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0BAD6" w14:textId="77777777" w:rsidR="00BC364E" w:rsidRDefault="00BC364E" w:rsidP="00BC364E">
      <w:pPr>
        <w:rPr>
          <w:rStyle w:val="HTMLCode"/>
          <w:rFonts w:ascii="Arial" w:eastAsiaTheme="minorEastAsia" w:hAnsi="Arial" w:cstheme="minorBidi"/>
          <w:szCs w:val="24"/>
        </w:rPr>
      </w:pPr>
      <w:r>
        <w:rPr>
          <w:noProof/>
        </w:rPr>
        <w:drawing>
          <wp:anchor distT="0" distB="0" distL="114300" distR="114300" simplePos="0" relativeHeight="251659264" behindDoc="1" locked="0" layoutInCell="1" allowOverlap="1" wp14:anchorId="17AB7676" wp14:editId="27EC4152">
            <wp:simplePos x="0" y="0"/>
            <wp:positionH relativeFrom="page">
              <wp:align>right</wp:align>
            </wp:positionH>
            <wp:positionV relativeFrom="paragraph">
              <wp:posOffset>0</wp:posOffset>
            </wp:positionV>
            <wp:extent cx="7959725" cy="10707360"/>
            <wp:effectExtent l="0" t="0" r="3175" b="0"/>
            <wp:wrapNone/>
            <wp:docPr id="481429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429772" name="Picture 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7959725" cy="10707360"/>
                    </a:xfrm>
                    <a:prstGeom prst="rect">
                      <a:avLst/>
                    </a:prstGeom>
                  </pic:spPr>
                </pic:pic>
              </a:graphicData>
            </a:graphic>
            <wp14:sizeRelH relativeFrom="margin">
              <wp14:pctWidth>0</wp14:pctWidth>
            </wp14:sizeRelH>
            <wp14:sizeRelV relativeFrom="margin">
              <wp14:pctHeight>0</wp14:pctHeight>
            </wp14:sizeRelV>
          </wp:anchor>
        </w:drawing>
      </w:r>
    </w:p>
    <w:p w14:paraId="6F5CAA63" w14:textId="77777777" w:rsidR="00BC364E" w:rsidRDefault="00BC364E" w:rsidP="00BC364E">
      <w:pPr>
        <w:rPr>
          <w:rStyle w:val="HTMLCode"/>
          <w:rFonts w:ascii="Arial" w:eastAsiaTheme="minorEastAsia" w:hAnsi="Arial" w:cstheme="minorBidi"/>
          <w:szCs w:val="24"/>
        </w:rPr>
      </w:pPr>
    </w:p>
    <w:p w14:paraId="5101818A" w14:textId="77777777" w:rsidR="00BC364E" w:rsidRDefault="00BC364E" w:rsidP="00BC364E">
      <w:pPr>
        <w:rPr>
          <w:rStyle w:val="HTMLCode"/>
          <w:rFonts w:ascii="Arial" w:eastAsiaTheme="minorEastAsia" w:hAnsi="Arial" w:cstheme="minorBidi"/>
          <w:szCs w:val="24"/>
        </w:rPr>
      </w:pPr>
    </w:p>
    <w:p w14:paraId="41D3626D" w14:textId="77777777" w:rsidR="00BC364E" w:rsidRDefault="00BC364E" w:rsidP="00BC364E">
      <w:pPr>
        <w:rPr>
          <w:rStyle w:val="HTMLCode"/>
          <w:rFonts w:ascii="Arial" w:eastAsiaTheme="minorEastAsia" w:hAnsi="Arial" w:cstheme="minorBidi"/>
          <w:szCs w:val="24"/>
        </w:rPr>
      </w:pPr>
      <w:r>
        <w:rPr>
          <w:noProof/>
        </w:rPr>
        <w:drawing>
          <wp:inline distT="0" distB="0" distL="0" distR="0" wp14:anchorId="2D929FF6" wp14:editId="6D0F6A8B">
            <wp:extent cx="2520000" cy="1198753"/>
            <wp:effectExtent l="0" t="0" r="0" b="1905"/>
            <wp:docPr id="538484600" name="Picture 2" descr="Qualifications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484600" name="Picture 2" descr="Qualifications Scotland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20000" cy="1198753"/>
                    </a:xfrm>
                    <a:prstGeom prst="rect">
                      <a:avLst/>
                    </a:prstGeom>
                  </pic:spPr>
                </pic:pic>
              </a:graphicData>
            </a:graphic>
          </wp:inline>
        </w:drawing>
      </w:r>
    </w:p>
    <w:p w14:paraId="6573BA86" w14:textId="77777777" w:rsidR="00BC364E" w:rsidRDefault="00BC364E" w:rsidP="00BC364E">
      <w:pPr>
        <w:ind w:left="283"/>
        <w:rPr>
          <w:rStyle w:val="HTMLCode"/>
          <w:rFonts w:ascii="Arial" w:eastAsiaTheme="minorEastAsia" w:hAnsi="Arial" w:cstheme="minorBidi"/>
          <w:szCs w:val="24"/>
        </w:rPr>
      </w:pPr>
    </w:p>
    <w:p w14:paraId="23C79919" w14:textId="77777777" w:rsidR="00BC364E" w:rsidRDefault="00BC364E" w:rsidP="00BC364E">
      <w:pPr>
        <w:ind w:left="283"/>
        <w:rPr>
          <w:rStyle w:val="HTMLCode"/>
          <w:rFonts w:ascii="Arial" w:eastAsiaTheme="minorEastAsia" w:hAnsi="Arial" w:cstheme="minorBidi"/>
          <w:szCs w:val="24"/>
        </w:rPr>
      </w:pPr>
    </w:p>
    <w:p w14:paraId="3B491592" w14:textId="77777777" w:rsidR="00BC364E" w:rsidRDefault="00BC364E" w:rsidP="00BC364E">
      <w:pPr>
        <w:ind w:left="283"/>
        <w:rPr>
          <w:rStyle w:val="HTMLCode"/>
          <w:rFonts w:ascii="Arial" w:eastAsiaTheme="minorEastAsia" w:hAnsi="Arial" w:cstheme="minorBidi"/>
          <w:szCs w:val="24"/>
        </w:rPr>
      </w:pPr>
    </w:p>
    <w:p w14:paraId="7DCD526F" w14:textId="77777777" w:rsidR="00BC364E" w:rsidRDefault="00BC364E" w:rsidP="00BC364E">
      <w:pPr>
        <w:ind w:left="283"/>
        <w:rPr>
          <w:rStyle w:val="HTMLCode"/>
          <w:rFonts w:ascii="Arial" w:eastAsiaTheme="minorEastAsia" w:hAnsi="Arial" w:cstheme="minorBidi"/>
          <w:szCs w:val="24"/>
        </w:rPr>
      </w:pPr>
    </w:p>
    <w:p w14:paraId="48E068B4" w14:textId="77777777" w:rsidR="00BC364E" w:rsidRDefault="00BC364E" w:rsidP="00BC364E">
      <w:pPr>
        <w:rPr>
          <w:rStyle w:val="HTMLCode"/>
          <w:rFonts w:ascii="Arial" w:eastAsiaTheme="minorEastAsia" w:hAnsi="Arial" w:cstheme="minorBidi"/>
          <w:szCs w:val="24"/>
        </w:rPr>
      </w:pPr>
    </w:p>
    <w:p w14:paraId="641DAF4F" w14:textId="6A72B894" w:rsidR="00BC364E" w:rsidRDefault="00BC364E" w:rsidP="00BC364E">
      <w:pPr>
        <w:ind w:left="283"/>
        <w:rPr>
          <w:rStyle w:val="Heading1Char"/>
        </w:rPr>
      </w:pPr>
      <w:sdt>
        <w:sdtPr>
          <w:rPr>
            <w:rStyle w:val="Heading1Char"/>
          </w:rPr>
          <w:alias w:val="Title"/>
          <w:tag w:val=""/>
          <w:id w:val="449672144"/>
          <w:placeholder>
            <w:docPart w:val="5ECEB53FCFDC447894CF0E81974FCEF6"/>
          </w:placeholder>
          <w:dataBinding w:prefixMappings="xmlns:ns0='http://purl.org/dc/elements/1.1/' xmlns:ns1='http://schemas.openxmlformats.org/package/2006/metadata/core-properties' " w:xpath="/ns1:coreProperties[1]/ns0:title[1]" w:storeItemID="{6C3C8BC8-F283-45AE-878A-BAB7291924A1}"/>
          <w:text w:multiLine="1"/>
        </w:sdtPr>
        <w:sdtContent>
          <w:r>
            <w:rPr>
              <w:rStyle w:val="Heading1Char"/>
            </w:rPr>
            <w:t>SVQ Blank Recording Forms</w:t>
          </w:r>
        </w:sdtContent>
      </w:sdt>
    </w:p>
    <w:p w14:paraId="61DB5572" w14:textId="170D25CB" w:rsidR="00BC364E" w:rsidRDefault="00BC364E" w:rsidP="00BC364E">
      <w:pPr>
        <w:pStyle w:val="BodyText15"/>
        <w:ind w:left="283"/>
      </w:pPr>
      <w:r>
        <w:t>Version number:</w:t>
      </w:r>
      <w:r>
        <w:t xml:space="preserve"> 03</w:t>
      </w:r>
    </w:p>
    <w:p w14:paraId="3669D7E6" w14:textId="2757F347" w:rsidR="00BC364E" w:rsidRDefault="00BC364E" w:rsidP="00BC364E">
      <w:pPr>
        <w:pStyle w:val="BodyText15"/>
        <w:ind w:left="283"/>
      </w:pPr>
      <w:r>
        <w:t xml:space="preserve">Published: </w:t>
      </w:r>
      <w:sdt>
        <w:sdtPr>
          <w:alias w:val="Publish Date"/>
          <w:tag w:val=""/>
          <w:id w:val="-1946305769"/>
          <w:placeholder>
            <w:docPart w:val="8B408AEFBA394E15A51A7A990FFF80B9"/>
          </w:placeholder>
          <w:dataBinding w:prefixMappings="xmlns:ns0='http://schemas.microsoft.com/office/2006/coverPageProps' " w:xpath="/ns0:CoverPageProperties[1]/ns0:PublishDate[1]" w:storeItemID="{55AF091B-3C7A-41E3-B477-F2FDAA23CFDA}"/>
          <w:date w:fullDate="2026-10-29T00:00:00Z">
            <w:dateFormat w:val="MMMM yyyy"/>
            <w:lid w:val="en-GB"/>
            <w:storeMappedDataAs w:val="dateTime"/>
            <w:calendar w:val="gregorian"/>
          </w:date>
        </w:sdtPr>
        <w:sdtContent>
          <w:r>
            <w:t>October 2026</w:t>
          </w:r>
        </w:sdtContent>
      </w:sdt>
    </w:p>
    <w:p w14:paraId="158C5219" w14:textId="77777777" w:rsidR="00BC364E" w:rsidRDefault="00BC364E" w:rsidP="00BC364E">
      <w:pPr>
        <w:pStyle w:val="BodyText15"/>
        <w:ind w:left="283"/>
      </w:pPr>
    </w:p>
    <w:p w14:paraId="43363DC2" w14:textId="77777777" w:rsidR="00BC364E" w:rsidRDefault="00BC364E" w:rsidP="00BC364E">
      <w:pPr>
        <w:pStyle w:val="BodyText15"/>
        <w:ind w:left="283"/>
      </w:pPr>
    </w:p>
    <w:p w14:paraId="12EC098E" w14:textId="77777777" w:rsidR="00BC364E" w:rsidRDefault="00BC364E" w:rsidP="00BC364E">
      <w:pPr>
        <w:pStyle w:val="BodyText15"/>
        <w:ind w:left="283"/>
      </w:pPr>
    </w:p>
    <w:p w14:paraId="04374A68" w14:textId="77777777" w:rsidR="00BC364E" w:rsidRDefault="00BC364E" w:rsidP="00BC364E">
      <w:pPr>
        <w:pStyle w:val="BodyText15"/>
        <w:ind w:left="283"/>
      </w:pPr>
    </w:p>
    <w:p w14:paraId="582E25A3" w14:textId="77777777" w:rsidR="00BC364E" w:rsidRDefault="00BC364E" w:rsidP="00BC364E">
      <w:pPr>
        <w:pStyle w:val="BodyText15"/>
        <w:ind w:left="283"/>
      </w:pPr>
    </w:p>
    <w:p w14:paraId="7D66BE58" w14:textId="77777777" w:rsidR="00BC364E" w:rsidRDefault="00BC364E" w:rsidP="00BC364E">
      <w:pPr>
        <w:pStyle w:val="BodyText15"/>
        <w:ind w:left="283"/>
      </w:pPr>
    </w:p>
    <w:p w14:paraId="69A137E4" w14:textId="77777777" w:rsidR="00BC364E" w:rsidRDefault="00BC364E" w:rsidP="00BC364E">
      <w:pPr>
        <w:pStyle w:val="BodyText15"/>
        <w:ind w:left="283"/>
      </w:pPr>
    </w:p>
    <w:p w14:paraId="68EA24D4" w14:textId="77777777" w:rsidR="00BC364E" w:rsidRDefault="00BC364E" w:rsidP="00BC364E">
      <w:pPr>
        <w:pStyle w:val="BodyText15"/>
        <w:ind w:left="283"/>
      </w:pPr>
    </w:p>
    <w:p w14:paraId="7993D4A5" w14:textId="77777777" w:rsidR="00BC364E" w:rsidRDefault="00BC364E" w:rsidP="00BC364E">
      <w:pPr>
        <w:pStyle w:val="BodyText15"/>
        <w:ind w:left="283"/>
      </w:pPr>
    </w:p>
    <w:p w14:paraId="3751B2E8" w14:textId="77777777" w:rsidR="00BC364E" w:rsidRDefault="00BC364E" w:rsidP="00BC364E">
      <w:pPr>
        <w:pStyle w:val="BodyText15"/>
        <w:ind w:left="283"/>
      </w:pPr>
    </w:p>
    <w:p w14:paraId="54493696" w14:textId="77777777" w:rsidR="00BC364E" w:rsidRDefault="00BC364E" w:rsidP="00BC364E">
      <w:pPr>
        <w:pStyle w:val="BodyText15"/>
        <w:jc w:val="right"/>
      </w:pPr>
    </w:p>
    <w:p w14:paraId="17BFFD33" w14:textId="77777777" w:rsidR="00BC364E" w:rsidRDefault="00BC364E" w:rsidP="00BC364E">
      <w:pPr>
        <w:pStyle w:val="BodyText15"/>
        <w:jc w:val="right"/>
      </w:pPr>
    </w:p>
    <w:p w14:paraId="3B6145CD" w14:textId="0B9CAFF6" w:rsidR="00BC364E" w:rsidRDefault="00BC364E" w:rsidP="00BC364E">
      <w:pPr>
        <w:pStyle w:val="BodyText15"/>
        <w:jc w:val="right"/>
      </w:pPr>
      <w:r>
        <w:t xml:space="preserve">© Qualifications Scotland </w:t>
      </w:r>
      <w:sdt>
        <w:sdtPr>
          <w:alias w:val="Year"/>
          <w:tag w:val=""/>
          <w:id w:val="1970780750"/>
          <w:placeholder>
            <w:docPart w:val="E751DD38FF0A4C179CCF1EFABEE70878"/>
          </w:placeholder>
          <w:dataBinding w:prefixMappings="xmlns:ns0='http://schemas.microsoft.com/office/2006/coverPageProps' " w:xpath="/ns0:CoverPageProperties[1]/ns0:PublishDate[1]" w:storeItemID="{55AF091B-3C7A-41E3-B477-F2FDAA23CFDA}"/>
          <w:date w:fullDate="2026-10-29T00:00:00Z">
            <w:dateFormat w:val="yyyy"/>
            <w:lid w:val="en-GB"/>
            <w:storeMappedDataAs w:val="dateTime"/>
            <w:calendar w:val="gregorian"/>
          </w:date>
        </w:sdtPr>
        <w:sdtContent>
          <w:r>
            <w:t>2026</w:t>
          </w:r>
        </w:sdtContent>
      </w:sdt>
    </w:p>
    <w:p w14:paraId="1DBF8CC3" w14:textId="77777777" w:rsidR="00BC364E" w:rsidRDefault="00BC364E" w:rsidP="00BC364E">
      <w:pPr>
        <w:spacing w:after="120"/>
        <w:ind w:left="425" w:hanging="425"/>
      </w:pPr>
      <w:r>
        <w:br w:type="page"/>
      </w:r>
    </w:p>
    <w:p w14:paraId="5887CCA9" w14:textId="77777777" w:rsidR="00BC364E" w:rsidRDefault="00BC364E" w:rsidP="00BC364E">
      <w:pPr>
        <w:pStyle w:val="BodyText15"/>
      </w:pPr>
    </w:p>
    <w:p w14:paraId="6CC35598" w14:textId="77777777" w:rsidR="00BC364E" w:rsidRDefault="00BC364E" w:rsidP="00BC364E">
      <w:pPr>
        <w:pStyle w:val="BodyText15"/>
      </w:pPr>
    </w:p>
    <w:p w14:paraId="1CB79F22" w14:textId="77777777" w:rsidR="00BC364E" w:rsidRDefault="00BC364E" w:rsidP="00BC364E">
      <w:pPr>
        <w:pStyle w:val="BodyText15"/>
      </w:pPr>
    </w:p>
    <w:p w14:paraId="4B609904" w14:textId="77777777" w:rsidR="00BC364E" w:rsidRDefault="00BC364E" w:rsidP="00BC364E">
      <w:pPr>
        <w:pStyle w:val="BodyText15"/>
        <w:sectPr w:rsidR="00BC364E" w:rsidSect="00BC364E">
          <w:pgSz w:w="11906" w:h="16838" w:code="9"/>
          <w:pgMar w:top="0" w:right="851" w:bottom="0" w:left="851" w:header="851" w:footer="113" w:gutter="0"/>
          <w:cols w:space="720"/>
          <w:titlePg/>
          <w:docGrid w:linePitch="326"/>
        </w:sectPr>
      </w:pPr>
      <w:r>
        <w:t>We are committed to using plain language. If you have any suggestions on how we can improve, let us know at editor@qualifications.gov.scot.</w:t>
      </w:r>
    </w:p>
    <w:p w14:paraId="53DB1B19" w14:textId="77777777" w:rsidR="00BC364E" w:rsidRPr="00DD4152" w:rsidRDefault="00BC364E" w:rsidP="00BC364E">
      <w:pPr>
        <w:pStyle w:val="BodyText15"/>
      </w:pPr>
    </w:p>
    <w:p w14:paraId="1B981127" w14:textId="77777777" w:rsidR="002C2907" w:rsidRDefault="002C2907" w:rsidP="002C2907"/>
    <w:p w14:paraId="33D6D019" w14:textId="5B07A670" w:rsidR="0095636E" w:rsidRDefault="0095636E">
      <w:pPr>
        <w:spacing w:after="0"/>
      </w:pPr>
      <w:r>
        <w:br w:type="page"/>
      </w:r>
    </w:p>
    <w:p w14:paraId="795C1544" w14:textId="300FE564" w:rsidR="008D794A" w:rsidRPr="00DF4176" w:rsidRDefault="008D794A" w:rsidP="008D794A">
      <w:pPr>
        <w:pStyle w:val="Heading2subtop"/>
      </w:pPr>
      <w:r w:rsidRPr="0056250B">
        <w:lastRenderedPageBreak/>
        <w:t>Unit progress record</w:t>
      </w:r>
    </w:p>
    <w:p w14:paraId="5CA8C863" w14:textId="0C7FE926" w:rsidR="008D794A" w:rsidRPr="0095636E" w:rsidRDefault="008D794A" w:rsidP="008D794A">
      <w:pPr>
        <w:rPr>
          <w:rFonts w:cs="Arial"/>
          <w:b/>
          <w:bCs/>
        </w:rPr>
      </w:pPr>
      <w:r w:rsidRPr="0095636E">
        <w:rPr>
          <w:rFonts w:cs="Arial"/>
          <w:b/>
        </w:rPr>
        <w:t>Qualification and level</w:t>
      </w:r>
      <w:r w:rsidR="007A2A30" w:rsidRPr="0095636E">
        <w:rPr>
          <w:rFonts w:cs="Arial"/>
          <w:b/>
        </w:rPr>
        <w:t>:</w:t>
      </w:r>
      <w:r w:rsidRPr="0095636E">
        <w:rPr>
          <w:rFonts w:cs="Arial"/>
          <w:b/>
        </w:rPr>
        <w:tab/>
      </w:r>
    </w:p>
    <w:p w14:paraId="521C7360" w14:textId="462A628A" w:rsidR="008D794A" w:rsidRPr="0095636E" w:rsidRDefault="008D794A" w:rsidP="008D794A">
      <w:pPr>
        <w:rPr>
          <w:rFonts w:cs="Arial"/>
          <w:b/>
          <w:bCs/>
        </w:rPr>
      </w:pPr>
      <w:r w:rsidRPr="0095636E">
        <w:rPr>
          <w:rFonts w:cs="Arial"/>
          <w:b/>
        </w:rPr>
        <w:t>Candidate</w:t>
      </w:r>
      <w:r w:rsidR="00431972" w:rsidRPr="0095636E">
        <w:rPr>
          <w:rFonts w:cs="Arial"/>
          <w:b/>
        </w:rPr>
        <w:t>’s name</w:t>
      </w:r>
      <w:r w:rsidR="007A2A30" w:rsidRPr="0095636E">
        <w:rPr>
          <w:rFonts w:cs="Arial"/>
          <w:b/>
        </w:rPr>
        <w:t>:</w:t>
      </w:r>
    </w:p>
    <w:p w14:paraId="5C5AAFB6" w14:textId="3A34D792" w:rsidR="00920FEE" w:rsidRPr="0095636E" w:rsidRDefault="00EA7043" w:rsidP="0056250B">
      <w:pPr>
        <w:rPr>
          <w:rFonts w:cs="Arial"/>
          <w:b/>
          <w:bCs/>
        </w:rPr>
      </w:pPr>
      <w:r w:rsidRPr="0095636E">
        <w:rPr>
          <w:rFonts w:cs="Arial"/>
        </w:rPr>
        <w:t xml:space="preserve">To achieve the whole qualification, I must prove competence in </w:t>
      </w:r>
      <w:sdt>
        <w:sdtPr>
          <w:rPr>
            <w:rFonts w:cs="Arial"/>
          </w:rPr>
          <w:id w:val="-671404062"/>
          <w:placeholder>
            <w:docPart w:val="DefaultPlaceholder_-1854013440"/>
          </w:placeholder>
        </w:sdtPr>
        <w:sdtEndPr>
          <w:rPr>
            <w:highlight w:val="yellow"/>
          </w:rPr>
        </w:sdtEndPr>
        <w:sdtContent>
          <w:r w:rsidRPr="0095636E">
            <w:rPr>
              <w:rFonts w:cs="Arial"/>
            </w:rPr>
            <w:fldChar w:fldCharType="begin">
              <w:ffData>
                <w:name w:val="Text20"/>
                <w:enabled/>
                <w:calcOnExit w:val="0"/>
                <w:textInput>
                  <w:default w:val="insert No of mandatory Units"/>
                </w:textInput>
              </w:ffData>
            </w:fldChar>
          </w:r>
          <w:r w:rsidRPr="0095636E">
            <w:rPr>
              <w:rFonts w:cs="Arial"/>
            </w:rPr>
            <w:instrText xml:space="preserve"> FORMTEXT </w:instrText>
          </w:r>
          <w:r w:rsidRPr="0095636E">
            <w:rPr>
              <w:rFonts w:cs="Arial"/>
            </w:rPr>
          </w:r>
          <w:r w:rsidRPr="0095636E">
            <w:rPr>
              <w:rFonts w:cs="Arial"/>
            </w:rPr>
            <w:fldChar w:fldCharType="separate"/>
          </w:r>
          <w:r w:rsidRPr="0095636E">
            <w:rPr>
              <w:rFonts w:cs="Arial"/>
              <w:noProof/>
            </w:rPr>
            <w:t xml:space="preserve">insert </w:t>
          </w:r>
          <w:r w:rsidR="0056250B" w:rsidRPr="0095636E">
            <w:rPr>
              <w:rFonts w:cs="Arial"/>
              <w:noProof/>
            </w:rPr>
            <w:t>number</w:t>
          </w:r>
          <w:r w:rsidRPr="0095636E">
            <w:rPr>
              <w:rFonts w:cs="Arial"/>
              <w:noProof/>
            </w:rPr>
            <w:t xml:space="preserve"> </w:t>
          </w:r>
          <w:r w:rsidRPr="0095636E">
            <w:rPr>
              <w:rFonts w:cs="Arial"/>
            </w:rPr>
            <w:fldChar w:fldCharType="end"/>
          </w:r>
        </w:sdtContent>
      </w:sdt>
      <w:r w:rsidRPr="0095636E">
        <w:rPr>
          <w:rFonts w:cs="Arial"/>
        </w:rPr>
        <w:t xml:space="preserve">mandatory </w:t>
      </w:r>
      <w:r w:rsidR="0056250B" w:rsidRPr="0095636E">
        <w:rPr>
          <w:rFonts w:cs="Arial"/>
        </w:rPr>
        <w:t>u</w:t>
      </w:r>
      <w:r w:rsidRPr="0095636E">
        <w:rPr>
          <w:rFonts w:cs="Arial"/>
        </w:rPr>
        <w:t xml:space="preserve">nits and </w:t>
      </w:r>
      <w:sdt>
        <w:sdtPr>
          <w:rPr>
            <w:rFonts w:cs="Arial"/>
          </w:rPr>
          <w:id w:val="813529143"/>
          <w:placeholder>
            <w:docPart w:val="DefaultPlaceholder_-1854013440"/>
          </w:placeholder>
        </w:sdtPr>
        <w:sdtEndPr/>
        <w:sdtContent>
          <w:r w:rsidRPr="0095636E">
            <w:rPr>
              <w:rFonts w:cs="Arial"/>
            </w:rPr>
            <w:fldChar w:fldCharType="begin">
              <w:ffData>
                <w:name w:val=""/>
                <w:enabled/>
                <w:calcOnExit w:val="0"/>
                <w:textInput>
                  <w:default w:val="insert No of optional Units"/>
                </w:textInput>
              </w:ffData>
            </w:fldChar>
          </w:r>
          <w:r w:rsidRPr="0095636E">
            <w:rPr>
              <w:rFonts w:cs="Arial"/>
            </w:rPr>
            <w:instrText xml:space="preserve"> FORMTEXT </w:instrText>
          </w:r>
          <w:r w:rsidRPr="0095636E">
            <w:rPr>
              <w:rFonts w:cs="Arial"/>
            </w:rPr>
          </w:r>
          <w:r w:rsidRPr="0095636E">
            <w:rPr>
              <w:rFonts w:cs="Arial"/>
            </w:rPr>
            <w:fldChar w:fldCharType="separate"/>
          </w:r>
          <w:r w:rsidRPr="0095636E">
            <w:rPr>
              <w:rFonts w:cs="Arial"/>
              <w:noProof/>
            </w:rPr>
            <w:t xml:space="preserve">insert </w:t>
          </w:r>
          <w:r w:rsidR="0056250B" w:rsidRPr="0095636E">
            <w:rPr>
              <w:rFonts w:cs="Arial"/>
              <w:noProof/>
            </w:rPr>
            <w:t>number</w:t>
          </w:r>
          <w:r w:rsidRPr="0095636E">
            <w:rPr>
              <w:rFonts w:cs="Arial"/>
              <w:noProof/>
            </w:rPr>
            <w:t xml:space="preserve"> </w:t>
          </w:r>
          <w:r w:rsidRPr="0095636E">
            <w:rPr>
              <w:rFonts w:cs="Arial"/>
            </w:rPr>
            <w:fldChar w:fldCharType="end"/>
          </w:r>
        </w:sdtContent>
      </w:sdt>
      <w:r w:rsidRPr="0095636E">
        <w:rPr>
          <w:rFonts w:cs="Arial"/>
        </w:rPr>
        <w:t xml:space="preserve">optional </w:t>
      </w:r>
      <w:r w:rsidR="0056250B" w:rsidRPr="0095636E">
        <w:rPr>
          <w:rFonts w:cs="Arial"/>
        </w:rPr>
        <w:t>u</w:t>
      </w:r>
      <w:r w:rsidRPr="0095636E">
        <w:rPr>
          <w:rFonts w:cs="Arial"/>
        </w:rPr>
        <w:t>nits.</w:t>
      </w:r>
      <w:r w:rsidR="00920FEE" w:rsidRPr="0095636E">
        <w:rPr>
          <w:rFonts w:cs="Arial"/>
          <w:b/>
        </w:rPr>
        <w:t xml:space="preserve"> </w:t>
      </w:r>
    </w:p>
    <w:p w14:paraId="1D086676" w14:textId="036888F4" w:rsidR="00EA7043" w:rsidRPr="0095636E" w:rsidRDefault="00920FEE" w:rsidP="0056250B">
      <w:pPr>
        <w:rPr>
          <w:rFonts w:cs="Arial"/>
          <w:b/>
          <w:bCs/>
        </w:rPr>
      </w:pPr>
      <w:r w:rsidRPr="0095636E">
        <w:rPr>
          <w:rFonts w:cs="Arial"/>
          <w:b/>
        </w:rPr>
        <w:t>Unit checklist</w:t>
      </w:r>
    </w:p>
    <w:tbl>
      <w:tblPr>
        <w:tblStyle w:val="TableGrid"/>
        <w:tblW w:w="0" w:type="auto"/>
        <w:tblLook w:val="04A0" w:firstRow="1" w:lastRow="0" w:firstColumn="1" w:lastColumn="0" w:noHBand="0" w:noVBand="1"/>
      </w:tblPr>
      <w:tblGrid>
        <w:gridCol w:w="5101"/>
        <w:gridCol w:w="5094"/>
      </w:tblGrid>
      <w:tr w:rsidR="000F09F6" w:rsidRPr="0095636E" w14:paraId="329C73F4" w14:textId="77777777" w:rsidTr="000F09F6">
        <w:trPr>
          <w:tblHeader/>
        </w:trPr>
        <w:tc>
          <w:tcPr>
            <w:tcW w:w="5228" w:type="dxa"/>
          </w:tcPr>
          <w:p w14:paraId="105155E3" w14:textId="630E09D3" w:rsidR="000F09F6" w:rsidRPr="0095636E" w:rsidRDefault="000F09F6" w:rsidP="0056250B">
            <w:pPr>
              <w:rPr>
                <w:rFonts w:cs="Arial"/>
                <w:b/>
                <w:bCs/>
              </w:rPr>
            </w:pPr>
            <w:r w:rsidRPr="0095636E">
              <w:rPr>
                <w:rFonts w:cs="Arial"/>
                <w:b/>
              </w:rPr>
              <w:t>Mandatory units</w:t>
            </w:r>
          </w:p>
        </w:tc>
        <w:tc>
          <w:tcPr>
            <w:tcW w:w="5229" w:type="dxa"/>
          </w:tcPr>
          <w:p w14:paraId="1B58A41C" w14:textId="455F4470" w:rsidR="000F09F6" w:rsidRPr="0095636E" w:rsidRDefault="000F09F6" w:rsidP="0056250B">
            <w:pPr>
              <w:rPr>
                <w:rFonts w:cs="Arial"/>
                <w:b/>
                <w:bCs/>
              </w:rPr>
            </w:pPr>
            <w:r w:rsidRPr="0095636E">
              <w:rPr>
                <w:rFonts w:cs="Arial"/>
                <w:b/>
              </w:rPr>
              <w:t>Optional units</w:t>
            </w:r>
          </w:p>
        </w:tc>
      </w:tr>
      <w:tr w:rsidR="000F09F6" w:rsidRPr="0095636E" w14:paraId="236F7C6F" w14:textId="77777777" w:rsidTr="000F09F6">
        <w:tc>
          <w:tcPr>
            <w:tcW w:w="5228" w:type="dxa"/>
          </w:tcPr>
          <w:sdt>
            <w:sdtPr>
              <w:rPr>
                <w:rFonts w:cs="Arial"/>
              </w:rPr>
              <w:id w:val="-734547631"/>
              <w15:repeatingSection/>
            </w:sdtPr>
            <w:sdtEndPr/>
            <w:sdtContent>
              <w:sdt>
                <w:sdtPr>
                  <w:rPr>
                    <w:rFonts w:cs="Arial"/>
                  </w:rPr>
                  <w:id w:val="-1162549240"/>
                  <w:placeholder>
                    <w:docPart w:val="5C9939F6B352458BB35DE9384E886F03"/>
                  </w:placeholder>
                  <w15:repeatingSectionItem/>
                </w:sdtPr>
                <w:sdtEndPr/>
                <w:sdtContent>
                  <w:p w14:paraId="117E6893" w14:textId="77777777" w:rsidR="000F09F6" w:rsidRPr="0095636E" w:rsidRDefault="000F09F6" w:rsidP="000F09F6">
                    <w:pPr>
                      <w:rPr>
                        <w:rFonts w:cs="Arial"/>
                      </w:rPr>
                    </w:pPr>
                    <w:r w:rsidRPr="0095636E">
                      <w:rPr>
                        <w:rFonts w:cs="Arial"/>
                      </w:rPr>
                      <w:t>Name of unit</w:t>
                    </w:r>
                  </w:p>
                </w:sdtContent>
              </w:sdt>
              <w:sdt>
                <w:sdtPr>
                  <w:rPr>
                    <w:rFonts w:cs="Arial"/>
                  </w:rPr>
                  <w:id w:val="272367022"/>
                  <w:placeholder>
                    <w:docPart w:val="FC07F65B61CB4AE4B490FF7098127E6F"/>
                  </w:placeholder>
                  <w15:repeatingSectionItem/>
                </w:sdtPr>
                <w:sdtEndPr/>
                <w:sdtContent>
                  <w:p w14:paraId="397E94DD" w14:textId="77777777" w:rsidR="000F09F6" w:rsidRPr="0095636E" w:rsidRDefault="000F09F6" w:rsidP="000F09F6">
                    <w:pPr>
                      <w:rPr>
                        <w:rFonts w:cs="Arial"/>
                      </w:rPr>
                    </w:pPr>
                    <w:r w:rsidRPr="0095636E">
                      <w:rPr>
                        <w:rFonts w:cs="Arial"/>
                      </w:rPr>
                      <w:t>Name of unit</w:t>
                    </w:r>
                  </w:p>
                </w:sdtContent>
              </w:sdt>
              <w:sdt>
                <w:sdtPr>
                  <w:rPr>
                    <w:rFonts w:cs="Arial"/>
                  </w:rPr>
                  <w:id w:val="-676965593"/>
                  <w:placeholder>
                    <w:docPart w:val="96C04A1626CE4BB6BAD1910736FA431A"/>
                  </w:placeholder>
                  <w15:repeatingSectionItem/>
                </w:sdtPr>
                <w:sdtEndPr/>
                <w:sdtContent>
                  <w:p w14:paraId="4821A45F" w14:textId="77777777" w:rsidR="000F09F6" w:rsidRPr="0095636E" w:rsidRDefault="000F09F6" w:rsidP="000F09F6">
                    <w:pPr>
                      <w:rPr>
                        <w:rFonts w:cs="Arial"/>
                      </w:rPr>
                    </w:pPr>
                    <w:r w:rsidRPr="0095636E">
                      <w:rPr>
                        <w:rFonts w:cs="Arial"/>
                      </w:rPr>
                      <w:t>Name of unit</w:t>
                    </w:r>
                  </w:p>
                </w:sdtContent>
              </w:sdt>
              <w:sdt>
                <w:sdtPr>
                  <w:rPr>
                    <w:rFonts w:cs="Arial"/>
                  </w:rPr>
                  <w:id w:val="484362408"/>
                  <w:placeholder>
                    <w:docPart w:val="2CD6E7AA786447CF9DAC911518563414"/>
                  </w:placeholder>
                  <w15:repeatingSectionItem/>
                </w:sdtPr>
                <w:sdtEndPr/>
                <w:sdtContent>
                  <w:p w14:paraId="4DABB24B" w14:textId="77777777" w:rsidR="000F09F6" w:rsidRPr="0095636E" w:rsidRDefault="000F09F6" w:rsidP="000F09F6">
                    <w:pPr>
                      <w:rPr>
                        <w:rFonts w:cs="Arial"/>
                      </w:rPr>
                    </w:pPr>
                    <w:r w:rsidRPr="0095636E">
                      <w:rPr>
                        <w:rFonts w:cs="Arial"/>
                      </w:rPr>
                      <w:t>Name of unit</w:t>
                    </w:r>
                  </w:p>
                </w:sdtContent>
              </w:sdt>
              <w:sdt>
                <w:sdtPr>
                  <w:rPr>
                    <w:rFonts w:cs="Arial"/>
                  </w:rPr>
                  <w:id w:val="-574360866"/>
                  <w:placeholder>
                    <w:docPart w:val="8B3A487BFD704B33A8565B53C76C7323"/>
                  </w:placeholder>
                  <w15:repeatingSectionItem/>
                </w:sdtPr>
                <w:sdtEndPr/>
                <w:sdtContent>
                  <w:p w14:paraId="4EE3C2A8" w14:textId="77777777" w:rsidR="000F09F6" w:rsidRPr="0095636E" w:rsidRDefault="000F09F6" w:rsidP="000F09F6">
                    <w:pPr>
                      <w:rPr>
                        <w:rFonts w:cs="Arial"/>
                      </w:rPr>
                    </w:pPr>
                    <w:r w:rsidRPr="0095636E">
                      <w:rPr>
                        <w:rFonts w:cs="Arial"/>
                      </w:rPr>
                      <w:t>Name of unit</w:t>
                    </w:r>
                  </w:p>
                </w:sdtContent>
              </w:sdt>
              <w:sdt>
                <w:sdtPr>
                  <w:rPr>
                    <w:rFonts w:cs="Arial"/>
                  </w:rPr>
                  <w:id w:val="-1068874663"/>
                  <w:placeholder>
                    <w:docPart w:val="192DF9FF6173413EA8730BBBF4B01EFB"/>
                  </w:placeholder>
                  <w15:repeatingSectionItem/>
                </w:sdtPr>
                <w:sdtEndPr/>
                <w:sdtContent>
                  <w:p w14:paraId="12AF97F4" w14:textId="77777777" w:rsidR="000F09F6" w:rsidRPr="0095636E" w:rsidRDefault="000F09F6" w:rsidP="000F09F6">
                    <w:pPr>
                      <w:rPr>
                        <w:rFonts w:cs="Arial"/>
                      </w:rPr>
                    </w:pPr>
                    <w:r w:rsidRPr="0095636E">
                      <w:rPr>
                        <w:rFonts w:cs="Arial"/>
                      </w:rPr>
                      <w:t>Name of unit</w:t>
                    </w:r>
                  </w:p>
                </w:sdtContent>
              </w:sdt>
              <w:sdt>
                <w:sdtPr>
                  <w:rPr>
                    <w:rFonts w:cs="Arial"/>
                  </w:rPr>
                  <w:id w:val="1132054099"/>
                  <w:placeholder>
                    <w:docPart w:val="949EF08748EE479BB73E437C8FF9B915"/>
                  </w:placeholder>
                  <w15:repeatingSectionItem/>
                </w:sdtPr>
                <w:sdtEndPr/>
                <w:sdtContent>
                  <w:p w14:paraId="756514D9" w14:textId="77777777" w:rsidR="000F09F6" w:rsidRPr="0095636E" w:rsidRDefault="000F09F6" w:rsidP="000F09F6">
                    <w:pPr>
                      <w:rPr>
                        <w:rFonts w:cs="Arial"/>
                      </w:rPr>
                    </w:pPr>
                    <w:r w:rsidRPr="0095636E">
                      <w:rPr>
                        <w:rFonts w:cs="Arial"/>
                      </w:rPr>
                      <w:t>Name of unit</w:t>
                    </w:r>
                  </w:p>
                </w:sdtContent>
              </w:sdt>
              <w:sdt>
                <w:sdtPr>
                  <w:rPr>
                    <w:rFonts w:cs="Arial"/>
                  </w:rPr>
                  <w:id w:val="1268662790"/>
                  <w:placeholder>
                    <w:docPart w:val="9C7F9D8F13EA4C01A7548ECD91C2FEC7"/>
                  </w:placeholder>
                  <w15:repeatingSectionItem/>
                </w:sdtPr>
                <w:sdtEndPr/>
                <w:sdtContent>
                  <w:p w14:paraId="371930CE" w14:textId="69CDA112" w:rsidR="000F09F6" w:rsidRPr="0095636E" w:rsidRDefault="000F09F6" w:rsidP="0056250B">
                    <w:pPr>
                      <w:rPr>
                        <w:rFonts w:cs="Arial"/>
                      </w:rPr>
                    </w:pPr>
                    <w:r w:rsidRPr="0095636E">
                      <w:rPr>
                        <w:rFonts w:cs="Arial"/>
                      </w:rPr>
                      <w:t>Name of unit</w:t>
                    </w:r>
                  </w:p>
                </w:sdtContent>
              </w:sdt>
            </w:sdtContent>
          </w:sdt>
        </w:tc>
        <w:tc>
          <w:tcPr>
            <w:tcW w:w="5229" w:type="dxa"/>
          </w:tcPr>
          <w:sdt>
            <w:sdtPr>
              <w:rPr>
                <w:rFonts w:cs="Arial"/>
              </w:rPr>
              <w:id w:val="1316837856"/>
              <w15:repeatingSection/>
            </w:sdtPr>
            <w:sdtEndPr/>
            <w:sdtContent>
              <w:sdt>
                <w:sdtPr>
                  <w:rPr>
                    <w:rFonts w:cs="Arial"/>
                  </w:rPr>
                  <w:id w:val="-453557396"/>
                  <w:placeholder>
                    <w:docPart w:val="C834B8287AB241D89A507CB739D69EFC"/>
                  </w:placeholder>
                  <w15:repeatingSectionItem/>
                </w:sdtPr>
                <w:sdtEndPr/>
                <w:sdtContent>
                  <w:p w14:paraId="0DCD420A" w14:textId="77777777" w:rsidR="000F09F6" w:rsidRPr="0095636E" w:rsidRDefault="000F09F6" w:rsidP="000F09F6">
                    <w:pPr>
                      <w:rPr>
                        <w:rFonts w:cs="Arial"/>
                      </w:rPr>
                    </w:pPr>
                    <w:r w:rsidRPr="0095636E">
                      <w:rPr>
                        <w:rFonts w:cs="Arial"/>
                      </w:rPr>
                      <w:t>Name of unit</w:t>
                    </w:r>
                  </w:p>
                </w:sdtContent>
              </w:sdt>
              <w:sdt>
                <w:sdtPr>
                  <w:rPr>
                    <w:rFonts w:cs="Arial"/>
                  </w:rPr>
                  <w:id w:val="-1534256626"/>
                  <w:placeholder>
                    <w:docPart w:val="5ABBB7F0803C4D45813D8FAFCF40BCB7"/>
                  </w:placeholder>
                  <w15:repeatingSectionItem/>
                </w:sdtPr>
                <w:sdtEndPr/>
                <w:sdtContent>
                  <w:p w14:paraId="166B277E" w14:textId="77777777" w:rsidR="000F09F6" w:rsidRPr="0095636E" w:rsidRDefault="000F09F6" w:rsidP="000F09F6">
                    <w:pPr>
                      <w:rPr>
                        <w:rFonts w:cs="Arial"/>
                      </w:rPr>
                    </w:pPr>
                    <w:r w:rsidRPr="0095636E">
                      <w:rPr>
                        <w:rFonts w:cs="Arial"/>
                      </w:rPr>
                      <w:t>Name of unit</w:t>
                    </w:r>
                  </w:p>
                </w:sdtContent>
              </w:sdt>
              <w:sdt>
                <w:sdtPr>
                  <w:rPr>
                    <w:rFonts w:cs="Arial"/>
                  </w:rPr>
                  <w:id w:val="-1246333535"/>
                  <w:placeholder>
                    <w:docPart w:val="BE1857F6D291498984473713019703E5"/>
                  </w:placeholder>
                  <w15:repeatingSectionItem/>
                </w:sdtPr>
                <w:sdtEndPr/>
                <w:sdtContent>
                  <w:p w14:paraId="27D6C68C" w14:textId="77777777" w:rsidR="000F09F6" w:rsidRPr="0095636E" w:rsidRDefault="000F09F6" w:rsidP="000F09F6">
                    <w:pPr>
                      <w:rPr>
                        <w:rFonts w:cs="Arial"/>
                      </w:rPr>
                    </w:pPr>
                    <w:r w:rsidRPr="0095636E">
                      <w:rPr>
                        <w:rFonts w:cs="Arial"/>
                      </w:rPr>
                      <w:t>Name of unit</w:t>
                    </w:r>
                  </w:p>
                </w:sdtContent>
              </w:sdt>
              <w:sdt>
                <w:sdtPr>
                  <w:rPr>
                    <w:rFonts w:cs="Arial"/>
                  </w:rPr>
                  <w:id w:val="-1569715266"/>
                  <w:placeholder>
                    <w:docPart w:val="22A140593BB941449CCD61B9141F768D"/>
                  </w:placeholder>
                  <w15:repeatingSectionItem/>
                </w:sdtPr>
                <w:sdtEndPr/>
                <w:sdtContent>
                  <w:p w14:paraId="758B9E0E" w14:textId="77777777" w:rsidR="000F09F6" w:rsidRPr="0095636E" w:rsidRDefault="000F09F6" w:rsidP="000F09F6">
                    <w:pPr>
                      <w:rPr>
                        <w:rFonts w:cs="Arial"/>
                      </w:rPr>
                    </w:pPr>
                    <w:r w:rsidRPr="0095636E">
                      <w:rPr>
                        <w:rFonts w:cs="Arial"/>
                      </w:rPr>
                      <w:t>Name of unit</w:t>
                    </w:r>
                  </w:p>
                </w:sdtContent>
              </w:sdt>
              <w:sdt>
                <w:sdtPr>
                  <w:rPr>
                    <w:rFonts w:cs="Arial"/>
                  </w:rPr>
                  <w:id w:val="281384910"/>
                  <w:placeholder>
                    <w:docPart w:val="86BA43AF8D5941A59C24D0EE7DBDB734"/>
                  </w:placeholder>
                  <w15:repeatingSectionItem/>
                </w:sdtPr>
                <w:sdtEndPr/>
                <w:sdtContent>
                  <w:p w14:paraId="083B7DF1" w14:textId="77777777" w:rsidR="000F09F6" w:rsidRPr="0095636E" w:rsidRDefault="000F09F6" w:rsidP="000F09F6">
                    <w:pPr>
                      <w:rPr>
                        <w:rFonts w:cs="Arial"/>
                      </w:rPr>
                    </w:pPr>
                    <w:r w:rsidRPr="0095636E">
                      <w:rPr>
                        <w:rFonts w:cs="Arial"/>
                      </w:rPr>
                      <w:t>Name of unit</w:t>
                    </w:r>
                  </w:p>
                </w:sdtContent>
              </w:sdt>
              <w:sdt>
                <w:sdtPr>
                  <w:rPr>
                    <w:rFonts w:cs="Arial"/>
                  </w:rPr>
                  <w:id w:val="1795101531"/>
                  <w:placeholder>
                    <w:docPart w:val="BCFC9D4A918844B49750F466062639D4"/>
                  </w:placeholder>
                  <w15:repeatingSectionItem/>
                </w:sdtPr>
                <w:sdtEndPr/>
                <w:sdtContent>
                  <w:p w14:paraId="6D5B4DF4" w14:textId="77777777" w:rsidR="000F09F6" w:rsidRPr="0095636E" w:rsidRDefault="000F09F6" w:rsidP="000F09F6">
                    <w:pPr>
                      <w:rPr>
                        <w:rFonts w:cs="Arial"/>
                      </w:rPr>
                    </w:pPr>
                    <w:r w:rsidRPr="0095636E">
                      <w:rPr>
                        <w:rFonts w:cs="Arial"/>
                      </w:rPr>
                      <w:t>Name of unit</w:t>
                    </w:r>
                  </w:p>
                </w:sdtContent>
              </w:sdt>
              <w:sdt>
                <w:sdtPr>
                  <w:rPr>
                    <w:rFonts w:cs="Arial"/>
                  </w:rPr>
                  <w:id w:val="1331871495"/>
                  <w:placeholder>
                    <w:docPart w:val="545DBB39991F4AF3A1C91A3D3BA76113"/>
                  </w:placeholder>
                  <w15:repeatingSectionItem/>
                </w:sdtPr>
                <w:sdtEndPr/>
                <w:sdtContent>
                  <w:p w14:paraId="62CA8DD0" w14:textId="77777777" w:rsidR="000F09F6" w:rsidRPr="0095636E" w:rsidRDefault="000F09F6" w:rsidP="000F09F6">
                    <w:pPr>
                      <w:rPr>
                        <w:rFonts w:cs="Arial"/>
                      </w:rPr>
                    </w:pPr>
                    <w:r w:rsidRPr="0095636E">
                      <w:rPr>
                        <w:rFonts w:cs="Arial"/>
                      </w:rPr>
                      <w:t>Name of unit</w:t>
                    </w:r>
                  </w:p>
                </w:sdtContent>
              </w:sdt>
              <w:sdt>
                <w:sdtPr>
                  <w:rPr>
                    <w:rFonts w:cs="Arial"/>
                  </w:rPr>
                  <w:id w:val="-930654975"/>
                  <w:placeholder>
                    <w:docPart w:val="FAE485DC5C4F489BAAC7D9A2581F5944"/>
                  </w:placeholder>
                  <w15:repeatingSectionItem/>
                </w:sdtPr>
                <w:sdtEndPr/>
                <w:sdtContent>
                  <w:p w14:paraId="5C722E85" w14:textId="689FC115" w:rsidR="000F09F6" w:rsidRPr="0095636E" w:rsidRDefault="000F09F6" w:rsidP="0056250B">
                    <w:pPr>
                      <w:rPr>
                        <w:rFonts w:cs="Arial"/>
                      </w:rPr>
                    </w:pPr>
                    <w:r w:rsidRPr="0095636E">
                      <w:rPr>
                        <w:rFonts w:cs="Arial"/>
                      </w:rPr>
                      <w:t>Name of unit</w:t>
                    </w:r>
                  </w:p>
                </w:sdtContent>
              </w:sdt>
            </w:sdtContent>
          </w:sdt>
        </w:tc>
      </w:tr>
    </w:tbl>
    <w:p w14:paraId="5D9CD797" w14:textId="77777777" w:rsidR="008D794A" w:rsidRPr="0095636E" w:rsidRDefault="008D794A" w:rsidP="008D794A">
      <w:pPr>
        <w:pStyle w:val="NoSpace"/>
        <w:rPr>
          <w:rFonts w:cs="Arial"/>
        </w:rPr>
      </w:pPr>
    </w:p>
    <w:p w14:paraId="24408D3F" w14:textId="77777777" w:rsidR="00F54AF6" w:rsidRDefault="00F54AF6">
      <w:pPr>
        <w:spacing w:after="0"/>
        <w:rPr>
          <w:rFonts w:cs="Arial"/>
          <w:b/>
        </w:rPr>
      </w:pPr>
      <w:r>
        <w:rPr>
          <w:rFonts w:cs="Arial"/>
          <w:b/>
        </w:rPr>
        <w:br w:type="page"/>
      </w:r>
    </w:p>
    <w:p w14:paraId="0A521371" w14:textId="5DB92EAD" w:rsidR="00EA7043" w:rsidRPr="0095636E" w:rsidRDefault="00EA7043" w:rsidP="008D794A">
      <w:pPr>
        <w:pStyle w:val="NoSpace"/>
        <w:rPr>
          <w:rFonts w:cs="Arial"/>
          <w:b/>
          <w:bCs/>
        </w:rPr>
      </w:pPr>
      <w:r w:rsidRPr="0095636E">
        <w:rPr>
          <w:rFonts w:cs="Arial"/>
          <w:b/>
        </w:rPr>
        <w:lastRenderedPageBreak/>
        <w:t xml:space="preserve">Mandatory </w:t>
      </w:r>
      <w:r w:rsidR="0056250B" w:rsidRPr="0095636E">
        <w:rPr>
          <w:rFonts w:cs="Arial"/>
          <w:b/>
        </w:rPr>
        <w:t>u</w:t>
      </w:r>
      <w:r w:rsidRPr="0095636E">
        <w:rPr>
          <w:rFonts w:cs="Arial"/>
          <w:b/>
        </w:rPr>
        <w:t>nits achieved</w:t>
      </w:r>
    </w:p>
    <w:tbl>
      <w:tblPr>
        <w:tblStyle w:val="TableGrid"/>
        <w:tblW w:w="0" w:type="auto"/>
        <w:tblLook w:val="04A0" w:firstRow="1" w:lastRow="0" w:firstColumn="1" w:lastColumn="0" w:noHBand="0" w:noVBand="1"/>
      </w:tblPr>
      <w:tblGrid>
        <w:gridCol w:w="2550"/>
        <w:gridCol w:w="2545"/>
        <w:gridCol w:w="2566"/>
        <w:gridCol w:w="2534"/>
      </w:tblGrid>
      <w:tr w:rsidR="000F09F6" w:rsidRPr="0095636E" w14:paraId="2A41BC54" w14:textId="77777777" w:rsidTr="000F09F6">
        <w:tc>
          <w:tcPr>
            <w:tcW w:w="2614" w:type="dxa"/>
          </w:tcPr>
          <w:p w14:paraId="508C057B" w14:textId="21A64AAE" w:rsidR="000F09F6" w:rsidRPr="0095636E" w:rsidRDefault="000F09F6" w:rsidP="00431972">
            <w:pPr>
              <w:pStyle w:val="NoSpace"/>
              <w:ind w:left="0" w:firstLine="0"/>
              <w:rPr>
                <w:rFonts w:cs="Arial"/>
                <w:b/>
                <w:bCs/>
              </w:rPr>
            </w:pPr>
            <w:r w:rsidRPr="0095636E">
              <w:rPr>
                <w:rFonts w:cs="Arial"/>
                <w:b/>
              </w:rPr>
              <w:t>SQA code</w:t>
            </w:r>
          </w:p>
        </w:tc>
        <w:tc>
          <w:tcPr>
            <w:tcW w:w="2614" w:type="dxa"/>
          </w:tcPr>
          <w:p w14:paraId="26BB1FD2" w14:textId="3B5E754A" w:rsidR="000F09F6" w:rsidRPr="0095636E" w:rsidRDefault="000F09F6" w:rsidP="00431972">
            <w:pPr>
              <w:pStyle w:val="NoSpace"/>
              <w:ind w:left="0" w:firstLine="0"/>
              <w:rPr>
                <w:rFonts w:cs="Arial"/>
                <w:b/>
                <w:bCs/>
              </w:rPr>
            </w:pPr>
            <w:r w:rsidRPr="0095636E">
              <w:rPr>
                <w:rFonts w:cs="Arial"/>
                <w:b/>
              </w:rPr>
              <w:t>Unit title</w:t>
            </w:r>
          </w:p>
        </w:tc>
        <w:tc>
          <w:tcPr>
            <w:tcW w:w="2614" w:type="dxa"/>
          </w:tcPr>
          <w:p w14:paraId="73C0707C" w14:textId="36E120A0" w:rsidR="000F09F6" w:rsidRPr="0095636E" w:rsidRDefault="000F09F6" w:rsidP="00431972">
            <w:pPr>
              <w:pStyle w:val="NoSpace"/>
              <w:ind w:left="0" w:firstLine="0"/>
              <w:rPr>
                <w:rFonts w:cs="Arial"/>
                <w:b/>
                <w:bCs/>
              </w:rPr>
            </w:pPr>
            <w:r w:rsidRPr="0095636E">
              <w:rPr>
                <w:rFonts w:cs="Arial"/>
                <w:b/>
              </w:rPr>
              <w:t>Assessor’s signature</w:t>
            </w:r>
          </w:p>
        </w:tc>
        <w:tc>
          <w:tcPr>
            <w:tcW w:w="2615" w:type="dxa"/>
          </w:tcPr>
          <w:p w14:paraId="38A843E7" w14:textId="3BC73B4B" w:rsidR="000F09F6" w:rsidRPr="0095636E" w:rsidRDefault="000F09F6" w:rsidP="00431972">
            <w:pPr>
              <w:pStyle w:val="NoSpace"/>
              <w:ind w:left="0" w:firstLine="0"/>
              <w:rPr>
                <w:rFonts w:cs="Arial"/>
                <w:b/>
                <w:bCs/>
              </w:rPr>
            </w:pPr>
            <w:r w:rsidRPr="0095636E">
              <w:rPr>
                <w:rFonts w:cs="Arial"/>
                <w:b/>
              </w:rPr>
              <w:t>Date</w:t>
            </w:r>
          </w:p>
        </w:tc>
      </w:tr>
      <w:tr w:rsidR="000F09F6" w:rsidRPr="0095636E" w14:paraId="07B68BA0" w14:textId="77777777" w:rsidTr="000F09F6">
        <w:tc>
          <w:tcPr>
            <w:tcW w:w="2614" w:type="dxa"/>
          </w:tcPr>
          <w:sdt>
            <w:sdtPr>
              <w:rPr>
                <w:rFonts w:cs="Arial"/>
              </w:rPr>
              <w:id w:val="-2000796079"/>
              <w15:repeatingSection/>
            </w:sdtPr>
            <w:sdtEndPr/>
            <w:sdtContent>
              <w:sdt>
                <w:sdtPr>
                  <w:rPr>
                    <w:rFonts w:cs="Arial"/>
                  </w:rPr>
                  <w:id w:val="1846122079"/>
                  <w:placeholder>
                    <w:docPart w:val="63C46EDF6C2D45A5A9B42F885F141D3D"/>
                  </w:placeholder>
                  <w15:repeatingSectionItem/>
                </w:sdtPr>
                <w:sdtEndPr/>
                <w:sdtContent>
                  <w:p w14:paraId="63A3056F" w14:textId="77777777" w:rsidR="000F09F6" w:rsidRPr="0095636E" w:rsidRDefault="000F09F6" w:rsidP="000F09F6">
                    <w:pPr>
                      <w:rPr>
                        <w:rFonts w:cs="Arial"/>
                      </w:rPr>
                    </w:pPr>
                    <w:r w:rsidRPr="0095636E">
                      <w:rPr>
                        <w:rFonts w:cs="Arial"/>
                      </w:rPr>
                      <w:t>SQA code</w:t>
                    </w:r>
                  </w:p>
                </w:sdtContent>
              </w:sdt>
              <w:sdt>
                <w:sdtPr>
                  <w:rPr>
                    <w:rFonts w:cs="Arial"/>
                  </w:rPr>
                  <w:id w:val="-587083051"/>
                  <w:placeholder>
                    <w:docPart w:val="6681460408624683BC4D3BF4BE91E13B"/>
                  </w:placeholder>
                  <w15:repeatingSectionItem/>
                </w:sdtPr>
                <w:sdtEndPr/>
                <w:sdtContent>
                  <w:p w14:paraId="001457A8" w14:textId="77777777" w:rsidR="000F09F6" w:rsidRPr="0095636E" w:rsidRDefault="000F09F6" w:rsidP="000F09F6">
                    <w:pPr>
                      <w:rPr>
                        <w:rFonts w:cs="Arial"/>
                      </w:rPr>
                    </w:pPr>
                    <w:r w:rsidRPr="0095636E">
                      <w:rPr>
                        <w:rFonts w:cs="Arial"/>
                      </w:rPr>
                      <w:t>SQA code</w:t>
                    </w:r>
                  </w:p>
                </w:sdtContent>
              </w:sdt>
              <w:sdt>
                <w:sdtPr>
                  <w:rPr>
                    <w:rFonts w:cs="Arial"/>
                  </w:rPr>
                  <w:id w:val="1733417925"/>
                  <w:placeholder>
                    <w:docPart w:val="B10D4A88B27D4521ADCFB9D623B3B69F"/>
                  </w:placeholder>
                  <w15:repeatingSectionItem/>
                </w:sdtPr>
                <w:sdtEndPr/>
                <w:sdtContent>
                  <w:p w14:paraId="277383D3" w14:textId="77777777" w:rsidR="000F09F6" w:rsidRPr="0095636E" w:rsidRDefault="000F09F6" w:rsidP="000F09F6">
                    <w:pPr>
                      <w:rPr>
                        <w:rFonts w:cs="Arial"/>
                      </w:rPr>
                    </w:pPr>
                    <w:r w:rsidRPr="0095636E">
                      <w:rPr>
                        <w:rFonts w:cs="Arial"/>
                      </w:rPr>
                      <w:t>SQA code</w:t>
                    </w:r>
                  </w:p>
                </w:sdtContent>
              </w:sdt>
              <w:sdt>
                <w:sdtPr>
                  <w:rPr>
                    <w:rFonts w:cs="Arial"/>
                  </w:rPr>
                  <w:id w:val="167528880"/>
                  <w:placeholder>
                    <w:docPart w:val="7439F8C64BFC471E9C998DA6A93A6C11"/>
                  </w:placeholder>
                  <w15:repeatingSectionItem/>
                </w:sdtPr>
                <w:sdtEndPr/>
                <w:sdtContent>
                  <w:p w14:paraId="15950D8C" w14:textId="77777777" w:rsidR="000F09F6" w:rsidRPr="0095636E" w:rsidRDefault="000F09F6" w:rsidP="000F09F6">
                    <w:pPr>
                      <w:rPr>
                        <w:rFonts w:cs="Arial"/>
                      </w:rPr>
                    </w:pPr>
                    <w:r w:rsidRPr="0095636E">
                      <w:rPr>
                        <w:rFonts w:cs="Arial"/>
                      </w:rPr>
                      <w:t>SQA code</w:t>
                    </w:r>
                  </w:p>
                </w:sdtContent>
              </w:sdt>
              <w:sdt>
                <w:sdtPr>
                  <w:rPr>
                    <w:rFonts w:cs="Arial"/>
                  </w:rPr>
                  <w:id w:val="-563722410"/>
                  <w:placeholder>
                    <w:docPart w:val="661B6D4EE3C0484D9E3737379554E5BC"/>
                  </w:placeholder>
                  <w15:repeatingSectionItem/>
                </w:sdtPr>
                <w:sdtEndPr/>
                <w:sdtContent>
                  <w:p w14:paraId="12357773" w14:textId="77777777" w:rsidR="000F09F6" w:rsidRPr="0095636E" w:rsidRDefault="000F09F6" w:rsidP="000F09F6">
                    <w:pPr>
                      <w:rPr>
                        <w:rFonts w:cs="Arial"/>
                      </w:rPr>
                    </w:pPr>
                    <w:r w:rsidRPr="0095636E">
                      <w:rPr>
                        <w:rFonts w:cs="Arial"/>
                      </w:rPr>
                      <w:t>SQA code</w:t>
                    </w:r>
                  </w:p>
                </w:sdtContent>
              </w:sdt>
              <w:sdt>
                <w:sdtPr>
                  <w:rPr>
                    <w:rFonts w:cs="Arial"/>
                  </w:rPr>
                  <w:id w:val="-1531638611"/>
                  <w:placeholder>
                    <w:docPart w:val="46A494E0F65244FAAD32A824C1B51E0E"/>
                  </w:placeholder>
                  <w15:repeatingSectionItem/>
                </w:sdtPr>
                <w:sdtEndPr/>
                <w:sdtContent>
                  <w:p w14:paraId="2834241C" w14:textId="77777777" w:rsidR="000F09F6" w:rsidRPr="0095636E" w:rsidRDefault="000F09F6" w:rsidP="000F09F6">
                    <w:pPr>
                      <w:rPr>
                        <w:rFonts w:cs="Arial"/>
                      </w:rPr>
                    </w:pPr>
                    <w:r w:rsidRPr="0095636E">
                      <w:rPr>
                        <w:rFonts w:cs="Arial"/>
                      </w:rPr>
                      <w:t>SQA code</w:t>
                    </w:r>
                  </w:p>
                </w:sdtContent>
              </w:sdt>
              <w:sdt>
                <w:sdtPr>
                  <w:rPr>
                    <w:rFonts w:cs="Arial"/>
                  </w:rPr>
                  <w:id w:val="-607275487"/>
                  <w:placeholder>
                    <w:docPart w:val="536E980A1C4F4EF09DAC68072EB1D289"/>
                  </w:placeholder>
                  <w15:repeatingSectionItem/>
                </w:sdtPr>
                <w:sdtEndPr/>
                <w:sdtContent>
                  <w:p w14:paraId="735A1BE3" w14:textId="77777777" w:rsidR="000F09F6" w:rsidRPr="0095636E" w:rsidRDefault="000F09F6" w:rsidP="000F09F6">
                    <w:pPr>
                      <w:rPr>
                        <w:rFonts w:cs="Arial"/>
                      </w:rPr>
                    </w:pPr>
                    <w:r w:rsidRPr="0095636E">
                      <w:rPr>
                        <w:rFonts w:cs="Arial"/>
                      </w:rPr>
                      <w:t>SQA code</w:t>
                    </w:r>
                  </w:p>
                </w:sdtContent>
              </w:sdt>
              <w:sdt>
                <w:sdtPr>
                  <w:rPr>
                    <w:rFonts w:cs="Arial"/>
                  </w:rPr>
                  <w:id w:val="-1818407445"/>
                  <w:placeholder>
                    <w:docPart w:val="9E26A7B7CD1F4987A524EA2E930E089B"/>
                  </w:placeholder>
                  <w15:repeatingSectionItem/>
                </w:sdtPr>
                <w:sdtEndPr/>
                <w:sdtContent>
                  <w:p w14:paraId="62ECCBDF" w14:textId="77777777" w:rsidR="000F09F6" w:rsidRPr="0095636E" w:rsidRDefault="000F09F6" w:rsidP="000F09F6">
                    <w:pPr>
                      <w:rPr>
                        <w:rFonts w:cs="Arial"/>
                      </w:rPr>
                    </w:pPr>
                    <w:r w:rsidRPr="0095636E">
                      <w:rPr>
                        <w:rFonts w:cs="Arial"/>
                      </w:rPr>
                      <w:t>SQA code</w:t>
                    </w:r>
                  </w:p>
                </w:sdtContent>
              </w:sdt>
              <w:sdt>
                <w:sdtPr>
                  <w:rPr>
                    <w:rFonts w:cs="Arial"/>
                  </w:rPr>
                  <w:id w:val="-1759136017"/>
                  <w:placeholder>
                    <w:docPart w:val="50E193D374294F76B68F1458B8DFE14B"/>
                  </w:placeholder>
                  <w15:repeatingSectionItem/>
                </w:sdtPr>
                <w:sdtEndPr/>
                <w:sdtContent>
                  <w:p w14:paraId="31562652" w14:textId="77777777" w:rsidR="000F09F6" w:rsidRPr="0095636E" w:rsidRDefault="000F09F6" w:rsidP="000F09F6">
                    <w:pPr>
                      <w:rPr>
                        <w:rFonts w:cs="Arial"/>
                      </w:rPr>
                    </w:pPr>
                    <w:r w:rsidRPr="0095636E">
                      <w:rPr>
                        <w:rFonts w:cs="Arial"/>
                      </w:rPr>
                      <w:t>SQA code</w:t>
                    </w:r>
                  </w:p>
                </w:sdtContent>
              </w:sdt>
              <w:sdt>
                <w:sdtPr>
                  <w:rPr>
                    <w:rFonts w:cs="Arial"/>
                  </w:rPr>
                  <w:id w:val="-1730223371"/>
                  <w:placeholder>
                    <w:docPart w:val="FEC30BCDACB64E4A8816565AC490AC52"/>
                  </w:placeholder>
                  <w15:repeatingSectionItem/>
                </w:sdtPr>
                <w:sdtEndPr/>
                <w:sdtContent>
                  <w:p w14:paraId="36E299F7" w14:textId="333AD462" w:rsidR="000F09F6" w:rsidRPr="0095636E" w:rsidRDefault="000F09F6" w:rsidP="000F09F6">
                    <w:pPr>
                      <w:rPr>
                        <w:rFonts w:cs="Arial"/>
                      </w:rPr>
                    </w:pPr>
                    <w:r w:rsidRPr="0095636E">
                      <w:rPr>
                        <w:rFonts w:cs="Arial"/>
                      </w:rPr>
                      <w:t>SQA code</w:t>
                    </w:r>
                  </w:p>
                </w:sdtContent>
              </w:sdt>
            </w:sdtContent>
          </w:sdt>
        </w:tc>
        <w:tc>
          <w:tcPr>
            <w:tcW w:w="2614" w:type="dxa"/>
          </w:tcPr>
          <w:sdt>
            <w:sdtPr>
              <w:rPr>
                <w:rFonts w:cs="Arial"/>
              </w:rPr>
              <w:id w:val="-1742090866"/>
              <w15:repeatingSection/>
            </w:sdtPr>
            <w:sdtEndPr/>
            <w:sdtContent>
              <w:sdt>
                <w:sdtPr>
                  <w:rPr>
                    <w:rFonts w:cs="Arial"/>
                  </w:rPr>
                  <w:id w:val="948358088"/>
                  <w:placeholder>
                    <w:docPart w:val="27A257AA18D140528E087D64789B56F3"/>
                  </w:placeholder>
                  <w15:repeatingSectionItem/>
                </w:sdtPr>
                <w:sdtEndPr/>
                <w:sdtContent>
                  <w:p w14:paraId="2192D3DD" w14:textId="77777777" w:rsidR="000F09F6" w:rsidRPr="0095636E" w:rsidRDefault="000F09F6" w:rsidP="000F09F6">
                    <w:pPr>
                      <w:rPr>
                        <w:rFonts w:cs="Arial"/>
                      </w:rPr>
                    </w:pPr>
                    <w:r w:rsidRPr="0095636E">
                      <w:rPr>
                        <w:rFonts w:cs="Arial"/>
                      </w:rPr>
                      <w:t>Unit title</w:t>
                    </w:r>
                  </w:p>
                </w:sdtContent>
              </w:sdt>
              <w:sdt>
                <w:sdtPr>
                  <w:rPr>
                    <w:rFonts w:cs="Arial"/>
                  </w:rPr>
                  <w:id w:val="-1396663552"/>
                  <w:placeholder>
                    <w:docPart w:val="188AC42AEE28499EABC8C5970972637E"/>
                  </w:placeholder>
                  <w15:repeatingSectionItem/>
                </w:sdtPr>
                <w:sdtEndPr/>
                <w:sdtContent>
                  <w:p w14:paraId="18D68487" w14:textId="77777777" w:rsidR="000F09F6" w:rsidRPr="0095636E" w:rsidRDefault="000F09F6" w:rsidP="000F09F6">
                    <w:pPr>
                      <w:rPr>
                        <w:rFonts w:cs="Arial"/>
                      </w:rPr>
                    </w:pPr>
                    <w:r w:rsidRPr="0095636E">
                      <w:rPr>
                        <w:rFonts w:cs="Arial"/>
                      </w:rPr>
                      <w:t>Unit title</w:t>
                    </w:r>
                  </w:p>
                </w:sdtContent>
              </w:sdt>
              <w:sdt>
                <w:sdtPr>
                  <w:rPr>
                    <w:rFonts w:cs="Arial"/>
                  </w:rPr>
                  <w:id w:val="1295488562"/>
                  <w:placeholder>
                    <w:docPart w:val="C92EFD2D71024F2E85C57695AAF1A276"/>
                  </w:placeholder>
                  <w15:repeatingSectionItem/>
                </w:sdtPr>
                <w:sdtEndPr/>
                <w:sdtContent>
                  <w:p w14:paraId="78A6EE34" w14:textId="77777777" w:rsidR="000F09F6" w:rsidRPr="0095636E" w:rsidRDefault="000F09F6" w:rsidP="000F09F6">
                    <w:pPr>
                      <w:rPr>
                        <w:rFonts w:cs="Arial"/>
                      </w:rPr>
                    </w:pPr>
                    <w:r w:rsidRPr="0095636E">
                      <w:rPr>
                        <w:rFonts w:cs="Arial"/>
                      </w:rPr>
                      <w:t>Unit title</w:t>
                    </w:r>
                  </w:p>
                </w:sdtContent>
              </w:sdt>
              <w:sdt>
                <w:sdtPr>
                  <w:rPr>
                    <w:rFonts w:cs="Arial"/>
                  </w:rPr>
                  <w:id w:val="750323524"/>
                  <w:placeholder>
                    <w:docPart w:val="BDC3C39823254EE0BA5D002227326A7E"/>
                  </w:placeholder>
                  <w15:repeatingSectionItem/>
                </w:sdtPr>
                <w:sdtEndPr/>
                <w:sdtContent>
                  <w:p w14:paraId="370D45D0" w14:textId="77777777" w:rsidR="000F09F6" w:rsidRPr="0095636E" w:rsidRDefault="000F09F6" w:rsidP="000F09F6">
                    <w:pPr>
                      <w:rPr>
                        <w:rFonts w:cs="Arial"/>
                      </w:rPr>
                    </w:pPr>
                    <w:r w:rsidRPr="0095636E">
                      <w:rPr>
                        <w:rFonts w:cs="Arial"/>
                      </w:rPr>
                      <w:t>Unit title</w:t>
                    </w:r>
                  </w:p>
                </w:sdtContent>
              </w:sdt>
              <w:sdt>
                <w:sdtPr>
                  <w:rPr>
                    <w:rFonts w:cs="Arial"/>
                  </w:rPr>
                  <w:id w:val="1462301125"/>
                  <w:placeholder>
                    <w:docPart w:val="19AAC0861005445CA28CC68FF61825B2"/>
                  </w:placeholder>
                  <w15:repeatingSectionItem/>
                </w:sdtPr>
                <w:sdtEndPr/>
                <w:sdtContent>
                  <w:p w14:paraId="133C1F65" w14:textId="77777777" w:rsidR="000F09F6" w:rsidRPr="0095636E" w:rsidRDefault="000F09F6" w:rsidP="000F09F6">
                    <w:pPr>
                      <w:rPr>
                        <w:rFonts w:cs="Arial"/>
                      </w:rPr>
                    </w:pPr>
                    <w:r w:rsidRPr="0095636E">
                      <w:rPr>
                        <w:rFonts w:cs="Arial"/>
                      </w:rPr>
                      <w:t>Unit title</w:t>
                    </w:r>
                  </w:p>
                </w:sdtContent>
              </w:sdt>
              <w:sdt>
                <w:sdtPr>
                  <w:rPr>
                    <w:rFonts w:cs="Arial"/>
                  </w:rPr>
                  <w:id w:val="799727560"/>
                  <w:placeholder>
                    <w:docPart w:val="DC93E2C2154C4EC08C597D1849CFD252"/>
                  </w:placeholder>
                  <w15:repeatingSectionItem/>
                </w:sdtPr>
                <w:sdtEndPr/>
                <w:sdtContent>
                  <w:p w14:paraId="048D2F93" w14:textId="77777777" w:rsidR="000F09F6" w:rsidRPr="0095636E" w:rsidRDefault="000F09F6" w:rsidP="000F09F6">
                    <w:pPr>
                      <w:rPr>
                        <w:rFonts w:cs="Arial"/>
                      </w:rPr>
                    </w:pPr>
                    <w:r w:rsidRPr="0095636E">
                      <w:rPr>
                        <w:rFonts w:cs="Arial"/>
                      </w:rPr>
                      <w:t>Unit title</w:t>
                    </w:r>
                  </w:p>
                </w:sdtContent>
              </w:sdt>
              <w:sdt>
                <w:sdtPr>
                  <w:rPr>
                    <w:rFonts w:cs="Arial"/>
                  </w:rPr>
                  <w:id w:val="2104453052"/>
                  <w:placeholder>
                    <w:docPart w:val="B0367B13A8A946EAA1C6BF521536918F"/>
                  </w:placeholder>
                  <w15:repeatingSectionItem/>
                </w:sdtPr>
                <w:sdtEndPr/>
                <w:sdtContent>
                  <w:p w14:paraId="3766D1A0" w14:textId="77777777" w:rsidR="000F09F6" w:rsidRPr="0095636E" w:rsidRDefault="000F09F6" w:rsidP="000F09F6">
                    <w:pPr>
                      <w:rPr>
                        <w:rFonts w:cs="Arial"/>
                      </w:rPr>
                    </w:pPr>
                    <w:r w:rsidRPr="0095636E">
                      <w:rPr>
                        <w:rFonts w:cs="Arial"/>
                      </w:rPr>
                      <w:t>Unit title</w:t>
                    </w:r>
                  </w:p>
                </w:sdtContent>
              </w:sdt>
              <w:sdt>
                <w:sdtPr>
                  <w:rPr>
                    <w:rFonts w:cs="Arial"/>
                  </w:rPr>
                  <w:id w:val="-1815511"/>
                  <w:placeholder>
                    <w:docPart w:val="C8D48643BA55402591672D055BF837C8"/>
                  </w:placeholder>
                  <w15:repeatingSectionItem/>
                </w:sdtPr>
                <w:sdtEndPr/>
                <w:sdtContent>
                  <w:p w14:paraId="7E84BBF1" w14:textId="77777777" w:rsidR="000F09F6" w:rsidRPr="0095636E" w:rsidRDefault="000F09F6" w:rsidP="000F09F6">
                    <w:pPr>
                      <w:rPr>
                        <w:rFonts w:cs="Arial"/>
                      </w:rPr>
                    </w:pPr>
                    <w:r w:rsidRPr="0095636E">
                      <w:rPr>
                        <w:rFonts w:cs="Arial"/>
                      </w:rPr>
                      <w:t>Unit title</w:t>
                    </w:r>
                  </w:p>
                </w:sdtContent>
              </w:sdt>
              <w:sdt>
                <w:sdtPr>
                  <w:rPr>
                    <w:rFonts w:cs="Arial"/>
                  </w:rPr>
                  <w:id w:val="-1251505861"/>
                  <w:placeholder>
                    <w:docPart w:val="9A4FEE2531E845BD9DC9484DF4D04CBD"/>
                  </w:placeholder>
                  <w15:repeatingSectionItem/>
                </w:sdtPr>
                <w:sdtEndPr/>
                <w:sdtContent>
                  <w:p w14:paraId="452AFE11" w14:textId="77777777" w:rsidR="000F09F6" w:rsidRPr="0095636E" w:rsidRDefault="000F09F6" w:rsidP="000F09F6">
                    <w:pPr>
                      <w:rPr>
                        <w:rFonts w:cs="Arial"/>
                      </w:rPr>
                    </w:pPr>
                    <w:r w:rsidRPr="0095636E">
                      <w:rPr>
                        <w:rFonts w:cs="Arial"/>
                      </w:rPr>
                      <w:t>Unit title</w:t>
                    </w:r>
                  </w:p>
                </w:sdtContent>
              </w:sdt>
              <w:sdt>
                <w:sdtPr>
                  <w:rPr>
                    <w:rFonts w:cs="Arial"/>
                  </w:rPr>
                  <w:id w:val="1947276441"/>
                  <w:placeholder>
                    <w:docPart w:val="D6D44B6F995A47C6A16F63E17D0ABBE4"/>
                  </w:placeholder>
                  <w15:repeatingSectionItem/>
                </w:sdtPr>
                <w:sdtEndPr/>
                <w:sdtContent>
                  <w:p w14:paraId="2E395C18" w14:textId="72CDB89E" w:rsidR="000F09F6" w:rsidRPr="0095636E" w:rsidRDefault="000F09F6" w:rsidP="000F09F6">
                    <w:pPr>
                      <w:rPr>
                        <w:rFonts w:cs="Arial"/>
                      </w:rPr>
                    </w:pPr>
                    <w:r w:rsidRPr="0095636E">
                      <w:rPr>
                        <w:rFonts w:cs="Arial"/>
                      </w:rPr>
                      <w:t>Unit title</w:t>
                    </w:r>
                  </w:p>
                </w:sdtContent>
              </w:sdt>
            </w:sdtContent>
          </w:sdt>
        </w:tc>
        <w:tc>
          <w:tcPr>
            <w:tcW w:w="2614" w:type="dxa"/>
          </w:tcPr>
          <w:p w14:paraId="698EC382" w14:textId="77777777" w:rsidR="000F09F6" w:rsidRPr="0095636E" w:rsidRDefault="000F09F6" w:rsidP="008D794A">
            <w:pPr>
              <w:pStyle w:val="NoSpace"/>
              <w:rPr>
                <w:rFonts w:cs="Arial"/>
                <w:b/>
                <w:bCs/>
              </w:rPr>
            </w:pPr>
          </w:p>
        </w:tc>
        <w:tc>
          <w:tcPr>
            <w:tcW w:w="2615" w:type="dxa"/>
          </w:tcPr>
          <w:sdt>
            <w:sdtPr>
              <w:rPr>
                <w:rFonts w:cs="Arial"/>
              </w:rPr>
              <w:id w:val="1575932701"/>
              <w15:repeatingSection/>
            </w:sdtPr>
            <w:sdtEndPr/>
            <w:sdtContent>
              <w:sdt>
                <w:sdtPr>
                  <w:rPr>
                    <w:rFonts w:cs="Arial"/>
                  </w:rPr>
                  <w:id w:val="1611853145"/>
                  <w:placeholder>
                    <w:docPart w:val="1156A80C888F4A20AF865C844533F3D8"/>
                  </w:placeholder>
                  <w15:repeatingSectionItem/>
                </w:sdtPr>
                <w:sdtEndPr/>
                <w:sdtContent>
                  <w:p w14:paraId="0D034660" w14:textId="77777777" w:rsidR="000F09F6" w:rsidRPr="0095636E" w:rsidRDefault="000F09F6" w:rsidP="000F09F6">
                    <w:pPr>
                      <w:rPr>
                        <w:rFonts w:cs="Arial"/>
                      </w:rPr>
                    </w:pPr>
                    <w:r w:rsidRPr="0095636E">
                      <w:rPr>
                        <w:rFonts w:cs="Arial"/>
                      </w:rPr>
                      <w:t>Date</w:t>
                    </w:r>
                  </w:p>
                </w:sdtContent>
              </w:sdt>
              <w:sdt>
                <w:sdtPr>
                  <w:rPr>
                    <w:rFonts w:cs="Arial"/>
                  </w:rPr>
                  <w:id w:val="1535853465"/>
                  <w:placeholder>
                    <w:docPart w:val="08D8FA7A6ADD4E0F9C1BDB4A1CEBB122"/>
                  </w:placeholder>
                  <w15:repeatingSectionItem/>
                </w:sdtPr>
                <w:sdtEndPr/>
                <w:sdtContent>
                  <w:p w14:paraId="51AF9309" w14:textId="77777777" w:rsidR="000F09F6" w:rsidRPr="0095636E" w:rsidRDefault="000F09F6" w:rsidP="000F09F6">
                    <w:pPr>
                      <w:rPr>
                        <w:rFonts w:cs="Arial"/>
                      </w:rPr>
                    </w:pPr>
                    <w:r w:rsidRPr="0095636E">
                      <w:rPr>
                        <w:rFonts w:cs="Arial"/>
                      </w:rPr>
                      <w:t>Date</w:t>
                    </w:r>
                  </w:p>
                </w:sdtContent>
              </w:sdt>
              <w:sdt>
                <w:sdtPr>
                  <w:rPr>
                    <w:rFonts w:cs="Arial"/>
                  </w:rPr>
                  <w:id w:val="-2091387571"/>
                  <w:placeholder>
                    <w:docPart w:val="815D687AC85A4D79BB1000285EC49C0E"/>
                  </w:placeholder>
                  <w15:repeatingSectionItem/>
                </w:sdtPr>
                <w:sdtEndPr/>
                <w:sdtContent>
                  <w:p w14:paraId="57A8A905" w14:textId="77777777" w:rsidR="000F09F6" w:rsidRPr="0095636E" w:rsidRDefault="000F09F6" w:rsidP="000F09F6">
                    <w:pPr>
                      <w:rPr>
                        <w:rFonts w:cs="Arial"/>
                      </w:rPr>
                    </w:pPr>
                    <w:r w:rsidRPr="0095636E">
                      <w:rPr>
                        <w:rFonts w:cs="Arial"/>
                      </w:rPr>
                      <w:t>Date</w:t>
                    </w:r>
                  </w:p>
                </w:sdtContent>
              </w:sdt>
              <w:sdt>
                <w:sdtPr>
                  <w:rPr>
                    <w:rFonts w:cs="Arial"/>
                  </w:rPr>
                  <w:id w:val="1429617866"/>
                  <w:placeholder>
                    <w:docPart w:val="AFADF3F2D8914E81BABC7127C3F6F026"/>
                  </w:placeholder>
                  <w15:repeatingSectionItem/>
                </w:sdtPr>
                <w:sdtEndPr/>
                <w:sdtContent>
                  <w:p w14:paraId="7C68FC1B" w14:textId="77777777" w:rsidR="000F09F6" w:rsidRPr="0095636E" w:rsidRDefault="000F09F6" w:rsidP="000F09F6">
                    <w:pPr>
                      <w:rPr>
                        <w:rFonts w:cs="Arial"/>
                      </w:rPr>
                    </w:pPr>
                    <w:r w:rsidRPr="0095636E">
                      <w:rPr>
                        <w:rFonts w:cs="Arial"/>
                      </w:rPr>
                      <w:t>Date</w:t>
                    </w:r>
                  </w:p>
                </w:sdtContent>
              </w:sdt>
              <w:sdt>
                <w:sdtPr>
                  <w:rPr>
                    <w:rFonts w:cs="Arial"/>
                  </w:rPr>
                  <w:id w:val="-809865320"/>
                  <w:placeholder>
                    <w:docPart w:val="8C4852504FC644A3A3E3EE634ABFF92C"/>
                  </w:placeholder>
                  <w15:repeatingSectionItem/>
                </w:sdtPr>
                <w:sdtEndPr/>
                <w:sdtContent>
                  <w:p w14:paraId="629C8919" w14:textId="77777777" w:rsidR="000F09F6" w:rsidRPr="0095636E" w:rsidRDefault="000F09F6" w:rsidP="000F09F6">
                    <w:pPr>
                      <w:rPr>
                        <w:rFonts w:cs="Arial"/>
                      </w:rPr>
                    </w:pPr>
                    <w:r w:rsidRPr="0095636E">
                      <w:rPr>
                        <w:rFonts w:cs="Arial"/>
                      </w:rPr>
                      <w:t>Date</w:t>
                    </w:r>
                  </w:p>
                </w:sdtContent>
              </w:sdt>
              <w:sdt>
                <w:sdtPr>
                  <w:rPr>
                    <w:rFonts w:cs="Arial"/>
                  </w:rPr>
                  <w:id w:val="2104291674"/>
                  <w:placeholder>
                    <w:docPart w:val="08806BD76DEA4FE4891C47859E533A78"/>
                  </w:placeholder>
                  <w15:repeatingSectionItem/>
                </w:sdtPr>
                <w:sdtEndPr/>
                <w:sdtContent>
                  <w:p w14:paraId="2A447680" w14:textId="77777777" w:rsidR="000F09F6" w:rsidRPr="0095636E" w:rsidRDefault="000F09F6" w:rsidP="000F09F6">
                    <w:pPr>
                      <w:rPr>
                        <w:rFonts w:cs="Arial"/>
                      </w:rPr>
                    </w:pPr>
                    <w:r w:rsidRPr="0095636E">
                      <w:rPr>
                        <w:rFonts w:cs="Arial"/>
                      </w:rPr>
                      <w:t>Date</w:t>
                    </w:r>
                  </w:p>
                </w:sdtContent>
              </w:sdt>
              <w:sdt>
                <w:sdtPr>
                  <w:rPr>
                    <w:rFonts w:cs="Arial"/>
                  </w:rPr>
                  <w:id w:val="-1359815184"/>
                  <w:placeholder>
                    <w:docPart w:val="683B6C36468B40CF90F3650F627F5B67"/>
                  </w:placeholder>
                  <w15:repeatingSectionItem/>
                </w:sdtPr>
                <w:sdtEndPr/>
                <w:sdtContent>
                  <w:p w14:paraId="1F82CDFD" w14:textId="77777777" w:rsidR="000F09F6" w:rsidRPr="0095636E" w:rsidRDefault="000F09F6" w:rsidP="000F09F6">
                    <w:pPr>
                      <w:rPr>
                        <w:rFonts w:cs="Arial"/>
                      </w:rPr>
                    </w:pPr>
                    <w:r w:rsidRPr="0095636E">
                      <w:rPr>
                        <w:rFonts w:cs="Arial"/>
                      </w:rPr>
                      <w:t>Date</w:t>
                    </w:r>
                  </w:p>
                </w:sdtContent>
              </w:sdt>
              <w:sdt>
                <w:sdtPr>
                  <w:rPr>
                    <w:rFonts w:cs="Arial"/>
                  </w:rPr>
                  <w:id w:val="-460037962"/>
                  <w:placeholder>
                    <w:docPart w:val="D6FF59F4F06D48FDACC9428921680653"/>
                  </w:placeholder>
                  <w15:repeatingSectionItem/>
                </w:sdtPr>
                <w:sdtEndPr/>
                <w:sdtContent>
                  <w:p w14:paraId="7825334E" w14:textId="77777777" w:rsidR="000F09F6" w:rsidRPr="0095636E" w:rsidRDefault="000F09F6" w:rsidP="000F09F6">
                    <w:pPr>
                      <w:rPr>
                        <w:rFonts w:cs="Arial"/>
                      </w:rPr>
                    </w:pPr>
                    <w:r w:rsidRPr="0095636E">
                      <w:rPr>
                        <w:rFonts w:cs="Arial"/>
                      </w:rPr>
                      <w:t>Date</w:t>
                    </w:r>
                  </w:p>
                </w:sdtContent>
              </w:sdt>
              <w:sdt>
                <w:sdtPr>
                  <w:rPr>
                    <w:rFonts w:cs="Arial"/>
                  </w:rPr>
                  <w:id w:val="1510416960"/>
                  <w:placeholder>
                    <w:docPart w:val="2B20CE83C88C4D50987EE8153E204240"/>
                  </w:placeholder>
                  <w15:repeatingSectionItem/>
                </w:sdtPr>
                <w:sdtEndPr/>
                <w:sdtContent>
                  <w:p w14:paraId="462E33B8" w14:textId="77777777" w:rsidR="000F09F6" w:rsidRPr="0095636E" w:rsidRDefault="000F09F6" w:rsidP="000F09F6">
                    <w:pPr>
                      <w:rPr>
                        <w:rFonts w:cs="Arial"/>
                      </w:rPr>
                    </w:pPr>
                    <w:r w:rsidRPr="0095636E">
                      <w:rPr>
                        <w:rFonts w:cs="Arial"/>
                      </w:rPr>
                      <w:t>Date</w:t>
                    </w:r>
                  </w:p>
                </w:sdtContent>
              </w:sdt>
              <w:sdt>
                <w:sdtPr>
                  <w:rPr>
                    <w:rFonts w:cs="Arial"/>
                  </w:rPr>
                  <w:id w:val="392231648"/>
                  <w:placeholder>
                    <w:docPart w:val="E76F9C9B99C147EB97F68D028FC11904"/>
                  </w:placeholder>
                  <w15:repeatingSectionItem/>
                </w:sdtPr>
                <w:sdtEndPr/>
                <w:sdtContent>
                  <w:p w14:paraId="24EF344F" w14:textId="7F022B82" w:rsidR="000F09F6" w:rsidRPr="0095636E" w:rsidRDefault="000F09F6" w:rsidP="000F09F6">
                    <w:pPr>
                      <w:rPr>
                        <w:rFonts w:cs="Arial"/>
                      </w:rPr>
                    </w:pPr>
                    <w:r w:rsidRPr="0095636E">
                      <w:rPr>
                        <w:rFonts w:cs="Arial"/>
                      </w:rPr>
                      <w:t>Date</w:t>
                    </w:r>
                  </w:p>
                </w:sdtContent>
              </w:sdt>
            </w:sdtContent>
          </w:sdt>
        </w:tc>
      </w:tr>
    </w:tbl>
    <w:p w14:paraId="12AF58DF" w14:textId="77777777" w:rsidR="000F09F6" w:rsidRPr="0095636E" w:rsidRDefault="000F09F6" w:rsidP="008D794A">
      <w:pPr>
        <w:pStyle w:val="NoSpace"/>
        <w:rPr>
          <w:rFonts w:cs="Arial"/>
          <w:b/>
          <w:bCs/>
        </w:rPr>
      </w:pPr>
    </w:p>
    <w:p w14:paraId="209080FE" w14:textId="068F6130" w:rsidR="00EA7043" w:rsidRPr="0095636E" w:rsidRDefault="00EA7043" w:rsidP="008D794A">
      <w:pPr>
        <w:pStyle w:val="NoSpace"/>
        <w:rPr>
          <w:rFonts w:cs="Arial"/>
          <w:b/>
          <w:bCs/>
        </w:rPr>
      </w:pPr>
      <w:r w:rsidRPr="0095636E">
        <w:rPr>
          <w:rFonts w:cs="Arial"/>
          <w:b/>
        </w:rPr>
        <w:t xml:space="preserve">Optional </w:t>
      </w:r>
      <w:r w:rsidR="0056250B" w:rsidRPr="0095636E">
        <w:rPr>
          <w:rFonts w:cs="Arial"/>
          <w:b/>
        </w:rPr>
        <w:t>u</w:t>
      </w:r>
      <w:r w:rsidRPr="0095636E">
        <w:rPr>
          <w:rFonts w:cs="Arial"/>
          <w:b/>
        </w:rPr>
        <w:t xml:space="preserve">nits achieved </w:t>
      </w:r>
    </w:p>
    <w:tbl>
      <w:tblPr>
        <w:tblStyle w:val="TableGrid"/>
        <w:tblW w:w="0" w:type="auto"/>
        <w:tblLook w:val="04A0" w:firstRow="1" w:lastRow="0" w:firstColumn="1" w:lastColumn="0" w:noHBand="0" w:noVBand="1"/>
      </w:tblPr>
      <w:tblGrid>
        <w:gridCol w:w="2550"/>
        <w:gridCol w:w="2545"/>
        <w:gridCol w:w="2566"/>
        <w:gridCol w:w="2534"/>
      </w:tblGrid>
      <w:tr w:rsidR="000F09F6" w:rsidRPr="0095636E" w14:paraId="02BC4955" w14:textId="77777777" w:rsidTr="00AB414F">
        <w:tc>
          <w:tcPr>
            <w:tcW w:w="2614" w:type="dxa"/>
          </w:tcPr>
          <w:p w14:paraId="15DE8463" w14:textId="77777777" w:rsidR="000F09F6" w:rsidRPr="0095636E" w:rsidRDefault="000F09F6" w:rsidP="00431972">
            <w:pPr>
              <w:pStyle w:val="NoSpace"/>
              <w:ind w:left="0" w:firstLine="0"/>
              <w:rPr>
                <w:rFonts w:cs="Arial"/>
                <w:b/>
                <w:bCs/>
              </w:rPr>
            </w:pPr>
            <w:r w:rsidRPr="0095636E">
              <w:rPr>
                <w:rFonts w:cs="Arial"/>
                <w:b/>
              </w:rPr>
              <w:t>SQA code</w:t>
            </w:r>
          </w:p>
        </w:tc>
        <w:tc>
          <w:tcPr>
            <w:tcW w:w="2614" w:type="dxa"/>
          </w:tcPr>
          <w:p w14:paraId="14899160" w14:textId="77777777" w:rsidR="000F09F6" w:rsidRPr="0095636E" w:rsidRDefault="000F09F6" w:rsidP="00431972">
            <w:pPr>
              <w:pStyle w:val="NoSpace"/>
              <w:ind w:left="0" w:firstLine="0"/>
              <w:rPr>
                <w:rFonts w:cs="Arial"/>
                <w:b/>
                <w:bCs/>
              </w:rPr>
            </w:pPr>
            <w:r w:rsidRPr="0095636E">
              <w:rPr>
                <w:rFonts w:cs="Arial"/>
                <w:b/>
              </w:rPr>
              <w:t>Unit title</w:t>
            </w:r>
          </w:p>
        </w:tc>
        <w:tc>
          <w:tcPr>
            <w:tcW w:w="2614" w:type="dxa"/>
          </w:tcPr>
          <w:p w14:paraId="7C9ADE52" w14:textId="77777777" w:rsidR="000F09F6" w:rsidRPr="0095636E" w:rsidRDefault="000F09F6" w:rsidP="00431972">
            <w:pPr>
              <w:pStyle w:val="NoSpace"/>
              <w:ind w:left="0" w:firstLine="0"/>
              <w:rPr>
                <w:rFonts w:cs="Arial"/>
                <w:b/>
                <w:bCs/>
              </w:rPr>
            </w:pPr>
            <w:r w:rsidRPr="0095636E">
              <w:rPr>
                <w:rFonts w:cs="Arial"/>
                <w:b/>
              </w:rPr>
              <w:t>Assessor’s signature</w:t>
            </w:r>
          </w:p>
        </w:tc>
        <w:tc>
          <w:tcPr>
            <w:tcW w:w="2615" w:type="dxa"/>
          </w:tcPr>
          <w:p w14:paraId="5C4FF6CF" w14:textId="77777777" w:rsidR="000F09F6" w:rsidRPr="0095636E" w:rsidRDefault="000F09F6" w:rsidP="00431972">
            <w:pPr>
              <w:pStyle w:val="NoSpace"/>
              <w:ind w:left="0" w:firstLine="0"/>
              <w:rPr>
                <w:rFonts w:cs="Arial"/>
                <w:b/>
                <w:bCs/>
              </w:rPr>
            </w:pPr>
            <w:r w:rsidRPr="0095636E">
              <w:rPr>
                <w:rFonts w:cs="Arial"/>
                <w:b/>
              </w:rPr>
              <w:t>Date</w:t>
            </w:r>
          </w:p>
        </w:tc>
      </w:tr>
      <w:tr w:rsidR="000F09F6" w:rsidRPr="0095636E" w14:paraId="557BAD14" w14:textId="77777777" w:rsidTr="00AB414F">
        <w:tc>
          <w:tcPr>
            <w:tcW w:w="2614" w:type="dxa"/>
          </w:tcPr>
          <w:sdt>
            <w:sdtPr>
              <w:rPr>
                <w:rFonts w:cs="Arial"/>
              </w:rPr>
              <w:id w:val="-1672934192"/>
              <w15:repeatingSection/>
            </w:sdtPr>
            <w:sdtEndPr/>
            <w:sdtContent>
              <w:sdt>
                <w:sdtPr>
                  <w:rPr>
                    <w:rFonts w:cs="Arial"/>
                  </w:rPr>
                  <w:id w:val="-464968634"/>
                  <w:placeholder>
                    <w:docPart w:val="51B30A011404465F84ED48CE08B65186"/>
                  </w:placeholder>
                  <w15:repeatingSectionItem/>
                </w:sdtPr>
                <w:sdtEndPr/>
                <w:sdtContent>
                  <w:p w14:paraId="0C55E519" w14:textId="77777777" w:rsidR="000F09F6" w:rsidRPr="0095636E" w:rsidRDefault="000F09F6" w:rsidP="00AB414F">
                    <w:pPr>
                      <w:rPr>
                        <w:rFonts w:cs="Arial"/>
                      </w:rPr>
                    </w:pPr>
                    <w:r w:rsidRPr="0095636E">
                      <w:rPr>
                        <w:rFonts w:cs="Arial"/>
                      </w:rPr>
                      <w:t>SQA code</w:t>
                    </w:r>
                  </w:p>
                </w:sdtContent>
              </w:sdt>
              <w:sdt>
                <w:sdtPr>
                  <w:rPr>
                    <w:rFonts w:cs="Arial"/>
                  </w:rPr>
                  <w:id w:val="-666787120"/>
                  <w:placeholder>
                    <w:docPart w:val="D715205CF13D40AAA7E181B8C8BD8D91"/>
                  </w:placeholder>
                  <w15:repeatingSectionItem/>
                </w:sdtPr>
                <w:sdtEndPr/>
                <w:sdtContent>
                  <w:p w14:paraId="5642B1CC" w14:textId="77777777" w:rsidR="000F09F6" w:rsidRPr="0095636E" w:rsidRDefault="000F09F6" w:rsidP="00AB414F">
                    <w:pPr>
                      <w:rPr>
                        <w:rFonts w:cs="Arial"/>
                      </w:rPr>
                    </w:pPr>
                    <w:r w:rsidRPr="0095636E">
                      <w:rPr>
                        <w:rFonts w:cs="Arial"/>
                      </w:rPr>
                      <w:t>SQA code</w:t>
                    </w:r>
                  </w:p>
                </w:sdtContent>
              </w:sdt>
              <w:sdt>
                <w:sdtPr>
                  <w:rPr>
                    <w:rFonts w:cs="Arial"/>
                  </w:rPr>
                  <w:id w:val="1490671945"/>
                  <w:placeholder>
                    <w:docPart w:val="8C2FBA0EB2C24EE9B636C33B51D7B00D"/>
                  </w:placeholder>
                  <w15:repeatingSectionItem/>
                </w:sdtPr>
                <w:sdtEndPr/>
                <w:sdtContent>
                  <w:p w14:paraId="57ABB50B" w14:textId="77777777" w:rsidR="000F09F6" w:rsidRPr="0095636E" w:rsidRDefault="000F09F6" w:rsidP="00AB414F">
                    <w:pPr>
                      <w:rPr>
                        <w:rFonts w:cs="Arial"/>
                      </w:rPr>
                    </w:pPr>
                    <w:r w:rsidRPr="0095636E">
                      <w:rPr>
                        <w:rFonts w:cs="Arial"/>
                      </w:rPr>
                      <w:t>SQA code</w:t>
                    </w:r>
                  </w:p>
                </w:sdtContent>
              </w:sdt>
              <w:sdt>
                <w:sdtPr>
                  <w:rPr>
                    <w:rFonts w:cs="Arial"/>
                  </w:rPr>
                  <w:id w:val="86500996"/>
                  <w:placeholder>
                    <w:docPart w:val="FEC22F3B970643B69A31D47FAC425382"/>
                  </w:placeholder>
                  <w15:repeatingSectionItem/>
                </w:sdtPr>
                <w:sdtEndPr/>
                <w:sdtContent>
                  <w:p w14:paraId="714D3EA9" w14:textId="77777777" w:rsidR="000F09F6" w:rsidRPr="0095636E" w:rsidRDefault="000F09F6" w:rsidP="00AB414F">
                    <w:pPr>
                      <w:rPr>
                        <w:rFonts w:cs="Arial"/>
                      </w:rPr>
                    </w:pPr>
                    <w:r w:rsidRPr="0095636E">
                      <w:rPr>
                        <w:rFonts w:cs="Arial"/>
                      </w:rPr>
                      <w:t>SQA code</w:t>
                    </w:r>
                  </w:p>
                </w:sdtContent>
              </w:sdt>
              <w:sdt>
                <w:sdtPr>
                  <w:rPr>
                    <w:rFonts w:cs="Arial"/>
                  </w:rPr>
                  <w:id w:val="-971436281"/>
                  <w:placeholder>
                    <w:docPart w:val="4776D0D6346447EAADE6639F2C9B220D"/>
                  </w:placeholder>
                  <w15:repeatingSectionItem/>
                </w:sdtPr>
                <w:sdtEndPr/>
                <w:sdtContent>
                  <w:p w14:paraId="3B69C72A" w14:textId="77777777" w:rsidR="000F09F6" w:rsidRPr="0095636E" w:rsidRDefault="000F09F6" w:rsidP="00AB414F">
                    <w:pPr>
                      <w:rPr>
                        <w:rFonts w:cs="Arial"/>
                      </w:rPr>
                    </w:pPr>
                    <w:r w:rsidRPr="0095636E">
                      <w:rPr>
                        <w:rFonts w:cs="Arial"/>
                      </w:rPr>
                      <w:t>SQA code</w:t>
                    </w:r>
                  </w:p>
                </w:sdtContent>
              </w:sdt>
              <w:sdt>
                <w:sdtPr>
                  <w:rPr>
                    <w:rFonts w:cs="Arial"/>
                  </w:rPr>
                  <w:id w:val="-1010366858"/>
                  <w:placeholder>
                    <w:docPart w:val="3D09B1A27BE74509A910B69204472A80"/>
                  </w:placeholder>
                  <w15:repeatingSectionItem/>
                </w:sdtPr>
                <w:sdtEndPr/>
                <w:sdtContent>
                  <w:p w14:paraId="640A7424" w14:textId="77777777" w:rsidR="000F09F6" w:rsidRPr="0095636E" w:rsidRDefault="000F09F6" w:rsidP="00AB414F">
                    <w:pPr>
                      <w:rPr>
                        <w:rFonts w:cs="Arial"/>
                      </w:rPr>
                    </w:pPr>
                    <w:r w:rsidRPr="0095636E">
                      <w:rPr>
                        <w:rFonts w:cs="Arial"/>
                      </w:rPr>
                      <w:t>SQA code</w:t>
                    </w:r>
                  </w:p>
                </w:sdtContent>
              </w:sdt>
              <w:sdt>
                <w:sdtPr>
                  <w:rPr>
                    <w:rFonts w:cs="Arial"/>
                  </w:rPr>
                  <w:id w:val="361408753"/>
                  <w:placeholder>
                    <w:docPart w:val="145B89EED148475EA446C199D762728F"/>
                  </w:placeholder>
                  <w15:repeatingSectionItem/>
                </w:sdtPr>
                <w:sdtEndPr/>
                <w:sdtContent>
                  <w:p w14:paraId="001679C6" w14:textId="77777777" w:rsidR="000F09F6" w:rsidRPr="0095636E" w:rsidRDefault="000F09F6" w:rsidP="00AB414F">
                    <w:pPr>
                      <w:rPr>
                        <w:rFonts w:cs="Arial"/>
                      </w:rPr>
                    </w:pPr>
                    <w:r w:rsidRPr="0095636E">
                      <w:rPr>
                        <w:rFonts w:cs="Arial"/>
                      </w:rPr>
                      <w:t>SQA code</w:t>
                    </w:r>
                  </w:p>
                </w:sdtContent>
              </w:sdt>
              <w:sdt>
                <w:sdtPr>
                  <w:rPr>
                    <w:rFonts w:cs="Arial"/>
                  </w:rPr>
                  <w:id w:val="1965224792"/>
                  <w:placeholder>
                    <w:docPart w:val="21B19D15DEF34DF7B561605B7D43DD9F"/>
                  </w:placeholder>
                  <w15:repeatingSectionItem/>
                </w:sdtPr>
                <w:sdtEndPr/>
                <w:sdtContent>
                  <w:p w14:paraId="794A5B98" w14:textId="77777777" w:rsidR="000F09F6" w:rsidRPr="0095636E" w:rsidRDefault="000F09F6" w:rsidP="00AB414F">
                    <w:pPr>
                      <w:rPr>
                        <w:rFonts w:cs="Arial"/>
                      </w:rPr>
                    </w:pPr>
                    <w:r w:rsidRPr="0095636E">
                      <w:rPr>
                        <w:rFonts w:cs="Arial"/>
                      </w:rPr>
                      <w:t>SQA code</w:t>
                    </w:r>
                  </w:p>
                </w:sdtContent>
              </w:sdt>
              <w:sdt>
                <w:sdtPr>
                  <w:rPr>
                    <w:rFonts w:cs="Arial"/>
                  </w:rPr>
                  <w:id w:val="-281574728"/>
                  <w:placeholder>
                    <w:docPart w:val="7C8679D5488E47CB83F19B179ECB99CA"/>
                  </w:placeholder>
                  <w15:repeatingSectionItem/>
                </w:sdtPr>
                <w:sdtEndPr/>
                <w:sdtContent>
                  <w:p w14:paraId="34A8DF0A" w14:textId="77777777" w:rsidR="000F09F6" w:rsidRPr="0095636E" w:rsidRDefault="000F09F6" w:rsidP="00AB414F">
                    <w:pPr>
                      <w:rPr>
                        <w:rFonts w:cs="Arial"/>
                      </w:rPr>
                    </w:pPr>
                    <w:r w:rsidRPr="0095636E">
                      <w:rPr>
                        <w:rFonts w:cs="Arial"/>
                      </w:rPr>
                      <w:t>SQA code</w:t>
                    </w:r>
                  </w:p>
                </w:sdtContent>
              </w:sdt>
              <w:sdt>
                <w:sdtPr>
                  <w:rPr>
                    <w:rFonts w:cs="Arial"/>
                  </w:rPr>
                  <w:id w:val="863175520"/>
                  <w:placeholder>
                    <w:docPart w:val="D5F7E1EFD84B42C8906616E6EDA82D55"/>
                  </w:placeholder>
                  <w15:repeatingSectionItem/>
                </w:sdtPr>
                <w:sdtEndPr/>
                <w:sdtContent>
                  <w:p w14:paraId="4D815DD2" w14:textId="77777777" w:rsidR="000F09F6" w:rsidRPr="0095636E" w:rsidRDefault="000F09F6" w:rsidP="00AB414F">
                    <w:pPr>
                      <w:rPr>
                        <w:rFonts w:cs="Arial"/>
                      </w:rPr>
                    </w:pPr>
                    <w:r w:rsidRPr="0095636E">
                      <w:rPr>
                        <w:rFonts w:cs="Arial"/>
                      </w:rPr>
                      <w:t>SQA code</w:t>
                    </w:r>
                  </w:p>
                </w:sdtContent>
              </w:sdt>
            </w:sdtContent>
          </w:sdt>
        </w:tc>
        <w:tc>
          <w:tcPr>
            <w:tcW w:w="2614" w:type="dxa"/>
          </w:tcPr>
          <w:sdt>
            <w:sdtPr>
              <w:rPr>
                <w:rFonts w:cs="Arial"/>
              </w:rPr>
              <w:id w:val="-1297754201"/>
              <w15:repeatingSection/>
            </w:sdtPr>
            <w:sdtEndPr/>
            <w:sdtContent>
              <w:sdt>
                <w:sdtPr>
                  <w:rPr>
                    <w:rFonts w:cs="Arial"/>
                  </w:rPr>
                  <w:id w:val="-2115127242"/>
                  <w:placeholder>
                    <w:docPart w:val="2A512C5523CE4A638697DBDCA6E7118C"/>
                  </w:placeholder>
                  <w15:repeatingSectionItem/>
                </w:sdtPr>
                <w:sdtEndPr/>
                <w:sdtContent>
                  <w:p w14:paraId="76F91D4C" w14:textId="77777777" w:rsidR="000F09F6" w:rsidRPr="0095636E" w:rsidRDefault="000F09F6" w:rsidP="00AB414F">
                    <w:pPr>
                      <w:rPr>
                        <w:rFonts w:cs="Arial"/>
                      </w:rPr>
                    </w:pPr>
                    <w:r w:rsidRPr="0095636E">
                      <w:rPr>
                        <w:rFonts w:cs="Arial"/>
                      </w:rPr>
                      <w:t>Unit title</w:t>
                    </w:r>
                  </w:p>
                </w:sdtContent>
              </w:sdt>
              <w:sdt>
                <w:sdtPr>
                  <w:rPr>
                    <w:rFonts w:cs="Arial"/>
                  </w:rPr>
                  <w:id w:val="1308668798"/>
                  <w:placeholder>
                    <w:docPart w:val="CE7ACB43B3C34498A9764D42CB760CD1"/>
                  </w:placeholder>
                  <w15:repeatingSectionItem/>
                </w:sdtPr>
                <w:sdtEndPr/>
                <w:sdtContent>
                  <w:p w14:paraId="4DE5EEE9" w14:textId="77777777" w:rsidR="000F09F6" w:rsidRPr="0095636E" w:rsidRDefault="000F09F6" w:rsidP="00AB414F">
                    <w:pPr>
                      <w:rPr>
                        <w:rFonts w:cs="Arial"/>
                      </w:rPr>
                    </w:pPr>
                    <w:r w:rsidRPr="0095636E">
                      <w:rPr>
                        <w:rFonts w:cs="Arial"/>
                      </w:rPr>
                      <w:t>Unit title</w:t>
                    </w:r>
                  </w:p>
                </w:sdtContent>
              </w:sdt>
              <w:sdt>
                <w:sdtPr>
                  <w:rPr>
                    <w:rFonts w:cs="Arial"/>
                  </w:rPr>
                  <w:id w:val="1315840249"/>
                  <w:placeholder>
                    <w:docPart w:val="EBE0D43C58C24A20BFD138E209CA9F1A"/>
                  </w:placeholder>
                  <w15:repeatingSectionItem/>
                </w:sdtPr>
                <w:sdtEndPr/>
                <w:sdtContent>
                  <w:p w14:paraId="090B35B1" w14:textId="77777777" w:rsidR="000F09F6" w:rsidRPr="0095636E" w:rsidRDefault="000F09F6" w:rsidP="00AB414F">
                    <w:pPr>
                      <w:rPr>
                        <w:rFonts w:cs="Arial"/>
                      </w:rPr>
                    </w:pPr>
                    <w:r w:rsidRPr="0095636E">
                      <w:rPr>
                        <w:rFonts w:cs="Arial"/>
                      </w:rPr>
                      <w:t>Unit title</w:t>
                    </w:r>
                  </w:p>
                </w:sdtContent>
              </w:sdt>
              <w:sdt>
                <w:sdtPr>
                  <w:rPr>
                    <w:rFonts w:cs="Arial"/>
                  </w:rPr>
                  <w:id w:val="1025363021"/>
                  <w:placeholder>
                    <w:docPart w:val="FEEF2990C60A4E6087480003C16BA468"/>
                  </w:placeholder>
                  <w15:repeatingSectionItem/>
                </w:sdtPr>
                <w:sdtEndPr/>
                <w:sdtContent>
                  <w:p w14:paraId="0E178100" w14:textId="77777777" w:rsidR="000F09F6" w:rsidRPr="0095636E" w:rsidRDefault="000F09F6" w:rsidP="00AB414F">
                    <w:pPr>
                      <w:rPr>
                        <w:rFonts w:cs="Arial"/>
                      </w:rPr>
                    </w:pPr>
                    <w:r w:rsidRPr="0095636E">
                      <w:rPr>
                        <w:rFonts w:cs="Arial"/>
                      </w:rPr>
                      <w:t>Unit title</w:t>
                    </w:r>
                  </w:p>
                </w:sdtContent>
              </w:sdt>
              <w:sdt>
                <w:sdtPr>
                  <w:rPr>
                    <w:rFonts w:cs="Arial"/>
                  </w:rPr>
                  <w:id w:val="458533274"/>
                  <w:placeholder>
                    <w:docPart w:val="A40123205A3C4AE2A06183B193B5B70C"/>
                  </w:placeholder>
                  <w15:repeatingSectionItem/>
                </w:sdtPr>
                <w:sdtEndPr/>
                <w:sdtContent>
                  <w:p w14:paraId="36BC8B3B" w14:textId="77777777" w:rsidR="000F09F6" w:rsidRPr="0095636E" w:rsidRDefault="000F09F6" w:rsidP="00AB414F">
                    <w:pPr>
                      <w:rPr>
                        <w:rFonts w:cs="Arial"/>
                      </w:rPr>
                    </w:pPr>
                    <w:r w:rsidRPr="0095636E">
                      <w:rPr>
                        <w:rFonts w:cs="Arial"/>
                      </w:rPr>
                      <w:t>Unit title</w:t>
                    </w:r>
                  </w:p>
                </w:sdtContent>
              </w:sdt>
              <w:sdt>
                <w:sdtPr>
                  <w:rPr>
                    <w:rFonts w:cs="Arial"/>
                  </w:rPr>
                  <w:id w:val="-518777515"/>
                  <w:placeholder>
                    <w:docPart w:val="3583D427B4EC404289965B35FA9A09F5"/>
                  </w:placeholder>
                  <w15:repeatingSectionItem/>
                </w:sdtPr>
                <w:sdtEndPr/>
                <w:sdtContent>
                  <w:p w14:paraId="7A36330B" w14:textId="77777777" w:rsidR="000F09F6" w:rsidRPr="0095636E" w:rsidRDefault="000F09F6" w:rsidP="00AB414F">
                    <w:pPr>
                      <w:rPr>
                        <w:rFonts w:cs="Arial"/>
                      </w:rPr>
                    </w:pPr>
                    <w:r w:rsidRPr="0095636E">
                      <w:rPr>
                        <w:rFonts w:cs="Arial"/>
                      </w:rPr>
                      <w:t>Unit title</w:t>
                    </w:r>
                  </w:p>
                </w:sdtContent>
              </w:sdt>
              <w:sdt>
                <w:sdtPr>
                  <w:rPr>
                    <w:rFonts w:cs="Arial"/>
                  </w:rPr>
                  <w:id w:val="-1584061634"/>
                  <w:placeholder>
                    <w:docPart w:val="CA668F7DFF5F4427A27CD8942025023D"/>
                  </w:placeholder>
                  <w15:repeatingSectionItem/>
                </w:sdtPr>
                <w:sdtEndPr/>
                <w:sdtContent>
                  <w:p w14:paraId="0C511A52" w14:textId="77777777" w:rsidR="000F09F6" w:rsidRPr="0095636E" w:rsidRDefault="000F09F6" w:rsidP="00AB414F">
                    <w:pPr>
                      <w:rPr>
                        <w:rFonts w:cs="Arial"/>
                      </w:rPr>
                    </w:pPr>
                    <w:r w:rsidRPr="0095636E">
                      <w:rPr>
                        <w:rFonts w:cs="Arial"/>
                      </w:rPr>
                      <w:t>Unit title</w:t>
                    </w:r>
                  </w:p>
                </w:sdtContent>
              </w:sdt>
              <w:sdt>
                <w:sdtPr>
                  <w:rPr>
                    <w:rFonts w:cs="Arial"/>
                  </w:rPr>
                  <w:id w:val="1287011149"/>
                  <w:placeholder>
                    <w:docPart w:val="E7C678C56A7F4A8E82E75D2728B74DD4"/>
                  </w:placeholder>
                  <w15:repeatingSectionItem/>
                </w:sdtPr>
                <w:sdtEndPr/>
                <w:sdtContent>
                  <w:p w14:paraId="1E6B6FDE" w14:textId="77777777" w:rsidR="000F09F6" w:rsidRPr="0095636E" w:rsidRDefault="000F09F6" w:rsidP="00AB414F">
                    <w:pPr>
                      <w:rPr>
                        <w:rFonts w:cs="Arial"/>
                      </w:rPr>
                    </w:pPr>
                    <w:r w:rsidRPr="0095636E">
                      <w:rPr>
                        <w:rFonts w:cs="Arial"/>
                      </w:rPr>
                      <w:t>Unit title</w:t>
                    </w:r>
                  </w:p>
                </w:sdtContent>
              </w:sdt>
              <w:sdt>
                <w:sdtPr>
                  <w:rPr>
                    <w:rFonts w:cs="Arial"/>
                  </w:rPr>
                  <w:id w:val="1256097141"/>
                  <w:placeholder>
                    <w:docPart w:val="438FC7B52B064D2E9AE37967A98D1A3A"/>
                  </w:placeholder>
                  <w15:repeatingSectionItem/>
                </w:sdtPr>
                <w:sdtEndPr/>
                <w:sdtContent>
                  <w:p w14:paraId="1AAF5458" w14:textId="77777777" w:rsidR="000F09F6" w:rsidRPr="0095636E" w:rsidRDefault="000F09F6" w:rsidP="00AB414F">
                    <w:pPr>
                      <w:rPr>
                        <w:rFonts w:cs="Arial"/>
                      </w:rPr>
                    </w:pPr>
                    <w:r w:rsidRPr="0095636E">
                      <w:rPr>
                        <w:rFonts w:cs="Arial"/>
                      </w:rPr>
                      <w:t>Unit title</w:t>
                    </w:r>
                  </w:p>
                </w:sdtContent>
              </w:sdt>
              <w:sdt>
                <w:sdtPr>
                  <w:rPr>
                    <w:rFonts w:cs="Arial"/>
                  </w:rPr>
                  <w:id w:val="1186948588"/>
                  <w:placeholder>
                    <w:docPart w:val="0FE3E53C3B96436FA09777D2CB66BAD3"/>
                  </w:placeholder>
                  <w15:repeatingSectionItem/>
                </w:sdtPr>
                <w:sdtEndPr/>
                <w:sdtContent>
                  <w:p w14:paraId="53436C64" w14:textId="77777777" w:rsidR="000F09F6" w:rsidRPr="0095636E" w:rsidRDefault="000F09F6" w:rsidP="00AB414F">
                    <w:pPr>
                      <w:rPr>
                        <w:rFonts w:cs="Arial"/>
                      </w:rPr>
                    </w:pPr>
                    <w:r w:rsidRPr="0095636E">
                      <w:rPr>
                        <w:rFonts w:cs="Arial"/>
                      </w:rPr>
                      <w:t>Unit title</w:t>
                    </w:r>
                  </w:p>
                </w:sdtContent>
              </w:sdt>
            </w:sdtContent>
          </w:sdt>
        </w:tc>
        <w:tc>
          <w:tcPr>
            <w:tcW w:w="2614" w:type="dxa"/>
          </w:tcPr>
          <w:p w14:paraId="5CA2098D" w14:textId="77777777" w:rsidR="000F09F6" w:rsidRPr="0095636E" w:rsidRDefault="000F09F6" w:rsidP="00AB414F">
            <w:pPr>
              <w:pStyle w:val="NoSpace"/>
              <w:rPr>
                <w:rFonts w:cs="Arial"/>
                <w:b/>
                <w:bCs/>
              </w:rPr>
            </w:pPr>
          </w:p>
        </w:tc>
        <w:tc>
          <w:tcPr>
            <w:tcW w:w="2615" w:type="dxa"/>
          </w:tcPr>
          <w:sdt>
            <w:sdtPr>
              <w:rPr>
                <w:rFonts w:cs="Arial"/>
              </w:rPr>
              <w:id w:val="1493763991"/>
              <w15:repeatingSection/>
            </w:sdtPr>
            <w:sdtEndPr/>
            <w:sdtContent>
              <w:sdt>
                <w:sdtPr>
                  <w:rPr>
                    <w:rFonts w:cs="Arial"/>
                  </w:rPr>
                  <w:id w:val="-1995484364"/>
                  <w:placeholder>
                    <w:docPart w:val="6B233DF085144764ABF051345331C70F"/>
                  </w:placeholder>
                  <w15:repeatingSectionItem/>
                </w:sdtPr>
                <w:sdtEndPr/>
                <w:sdtContent>
                  <w:p w14:paraId="4F553C2A" w14:textId="77777777" w:rsidR="000F09F6" w:rsidRPr="0095636E" w:rsidRDefault="000F09F6" w:rsidP="00AB414F">
                    <w:pPr>
                      <w:rPr>
                        <w:rFonts w:cs="Arial"/>
                      </w:rPr>
                    </w:pPr>
                    <w:r w:rsidRPr="0095636E">
                      <w:rPr>
                        <w:rFonts w:cs="Arial"/>
                      </w:rPr>
                      <w:t>Date</w:t>
                    </w:r>
                  </w:p>
                </w:sdtContent>
              </w:sdt>
              <w:sdt>
                <w:sdtPr>
                  <w:rPr>
                    <w:rFonts w:cs="Arial"/>
                  </w:rPr>
                  <w:id w:val="1252392587"/>
                  <w:placeholder>
                    <w:docPart w:val="12354C6EE2D54AB8937CAD4059D1328E"/>
                  </w:placeholder>
                  <w15:repeatingSectionItem/>
                </w:sdtPr>
                <w:sdtEndPr/>
                <w:sdtContent>
                  <w:p w14:paraId="13F1FE36" w14:textId="77777777" w:rsidR="000F09F6" w:rsidRPr="0095636E" w:rsidRDefault="000F09F6" w:rsidP="00AB414F">
                    <w:pPr>
                      <w:rPr>
                        <w:rFonts w:cs="Arial"/>
                      </w:rPr>
                    </w:pPr>
                    <w:r w:rsidRPr="0095636E">
                      <w:rPr>
                        <w:rFonts w:cs="Arial"/>
                      </w:rPr>
                      <w:t>Date</w:t>
                    </w:r>
                  </w:p>
                </w:sdtContent>
              </w:sdt>
              <w:sdt>
                <w:sdtPr>
                  <w:rPr>
                    <w:rFonts w:cs="Arial"/>
                  </w:rPr>
                  <w:id w:val="-2029479448"/>
                  <w:placeholder>
                    <w:docPart w:val="304E70AC29E9412EB2758A9E4E38896F"/>
                  </w:placeholder>
                  <w15:repeatingSectionItem/>
                </w:sdtPr>
                <w:sdtEndPr/>
                <w:sdtContent>
                  <w:p w14:paraId="45B2271F" w14:textId="77777777" w:rsidR="000F09F6" w:rsidRPr="0095636E" w:rsidRDefault="000F09F6" w:rsidP="00AB414F">
                    <w:pPr>
                      <w:rPr>
                        <w:rFonts w:cs="Arial"/>
                      </w:rPr>
                    </w:pPr>
                    <w:r w:rsidRPr="0095636E">
                      <w:rPr>
                        <w:rFonts w:cs="Arial"/>
                      </w:rPr>
                      <w:t>Date</w:t>
                    </w:r>
                  </w:p>
                </w:sdtContent>
              </w:sdt>
              <w:sdt>
                <w:sdtPr>
                  <w:rPr>
                    <w:rFonts w:cs="Arial"/>
                  </w:rPr>
                  <w:id w:val="-1389720723"/>
                  <w:placeholder>
                    <w:docPart w:val="BE363187E64946F2B9CDE9898020DC7D"/>
                  </w:placeholder>
                  <w15:repeatingSectionItem/>
                </w:sdtPr>
                <w:sdtEndPr/>
                <w:sdtContent>
                  <w:p w14:paraId="5E93B15E" w14:textId="77777777" w:rsidR="000F09F6" w:rsidRPr="0095636E" w:rsidRDefault="000F09F6" w:rsidP="00AB414F">
                    <w:pPr>
                      <w:rPr>
                        <w:rFonts w:cs="Arial"/>
                      </w:rPr>
                    </w:pPr>
                    <w:r w:rsidRPr="0095636E">
                      <w:rPr>
                        <w:rFonts w:cs="Arial"/>
                      </w:rPr>
                      <w:t>Date</w:t>
                    </w:r>
                  </w:p>
                </w:sdtContent>
              </w:sdt>
              <w:sdt>
                <w:sdtPr>
                  <w:rPr>
                    <w:rFonts w:cs="Arial"/>
                  </w:rPr>
                  <w:id w:val="1003166711"/>
                  <w:placeholder>
                    <w:docPart w:val="8CA183E8644843DF82472C20668C2BEE"/>
                  </w:placeholder>
                  <w15:repeatingSectionItem/>
                </w:sdtPr>
                <w:sdtEndPr/>
                <w:sdtContent>
                  <w:p w14:paraId="63084C92" w14:textId="77777777" w:rsidR="000F09F6" w:rsidRPr="0095636E" w:rsidRDefault="000F09F6" w:rsidP="00AB414F">
                    <w:pPr>
                      <w:rPr>
                        <w:rFonts w:cs="Arial"/>
                      </w:rPr>
                    </w:pPr>
                    <w:r w:rsidRPr="0095636E">
                      <w:rPr>
                        <w:rFonts w:cs="Arial"/>
                      </w:rPr>
                      <w:t>Date</w:t>
                    </w:r>
                  </w:p>
                </w:sdtContent>
              </w:sdt>
              <w:sdt>
                <w:sdtPr>
                  <w:rPr>
                    <w:rFonts w:cs="Arial"/>
                  </w:rPr>
                  <w:id w:val="255263763"/>
                  <w:placeholder>
                    <w:docPart w:val="454029CDDF8044A6941B419B961923BF"/>
                  </w:placeholder>
                  <w15:repeatingSectionItem/>
                </w:sdtPr>
                <w:sdtEndPr/>
                <w:sdtContent>
                  <w:p w14:paraId="506E6CAE" w14:textId="77777777" w:rsidR="000F09F6" w:rsidRPr="0095636E" w:rsidRDefault="000F09F6" w:rsidP="00AB414F">
                    <w:pPr>
                      <w:rPr>
                        <w:rFonts w:cs="Arial"/>
                      </w:rPr>
                    </w:pPr>
                    <w:r w:rsidRPr="0095636E">
                      <w:rPr>
                        <w:rFonts w:cs="Arial"/>
                      </w:rPr>
                      <w:t>Date</w:t>
                    </w:r>
                  </w:p>
                </w:sdtContent>
              </w:sdt>
              <w:sdt>
                <w:sdtPr>
                  <w:rPr>
                    <w:rFonts w:cs="Arial"/>
                  </w:rPr>
                  <w:id w:val="-1521154981"/>
                  <w:placeholder>
                    <w:docPart w:val="4F41F760E7134156AB67AE69457BB662"/>
                  </w:placeholder>
                  <w15:repeatingSectionItem/>
                </w:sdtPr>
                <w:sdtEndPr/>
                <w:sdtContent>
                  <w:p w14:paraId="374C41C7" w14:textId="77777777" w:rsidR="000F09F6" w:rsidRPr="0095636E" w:rsidRDefault="000F09F6" w:rsidP="00AB414F">
                    <w:pPr>
                      <w:rPr>
                        <w:rFonts w:cs="Arial"/>
                      </w:rPr>
                    </w:pPr>
                    <w:r w:rsidRPr="0095636E">
                      <w:rPr>
                        <w:rFonts w:cs="Arial"/>
                      </w:rPr>
                      <w:t>Date</w:t>
                    </w:r>
                  </w:p>
                </w:sdtContent>
              </w:sdt>
              <w:sdt>
                <w:sdtPr>
                  <w:rPr>
                    <w:rFonts w:cs="Arial"/>
                  </w:rPr>
                  <w:id w:val="1598517671"/>
                  <w:placeholder>
                    <w:docPart w:val="A647AEDC45684242833E6E94BB178E36"/>
                  </w:placeholder>
                  <w15:repeatingSectionItem/>
                </w:sdtPr>
                <w:sdtEndPr/>
                <w:sdtContent>
                  <w:p w14:paraId="03843EB9" w14:textId="77777777" w:rsidR="000F09F6" w:rsidRPr="0095636E" w:rsidRDefault="000F09F6" w:rsidP="00AB414F">
                    <w:pPr>
                      <w:rPr>
                        <w:rFonts w:cs="Arial"/>
                      </w:rPr>
                    </w:pPr>
                    <w:r w:rsidRPr="0095636E">
                      <w:rPr>
                        <w:rFonts w:cs="Arial"/>
                      </w:rPr>
                      <w:t>Date</w:t>
                    </w:r>
                  </w:p>
                </w:sdtContent>
              </w:sdt>
              <w:sdt>
                <w:sdtPr>
                  <w:rPr>
                    <w:rFonts w:cs="Arial"/>
                  </w:rPr>
                  <w:id w:val="1640224652"/>
                  <w:placeholder>
                    <w:docPart w:val="2C837A49BD07473AA5222C30F6747F9B"/>
                  </w:placeholder>
                  <w15:repeatingSectionItem/>
                </w:sdtPr>
                <w:sdtEndPr/>
                <w:sdtContent>
                  <w:p w14:paraId="0366E101" w14:textId="77777777" w:rsidR="000F09F6" w:rsidRPr="0095636E" w:rsidRDefault="000F09F6" w:rsidP="00AB414F">
                    <w:pPr>
                      <w:rPr>
                        <w:rFonts w:cs="Arial"/>
                      </w:rPr>
                    </w:pPr>
                    <w:r w:rsidRPr="0095636E">
                      <w:rPr>
                        <w:rFonts w:cs="Arial"/>
                      </w:rPr>
                      <w:t>Date</w:t>
                    </w:r>
                  </w:p>
                </w:sdtContent>
              </w:sdt>
              <w:sdt>
                <w:sdtPr>
                  <w:rPr>
                    <w:rFonts w:cs="Arial"/>
                  </w:rPr>
                  <w:id w:val="-2087058182"/>
                  <w:placeholder>
                    <w:docPart w:val="10E4A66456D54225B03F22FC9578EE96"/>
                  </w:placeholder>
                  <w15:repeatingSectionItem/>
                </w:sdtPr>
                <w:sdtEndPr/>
                <w:sdtContent>
                  <w:p w14:paraId="1CD293C5" w14:textId="77777777" w:rsidR="000F09F6" w:rsidRPr="0095636E" w:rsidRDefault="000F09F6" w:rsidP="00AB414F">
                    <w:pPr>
                      <w:rPr>
                        <w:rFonts w:cs="Arial"/>
                      </w:rPr>
                    </w:pPr>
                    <w:r w:rsidRPr="0095636E">
                      <w:rPr>
                        <w:rFonts w:cs="Arial"/>
                      </w:rPr>
                      <w:t>Date</w:t>
                    </w:r>
                  </w:p>
                </w:sdtContent>
              </w:sdt>
            </w:sdtContent>
          </w:sdt>
        </w:tc>
      </w:tr>
    </w:tbl>
    <w:p w14:paraId="7B8CC086" w14:textId="77777777" w:rsidR="00EA7043" w:rsidRPr="0095636E" w:rsidRDefault="00EA7043" w:rsidP="0027289D">
      <w:pPr>
        <w:rPr>
          <w:rFonts w:eastAsia="Times New Roman" w:cs="Arial"/>
          <w:bCs/>
          <w:lang w:eastAsia="en-GB"/>
        </w:rPr>
      </w:pPr>
    </w:p>
    <w:p w14:paraId="61C2D627" w14:textId="3ADAC591" w:rsidR="0095636E" w:rsidRDefault="0095636E">
      <w:pPr>
        <w:spacing w:after="0"/>
        <w:rPr>
          <w:rFonts w:eastAsia="Arial"/>
          <w:b/>
          <w:kern w:val="28"/>
          <w:sz w:val="36"/>
          <w:szCs w:val="36"/>
        </w:rPr>
      </w:pPr>
      <w:r>
        <w:rPr>
          <w:rFonts w:eastAsia="Arial"/>
        </w:rPr>
        <w:br w:type="page"/>
      </w:r>
    </w:p>
    <w:p w14:paraId="75DA2DC1" w14:textId="77777777" w:rsidR="002C2907" w:rsidRDefault="002C2907" w:rsidP="002C2907">
      <w:pPr>
        <w:pStyle w:val="Heading2"/>
        <w:rPr>
          <w:rFonts w:eastAsia="Arial"/>
        </w:rPr>
        <w:sectPr w:rsidR="002C2907" w:rsidSect="00230357">
          <w:pgSz w:w="11907" w:h="16840" w:code="9"/>
          <w:pgMar w:top="851" w:right="851" w:bottom="851" w:left="851" w:header="720" w:footer="720" w:gutter="0"/>
          <w:paperSrc w:first="7" w:other="7"/>
          <w:cols w:space="720"/>
          <w:titlePg/>
          <w:docGrid w:linePitch="326"/>
        </w:sectPr>
      </w:pPr>
    </w:p>
    <w:p w14:paraId="0A9E9194" w14:textId="1EC2CA40" w:rsidR="002C2907" w:rsidRPr="002C2907" w:rsidRDefault="002C2907" w:rsidP="00F54AF6">
      <w:pPr>
        <w:pStyle w:val="Heading2subtop"/>
        <w:spacing w:before="0"/>
      </w:pPr>
      <w:r w:rsidRPr="002C2907">
        <w:lastRenderedPageBreak/>
        <w:t xml:space="preserve">Assessment </w:t>
      </w:r>
      <w:r w:rsidR="00635EA7">
        <w:t>p</w:t>
      </w:r>
      <w:r w:rsidRPr="002C2907">
        <w:t>lan</w:t>
      </w:r>
    </w:p>
    <w:p w14:paraId="55778207" w14:textId="560C655F" w:rsidR="002C2907" w:rsidRPr="0095636E" w:rsidRDefault="002C2907" w:rsidP="00635EA7">
      <w:pPr>
        <w:rPr>
          <w:rFonts w:eastAsia="Arial" w:cs="Arial"/>
          <w:b/>
          <w:bCs/>
          <w:sz w:val="28"/>
          <w:szCs w:val="28"/>
          <w:lang w:eastAsia="en-GB"/>
        </w:rPr>
      </w:pPr>
      <w:r w:rsidRPr="0095636E">
        <w:rPr>
          <w:rFonts w:eastAsia="Arial" w:cs="Arial"/>
          <w:b/>
          <w:sz w:val="28"/>
          <w:szCs w:val="28"/>
          <w:lang w:eastAsia="en-GB"/>
        </w:rPr>
        <w:t>Unit</w:t>
      </w:r>
      <w:r w:rsidR="00BD4E2A" w:rsidRPr="0095636E">
        <w:rPr>
          <w:rFonts w:eastAsia="Arial" w:cs="Arial"/>
          <w:b/>
          <w:sz w:val="28"/>
          <w:szCs w:val="28"/>
          <w:lang w:eastAsia="en-GB"/>
        </w:rPr>
        <w:t xml:space="preserve"> title</w:t>
      </w:r>
      <w:r w:rsidRPr="0095636E">
        <w:rPr>
          <w:rFonts w:eastAsia="Arial" w:cs="Arial"/>
          <w:b/>
          <w:sz w:val="28"/>
          <w:szCs w:val="28"/>
          <w:lang w:eastAsia="en-GB"/>
        </w:rPr>
        <w:t xml:space="preserve">: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47"/>
        <w:gridCol w:w="2032"/>
        <w:gridCol w:w="3200"/>
        <w:gridCol w:w="1945"/>
        <w:gridCol w:w="1951"/>
        <w:gridCol w:w="2209"/>
      </w:tblGrid>
      <w:tr w:rsidR="002C2907" w:rsidRPr="00F54AF6" w14:paraId="7FE506F8" w14:textId="77777777" w:rsidTr="00C731C3">
        <w:trPr>
          <w:trHeight w:val="300"/>
          <w:tblHeader/>
        </w:trPr>
        <w:tc>
          <w:tcPr>
            <w:tcW w:w="1315"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489D3859" w14:textId="77777777" w:rsidR="002C2907" w:rsidRPr="00F54AF6" w:rsidRDefault="002C2907" w:rsidP="00F54AF6">
            <w:pPr>
              <w:pStyle w:val="tabletext0"/>
              <w:rPr>
                <w:rFonts w:eastAsia="Arial"/>
                <w:b/>
                <w:bCs/>
                <w:lang w:eastAsia="en-GB"/>
              </w:rPr>
            </w:pPr>
            <w:r w:rsidRPr="00F54AF6">
              <w:rPr>
                <w:rFonts w:eastAsia="Arial"/>
                <w:b/>
                <w:bCs/>
                <w:lang w:eastAsia="en-GB"/>
              </w:rPr>
              <w:t>Activities </w:t>
            </w:r>
          </w:p>
        </w:tc>
        <w:tc>
          <w:tcPr>
            <w:tcW w:w="66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52878E64" w14:textId="4BBD7B65" w:rsidR="002C2907" w:rsidRPr="00F54AF6" w:rsidRDefault="00A61A2F" w:rsidP="00F54AF6">
            <w:pPr>
              <w:pStyle w:val="tabletext0"/>
              <w:rPr>
                <w:rFonts w:eastAsia="Arial"/>
                <w:b/>
                <w:bCs/>
                <w:lang w:eastAsia="en-GB"/>
              </w:rPr>
            </w:pPr>
            <w:r w:rsidRPr="00F54AF6">
              <w:rPr>
                <w:rFonts w:eastAsia="Arial"/>
                <w:b/>
                <w:bCs/>
                <w:lang w:eastAsia="en-GB"/>
              </w:rPr>
              <w:t>Performance criteria/ Knowledge and Understanding Statement </w:t>
            </w:r>
          </w:p>
        </w:tc>
        <w:tc>
          <w:tcPr>
            <w:tcW w:w="104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356E66EC" w14:textId="77777777" w:rsidR="002C2907" w:rsidRPr="00F54AF6" w:rsidRDefault="002C2907" w:rsidP="00F54AF6">
            <w:pPr>
              <w:pStyle w:val="tabletext0"/>
              <w:rPr>
                <w:rFonts w:eastAsia="Arial"/>
                <w:b/>
                <w:bCs/>
                <w:lang w:eastAsia="en-GB"/>
              </w:rPr>
            </w:pPr>
            <w:r w:rsidRPr="00F54AF6">
              <w:rPr>
                <w:rFonts w:eastAsia="Arial"/>
                <w:b/>
                <w:bCs/>
                <w:lang w:eastAsia="en-GB"/>
              </w:rPr>
              <w:t>Method of assessment/sources of evidence </w:t>
            </w:r>
          </w:p>
        </w:tc>
        <w:tc>
          <w:tcPr>
            <w:tcW w:w="632"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676F4858" w14:textId="77777777" w:rsidR="002C2907" w:rsidRPr="00F54AF6" w:rsidRDefault="002C2907" w:rsidP="00F54AF6">
            <w:pPr>
              <w:pStyle w:val="tabletext0"/>
              <w:rPr>
                <w:rFonts w:eastAsia="Arial"/>
                <w:b/>
                <w:bCs/>
                <w:lang w:eastAsia="en-GB"/>
              </w:rPr>
            </w:pPr>
            <w:r w:rsidRPr="00F54AF6">
              <w:rPr>
                <w:rFonts w:eastAsia="Arial"/>
                <w:b/>
                <w:bCs/>
                <w:lang w:eastAsia="en-GB"/>
              </w:rPr>
              <w:t>Date of assessment </w:t>
            </w:r>
          </w:p>
        </w:tc>
        <w:tc>
          <w:tcPr>
            <w:tcW w:w="634"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3337454A" w14:textId="77777777" w:rsidR="002C2907" w:rsidRPr="00F54AF6" w:rsidRDefault="002C2907" w:rsidP="00F54AF6">
            <w:pPr>
              <w:pStyle w:val="tabletext0"/>
              <w:rPr>
                <w:rFonts w:eastAsia="Arial"/>
                <w:b/>
                <w:bCs/>
                <w:lang w:eastAsia="en-GB"/>
              </w:rPr>
            </w:pPr>
            <w:r w:rsidRPr="00F54AF6">
              <w:rPr>
                <w:rFonts w:eastAsia="Arial"/>
                <w:b/>
                <w:bCs/>
                <w:lang w:eastAsia="en-GB"/>
              </w:rPr>
              <w:t>Evidence already available </w:t>
            </w:r>
          </w:p>
        </w:tc>
        <w:tc>
          <w:tcPr>
            <w:tcW w:w="718"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6A6A023E" w14:textId="15B251C5" w:rsidR="002C2907" w:rsidRPr="00F54AF6" w:rsidRDefault="002C2907" w:rsidP="00F54AF6">
            <w:pPr>
              <w:pStyle w:val="tabletext0"/>
              <w:rPr>
                <w:rFonts w:eastAsia="Arial"/>
                <w:b/>
                <w:bCs/>
                <w:lang w:eastAsia="en-GB"/>
              </w:rPr>
            </w:pPr>
            <w:r w:rsidRPr="00F54AF6">
              <w:rPr>
                <w:rFonts w:eastAsia="Arial"/>
                <w:b/>
                <w:bCs/>
                <w:lang w:eastAsia="en-GB"/>
              </w:rPr>
              <w:t>Links to other units</w:t>
            </w:r>
          </w:p>
        </w:tc>
      </w:tr>
      <w:tr w:rsidR="002C2907" w:rsidRPr="0095636E" w14:paraId="790009D5" w14:textId="77777777" w:rsidTr="00C731C3">
        <w:trPr>
          <w:trHeight w:val="300"/>
        </w:trPr>
        <w:sdt>
          <w:sdtPr>
            <w:rPr>
              <w:rFonts w:eastAsia="Arial"/>
              <w:bCs/>
              <w:lang w:eastAsia="en-GB"/>
            </w:rPr>
            <w:id w:val="1112949014"/>
            <w:placeholder>
              <w:docPart w:val="DefaultPlaceholder_-1854013440"/>
            </w:placeholder>
            <w:showingPlcHdr/>
          </w:sdtPr>
          <w:sdtEndPr/>
          <w:sdtContent>
            <w:tc>
              <w:tcPr>
                <w:tcW w:w="1315"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41970951" w14:textId="15420745" w:rsidR="002C2907"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sdt>
          <w:sdtPr>
            <w:rPr>
              <w:rFonts w:eastAsia="Arial"/>
              <w:bCs/>
              <w:lang w:eastAsia="en-GB"/>
            </w:rPr>
            <w:id w:val="-1987230869"/>
            <w:placeholder>
              <w:docPart w:val="ABC7B105F9A646DA9811DF389EC978CE"/>
            </w:placeholder>
            <w:showingPlcHdr/>
          </w:sdtPr>
          <w:sdtEndPr/>
          <w:sdtContent>
            <w:tc>
              <w:tcPr>
                <w:tcW w:w="66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5A4D3D9E" w14:textId="61A3D690" w:rsidR="002C2907"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sdt>
          <w:sdtPr>
            <w:rPr>
              <w:rFonts w:eastAsia="Arial"/>
              <w:bCs/>
              <w:lang w:eastAsia="en-GB"/>
            </w:rPr>
            <w:id w:val="-954394513"/>
            <w:placeholder>
              <w:docPart w:val="F9497CF64145452A879A2ACA896A48B5"/>
            </w:placeholder>
            <w:showingPlcHdr/>
          </w:sdtPr>
          <w:sdtEndPr/>
          <w:sdtContent>
            <w:tc>
              <w:tcPr>
                <w:tcW w:w="104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6041C464" w14:textId="571484C7" w:rsidR="002C2907"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sdt>
          <w:sdtPr>
            <w:rPr>
              <w:rFonts w:eastAsia="Arial"/>
              <w:bCs/>
              <w:lang w:eastAsia="en-GB"/>
            </w:rPr>
            <w:id w:val="-1065102206"/>
            <w:placeholder>
              <w:docPart w:val="B1C7BDCAACD74BF7AA33072898E45490"/>
            </w:placeholder>
            <w:showingPlcHdr/>
          </w:sdtPr>
          <w:sdtEndPr/>
          <w:sdtContent>
            <w:tc>
              <w:tcPr>
                <w:tcW w:w="632"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5618230B" w14:textId="7818C735" w:rsidR="002C2907"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tc>
          <w:tcPr>
            <w:tcW w:w="634"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77053A5B" w14:textId="0F882E8D" w:rsidR="002C2907" w:rsidRPr="0095636E" w:rsidRDefault="007D37F5" w:rsidP="00F54AF6">
            <w:pPr>
              <w:pStyle w:val="tabletext0"/>
              <w:rPr>
                <w:rFonts w:eastAsia="Arial"/>
                <w:bCs/>
                <w:lang w:eastAsia="en-GB"/>
              </w:rPr>
            </w:pPr>
            <w:sdt>
              <w:sdtPr>
                <w:rPr>
                  <w:rFonts w:eastAsia="Arial"/>
                  <w:bCs/>
                  <w:lang w:eastAsia="en-GB"/>
                </w:rPr>
                <w:id w:val="-866057227"/>
                <w:placeholder>
                  <w:docPart w:val="03E37F6AB9434BE1BD95B066CE655A8A"/>
                </w:placeholder>
                <w:showingPlcHdr/>
              </w:sdtPr>
              <w:sdtEndPr/>
              <w:sdtContent>
                <w:r w:rsidR="00C731C3" w:rsidRPr="0095636E">
                  <w:rPr>
                    <w:rStyle w:val="PlaceholderText"/>
                    <w:rFonts w:cs="Arial"/>
                  </w:rPr>
                  <w:t>Click or tap here to enter text.</w:t>
                </w:r>
              </w:sdtContent>
            </w:sdt>
            <w:r w:rsidR="002C2907" w:rsidRPr="0095636E">
              <w:rPr>
                <w:rFonts w:eastAsia="Arial"/>
                <w:lang w:eastAsia="en-GB"/>
              </w:rPr>
              <w:t> </w:t>
            </w:r>
          </w:p>
        </w:tc>
        <w:tc>
          <w:tcPr>
            <w:tcW w:w="718"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1E9C9B57" w14:textId="7CB3EE05" w:rsidR="002C2907" w:rsidRPr="0095636E" w:rsidRDefault="002C2907" w:rsidP="00F54AF6">
            <w:pPr>
              <w:pStyle w:val="tabletext0"/>
              <w:rPr>
                <w:rFonts w:eastAsia="Arial"/>
                <w:bCs/>
                <w:lang w:eastAsia="en-GB"/>
              </w:rPr>
            </w:pPr>
            <w:r w:rsidRPr="0095636E">
              <w:rPr>
                <w:rFonts w:eastAsia="Arial"/>
                <w:lang w:eastAsia="en-GB"/>
              </w:rPr>
              <w:t> </w:t>
            </w:r>
            <w:sdt>
              <w:sdtPr>
                <w:rPr>
                  <w:rFonts w:eastAsia="Arial"/>
                  <w:bCs/>
                  <w:lang w:eastAsia="en-GB"/>
                </w:rPr>
                <w:id w:val="-2126993851"/>
                <w:placeholder>
                  <w:docPart w:val="51120721665E48A393BBD09930CB7294"/>
                </w:placeholder>
                <w:showingPlcHdr/>
              </w:sdtPr>
              <w:sdtEndPr/>
              <w:sdtContent>
                <w:r w:rsidR="00C731C3" w:rsidRPr="0095636E">
                  <w:rPr>
                    <w:rStyle w:val="PlaceholderText"/>
                    <w:rFonts w:cs="Arial"/>
                  </w:rPr>
                  <w:t>Click or tap here to enter text.</w:t>
                </w:r>
              </w:sdtContent>
            </w:sdt>
          </w:p>
        </w:tc>
      </w:tr>
      <w:tr w:rsidR="002C2907" w:rsidRPr="0095636E" w14:paraId="467C268F" w14:textId="77777777" w:rsidTr="00C731C3">
        <w:trPr>
          <w:trHeight w:val="300"/>
        </w:trPr>
        <w:tc>
          <w:tcPr>
            <w:tcW w:w="1315"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4AFB79ED" w14:textId="5623AE0C" w:rsidR="002C2907" w:rsidRPr="0095636E" w:rsidRDefault="007D37F5" w:rsidP="00F54AF6">
            <w:pPr>
              <w:pStyle w:val="tabletext0"/>
              <w:rPr>
                <w:rFonts w:eastAsia="Arial"/>
                <w:bCs/>
                <w:lang w:eastAsia="en-GB"/>
              </w:rPr>
            </w:pPr>
            <w:sdt>
              <w:sdtPr>
                <w:rPr>
                  <w:rFonts w:eastAsia="Arial"/>
                  <w:bCs/>
                  <w:lang w:eastAsia="en-GB"/>
                </w:rPr>
                <w:id w:val="-1372609031"/>
                <w:placeholder>
                  <w:docPart w:val="B9CD87AB06B246B092B1D48B6C4BCDEC"/>
                </w:placeholder>
                <w:showingPlcHdr/>
              </w:sdtPr>
              <w:sdtEndPr/>
              <w:sdtContent>
                <w:r w:rsidR="00C731C3" w:rsidRPr="0095636E">
                  <w:rPr>
                    <w:rStyle w:val="PlaceholderText"/>
                    <w:rFonts w:cs="Arial"/>
                  </w:rPr>
                  <w:t>Click or tap here to enter text.</w:t>
                </w:r>
              </w:sdtContent>
            </w:sdt>
          </w:p>
        </w:tc>
        <w:tc>
          <w:tcPr>
            <w:tcW w:w="66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2C8161C6" w14:textId="3619528C" w:rsidR="002C2907" w:rsidRPr="0095636E" w:rsidRDefault="007D37F5" w:rsidP="00F54AF6">
            <w:pPr>
              <w:pStyle w:val="tabletext0"/>
              <w:rPr>
                <w:rFonts w:eastAsia="Arial"/>
                <w:bCs/>
                <w:lang w:eastAsia="en-GB"/>
              </w:rPr>
            </w:pPr>
            <w:sdt>
              <w:sdtPr>
                <w:rPr>
                  <w:rFonts w:eastAsia="Arial"/>
                  <w:bCs/>
                  <w:lang w:eastAsia="en-GB"/>
                </w:rPr>
                <w:id w:val="-80687208"/>
                <w:placeholder>
                  <w:docPart w:val="2A55FAA815F04AF2AA497F0907FB834F"/>
                </w:placeholder>
                <w:showingPlcHdr/>
              </w:sdtPr>
              <w:sdtEndPr/>
              <w:sdtContent>
                <w:r w:rsidR="00C731C3" w:rsidRPr="0095636E">
                  <w:rPr>
                    <w:rStyle w:val="PlaceholderText"/>
                    <w:rFonts w:cs="Arial"/>
                  </w:rPr>
                  <w:t>Click or tap here to enter text.</w:t>
                </w:r>
              </w:sdtContent>
            </w:sdt>
          </w:p>
        </w:tc>
        <w:tc>
          <w:tcPr>
            <w:tcW w:w="104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7A90B940" w14:textId="50F2FB60" w:rsidR="002C2907" w:rsidRPr="0095636E" w:rsidRDefault="007D37F5" w:rsidP="00F54AF6">
            <w:pPr>
              <w:pStyle w:val="tabletext0"/>
              <w:rPr>
                <w:rFonts w:eastAsia="Arial"/>
                <w:bCs/>
                <w:lang w:eastAsia="en-GB"/>
              </w:rPr>
            </w:pPr>
            <w:sdt>
              <w:sdtPr>
                <w:rPr>
                  <w:rFonts w:eastAsia="Arial"/>
                  <w:bCs/>
                  <w:lang w:eastAsia="en-GB"/>
                </w:rPr>
                <w:id w:val="-1993861670"/>
                <w:placeholder>
                  <w:docPart w:val="E943EE58C2D248F1BDD7E73B50E41373"/>
                </w:placeholder>
                <w:showingPlcHdr/>
              </w:sdtPr>
              <w:sdtEndPr/>
              <w:sdtContent>
                <w:r w:rsidR="00C731C3" w:rsidRPr="0095636E">
                  <w:rPr>
                    <w:rStyle w:val="PlaceholderText"/>
                    <w:rFonts w:cs="Arial"/>
                  </w:rPr>
                  <w:t>Click or tap here to enter text.</w:t>
                </w:r>
              </w:sdtContent>
            </w:sdt>
          </w:p>
        </w:tc>
        <w:tc>
          <w:tcPr>
            <w:tcW w:w="632"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1D1FC1AA" w14:textId="54A2640D" w:rsidR="002C2907" w:rsidRPr="0095636E" w:rsidRDefault="007D37F5" w:rsidP="00F54AF6">
            <w:pPr>
              <w:pStyle w:val="tabletext0"/>
              <w:rPr>
                <w:rFonts w:eastAsia="Arial"/>
                <w:bCs/>
                <w:lang w:eastAsia="en-GB"/>
              </w:rPr>
            </w:pPr>
            <w:sdt>
              <w:sdtPr>
                <w:rPr>
                  <w:rFonts w:eastAsia="Arial"/>
                  <w:bCs/>
                  <w:lang w:eastAsia="en-GB"/>
                </w:rPr>
                <w:id w:val="-29888225"/>
                <w:placeholder>
                  <w:docPart w:val="680B76A1E2D8452B904EECAA0829E9B1"/>
                </w:placeholder>
                <w:showingPlcHdr/>
              </w:sdtPr>
              <w:sdtEndPr/>
              <w:sdtContent>
                <w:r w:rsidR="00C731C3" w:rsidRPr="0095636E">
                  <w:rPr>
                    <w:rStyle w:val="PlaceholderText"/>
                    <w:rFonts w:cs="Arial"/>
                  </w:rPr>
                  <w:t>Click or tap here to enter text.</w:t>
                </w:r>
              </w:sdtContent>
            </w:sdt>
          </w:p>
        </w:tc>
        <w:tc>
          <w:tcPr>
            <w:tcW w:w="634"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66556282" w14:textId="023DE251" w:rsidR="002C2907" w:rsidRPr="0095636E" w:rsidRDefault="002C2907" w:rsidP="00F54AF6">
            <w:pPr>
              <w:pStyle w:val="tabletext0"/>
              <w:rPr>
                <w:rFonts w:eastAsia="Arial"/>
                <w:bCs/>
                <w:lang w:eastAsia="en-GB"/>
              </w:rPr>
            </w:pPr>
            <w:r w:rsidRPr="0095636E">
              <w:rPr>
                <w:rFonts w:eastAsia="Arial"/>
                <w:lang w:eastAsia="en-GB"/>
              </w:rPr>
              <w:t> </w:t>
            </w:r>
            <w:sdt>
              <w:sdtPr>
                <w:rPr>
                  <w:rFonts w:eastAsia="Arial"/>
                  <w:bCs/>
                  <w:lang w:eastAsia="en-GB"/>
                </w:rPr>
                <w:id w:val="-356816877"/>
                <w:placeholder>
                  <w:docPart w:val="6ED53035665D40B183D67CE20E1485A2"/>
                </w:placeholder>
                <w:showingPlcHdr/>
              </w:sdtPr>
              <w:sdtEndPr/>
              <w:sdtContent>
                <w:r w:rsidR="00C731C3" w:rsidRPr="0095636E">
                  <w:rPr>
                    <w:rStyle w:val="PlaceholderText"/>
                    <w:rFonts w:cs="Arial"/>
                  </w:rPr>
                  <w:t>Click or tap here to enter text.</w:t>
                </w:r>
              </w:sdtContent>
            </w:sdt>
          </w:p>
        </w:tc>
        <w:tc>
          <w:tcPr>
            <w:tcW w:w="718"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74B10790" w14:textId="62511F71" w:rsidR="002C2907" w:rsidRPr="0095636E" w:rsidRDefault="002C2907" w:rsidP="00F54AF6">
            <w:pPr>
              <w:pStyle w:val="tabletext0"/>
              <w:rPr>
                <w:rFonts w:eastAsia="Arial"/>
                <w:bCs/>
                <w:lang w:eastAsia="en-GB"/>
              </w:rPr>
            </w:pPr>
            <w:r w:rsidRPr="0095636E">
              <w:rPr>
                <w:rFonts w:eastAsia="Arial"/>
                <w:lang w:eastAsia="en-GB"/>
              </w:rPr>
              <w:t> </w:t>
            </w:r>
            <w:sdt>
              <w:sdtPr>
                <w:rPr>
                  <w:rFonts w:eastAsia="Arial"/>
                  <w:bCs/>
                  <w:lang w:eastAsia="en-GB"/>
                </w:rPr>
                <w:id w:val="2033603944"/>
                <w:placeholder>
                  <w:docPart w:val="1438133374414CC3B9DC65707F4780B8"/>
                </w:placeholder>
                <w:showingPlcHdr/>
              </w:sdtPr>
              <w:sdtEndPr/>
              <w:sdtContent>
                <w:r w:rsidR="00C731C3" w:rsidRPr="0095636E">
                  <w:rPr>
                    <w:rStyle w:val="PlaceholderText"/>
                    <w:rFonts w:cs="Arial"/>
                  </w:rPr>
                  <w:t>Click or tap here to enter text.</w:t>
                </w:r>
              </w:sdtContent>
            </w:sdt>
          </w:p>
        </w:tc>
      </w:tr>
      <w:tr w:rsidR="00C731C3" w:rsidRPr="0095636E" w14:paraId="1C54AC59" w14:textId="77777777" w:rsidTr="00C731C3">
        <w:trPr>
          <w:trHeight w:val="300"/>
        </w:trPr>
        <w:sdt>
          <w:sdtPr>
            <w:rPr>
              <w:rFonts w:eastAsia="Arial"/>
              <w:bCs/>
              <w:lang w:eastAsia="en-GB"/>
            </w:rPr>
            <w:id w:val="-72287988"/>
            <w:placeholder>
              <w:docPart w:val="1E458A2F39BA4281BCEBDF1D991C09B4"/>
            </w:placeholder>
            <w:showingPlcHdr/>
          </w:sdtPr>
          <w:sdtEndPr/>
          <w:sdtContent>
            <w:tc>
              <w:tcPr>
                <w:tcW w:w="1315"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312E64C5" w14:textId="77777777" w:rsidR="00C731C3"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sdt>
          <w:sdtPr>
            <w:rPr>
              <w:rFonts w:eastAsia="Arial"/>
              <w:bCs/>
              <w:lang w:eastAsia="en-GB"/>
            </w:rPr>
            <w:id w:val="-1472047359"/>
            <w:placeholder>
              <w:docPart w:val="51B79D586F0D46C5879A5FA420AC0006"/>
            </w:placeholder>
            <w:showingPlcHdr/>
          </w:sdtPr>
          <w:sdtEndPr/>
          <w:sdtContent>
            <w:tc>
              <w:tcPr>
                <w:tcW w:w="66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5BDCB1C1" w14:textId="77777777" w:rsidR="00C731C3"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sdt>
          <w:sdtPr>
            <w:rPr>
              <w:rFonts w:eastAsia="Arial"/>
              <w:bCs/>
              <w:lang w:eastAsia="en-GB"/>
            </w:rPr>
            <w:id w:val="314772384"/>
            <w:placeholder>
              <w:docPart w:val="89933C14BCC448158094F914091517AB"/>
            </w:placeholder>
            <w:showingPlcHdr/>
          </w:sdtPr>
          <w:sdtEndPr/>
          <w:sdtContent>
            <w:tc>
              <w:tcPr>
                <w:tcW w:w="104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3C9C314C" w14:textId="77777777" w:rsidR="00C731C3"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sdt>
          <w:sdtPr>
            <w:rPr>
              <w:rFonts w:eastAsia="Arial"/>
              <w:bCs/>
              <w:lang w:eastAsia="en-GB"/>
            </w:rPr>
            <w:id w:val="1036781965"/>
            <w:placeholder>
              <w:docPart w:val="7CAAFA300F6C4B08BC8CA387C726079E"/>
            </w:placeholder>
            <w:showingPlcHdr/>
          </w:sdtPr>
          <w:sdtEndPr/>
          <w:sdtContent>
            <w:tc>
              <w:tcPr>
                <w:tcW w:w="632"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4F1C17EF" w14:textId="77777777" w:rsidR="00C731C3"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tc>
          <w:tcPr>
            <w:tcW w:w="634"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03CF182D" w14:textId="77777777" w:rsidR="00C731C3" w:rsidRPr="0095636E" w:rsidRDefault="007D37F5" w:rsidP="00F54AF6">
            <w:pPr>
              <w:pStyle w:val="tabletext0"/>
              <w:rPr>
                <w:rFonts w:eastAsia="Arial"/>
                <w:bCs/>
                <w:lang w:eastAsia="en-GB"/>
              </w:rPr>
            </w:pPr>
            <w:sdt>
              <w:sdtPr>
                <w:rPr>
                  <w:rFonts w:eastAsia="Arial"/>
                  <w:bCs/>
                  <w:lang w:eastAsia="en-GB"/>
                </w:rPr>
                <w:id w:val="-1081447365"/>
                <w:placeholder>
                  <w:docPart w:val="DED38787165149C58355D2F9F00BED47"/>
                </w:placeholder>
                <w:showingPlcHdr/>
              </w:sdtPr>
              <w:sdtEndPr/>
              <w:sdtContent>
                <w:r w:rsidR="00C731C3" w:rsidRPr="0095636E">
                  <w:rPr>
                    <w:rStyle w:val="PlaceholderText"/>
                    <w:rFonts w:cs="Arial"/>
                  </w:rPr>
                  <w:t>Click or tap here to enter text.</w:t>
                </w:r>
              </w:sdtContent>
            </w:sdt>
            <w:r w:rsidR="00C731C3" w:rsidRPr="0095636E">
              <w:rPr>
                <w:rFonts w:eastAsia="Arial"/>
                <w:lang w:eastAsia="en-GB"/>
              </w:rPr>
              <w:t> </w:t>
            </w:r>
          </w:p>
        </w:tc>
        <w:tc>
          <w:tcPr>
            <w:tcW w:w="718"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3ADF1C7D" w14:textId="77777777" w:rsidR="00C731C3" w:rsidRPr="0095636E" w:rsidRDefault="00C731C3" w:rsidP="00F54AF6">
            <w:pPr>
              <w:pStyle w:val="tabletext0"/>
              <w:rPr>
                <w:rFonts w:eastAsia="Arial"/>
                <w:bCs/>
                <w:lang w:eastAsia="en-GB"/>
              </w:rPr>
            </w:pPr>
            <w:r w:rsidRPr="0095636E">
              <w:rPr>
                <w:rFonts w:eastAsia="Arial"/>
                <w:lang w:eastAsia="en-GB"/>
              </w:rPr>
              <w:t> </w:t>
            </w:r>
            <w:sdt>
              <w:sdtPr>
                <w:rPr>
                  <w:rFonts w:eastAsia="Arial"/>
                  <w:bCs/>
                  <w:lang w:eastAsia="en-GB"/>
                </w:rPr>
                <w:id w:val="1853690896"/>
                <w:placeholder>
                  <w:docPart w:val="E3C026819BFE4A2B9B8F7AD3351EF596"/>
                </w:placeholder>
                <w:showingPlcHdr/>
              </w:sdtPr>
              <w:sdtEndPr/>
              <w:sdtContent>
                <w:r w:rsidRPr="0095636E">
                  <w:rPr>
                    <w:rStyle w:val="PlaceholderText"/>
                    <w:rFonts w:cs="Arial"/>
                  </w:rPr>
                  <w:t>Click or tap here to enter text.</w:t>
                </w:r>
              </w:sdtContent>
            </w:sdt>
          </w:p>
        </w:tc>
      </w:tr>
      <w:tr w:rsidR="00C731C3" w:rsidRPr="0095636E" w14:paraId="73B300D8" w14:textId="77777777" w:rsidTr="00C731C3">
        <w:trPr>
          <w:trHeight w:val="300"/>
        </w:trPr>
        <w:tc>
          <w:tcPr>
            <w:tcW w:w="1315"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77648A00" w14:textId="77777777" w:rsidR="00C731C3" w:rsidRPr="0095636E" w:rsidRDefault="007D37F5" w:rsidP="00F54AF6">
            <w:pPr>
              <w:pStyle w:val="tabletext0"/>
              <w:rPr>
                <w:rFonts w:eastAsia="Arial"/>
                <w:bCs/>
                <w:lang w:eastAsia="en-GB"/>
              </w:rPr>
            </w:pPr>
            <w:sdt>
              <w:sdtPr>
                <w:rPr>
                  <w:rFonts w:eastAsia="Arial"/>
                  <w:bCs/>
                  <w:lang w:eastAsia="en-GB"/>
                </w:rPr>
                <w:id w:val="141083718"/>
                <w:placeholder>
                  <w:docPart w:val="47E42E66F1C747D791058D42C6A22F96"/>
                </w:placeholder>
                <w:showingPlcHdr/>
              </w:sdtPr>
              <w:sdtEndPr/>
              <w:sdtContent>
                <w:r w:rsidR="00C731C3" w:rsidRPr="0095636E">
                  <w:rPr>
                    <w:rStyle w:val="PlaceholderText"/>
                    <w:rFonts w:cs="Arial"/>
                  </w:rPr>
                  <w:t>Click or tap here to enter text.</w:t>
                </w:r>
              </w:sdtContent>
            </w:sdt>
          </w:p>
        </w:tc>
        <w:tc>
          <w:tcPr>
            <w:tcW w:w="66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670F20A0" w14:textId="77777777" w:rsidR="00C731C3" w:rsidRPr="0095636E" w:rsidRDefault="007D37F5" w:rsidP="00F54AF6">
            <w:pPr>
              <w:pStyle w:val="tabletext0"/>
              <w:rPr>
                <w:rFonts w:eastAsia="Arial"/>
                <w:bCs/>
                <w:lang w:eastAsia="en-GB"/>
              </w:rPr>
            </w:pPr>
            <w:sdt>
              <w:sdtPr>
                <w:rPr>
                  <w:rFonts w:eastAsia="Arial"/>
                  <w:bCs/>
                  <w:lang w:eastAsia="en-GB"/>
                </w:rPr>
                <w:id w:val="278615930"/>
                <w:placeholder>
                  <w:docPart w:val="EA97FC5FEBA54677BAF45F499E369004"/>
                </w:placeholder>
                <w:showingPlcHdr/>
              </w:sdtPr>
              <w:sdtEndPr/>
              <w:sdtContent>
                <w:r w:rsidR="00C731C3" w:rsidRPr="0095636E">
                  <w:rPr>
                    <w:rStyle w:val="PlaceholderText"/>
                    <w:rFonts w:cs="Arial"/>
                  </w:rPr>
                  <w:t>Click or tap here to enter text.</w:t>
                </w:r>
              </w:sdtContent>
            </w:sdt>
          </w:p>
        </w:tc>
        <w:tc>
          <w:tcPr>
            <w:tcW w:w="104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4A63996E" w14:textId="77777777" w:rsidR="00C731C3" w:rsidRPr="0095636E" w:rsidRDefault="007D37F5" w:rsidP="00F54AF6">
            <w:pPr>
              <w:pStyle w:val="tabletext0"/>
              <w:rPr>
                <w:rFonts w:eastAsia="Arial"/>
                <w:bCs/>
                <w:lang w:eastAsia="en-GB"/>
              </w:rPr>
            </w:pPr>
            <w:sdt>
              <w:sdtPr>
                <w:rPr>
                  <w:rFonts w:eastAsia="Arial"/>
                  <w:bCs/>
                  <w:lang w:eastAsia="en-GB"/>
                </w:rPr>
                <w:id w:val="1132598523"/>
                <w:placeholder>
                  <w:docPart w:val="236CDEF99E3E4E5F93983DB682AA44E5"/>
                </w:placeholder>
                <w:showingPlcHdr/>
              </w:sdtPr>
              <w:sdtEndPr/>
              <w:sdtContent>
                <w:r w:rsidR="00C731C3" w:rsidRPr="0095636E">
                  <w:rPr>
                    <w:rStyle w:val="PlaceholderText"/>
                    <w:rFonts w:cs="Arial"/>
                  </w:rPr>
                  <w:t>Click or tap here to enter text.</w:t>
                </w:r>
              </w:sdtContent>
            </w:sdt>
          </w:p>
        </w:tc>
        <w:tc>
          <w:tcPr>
            <w:tcW w:w="632"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6A01DBBD" w14:textId="77777777" w:rsidR="00C731C3" w:rsidRPr="0095636E" w:rsidRDefault="007D37F5" w:rsidP="00F54AF6">
            <w:pPr>
              <w:pStyle w:val="tabletext0"/>
              <w:rPr>
                <w:rFonts w:eastAsia="Arial"/>
                <w:bCs/>
                <w:lang w:eastAsia="en-GB"/>
              </w:rPr>
            </w:pPr>
            <w:sdt>
              <w:sdtPr>
                <w:rPr>
                  <w:rFonts w:eastAsia="Arial"/>
                  <w:bCs/>
                  <w:lang w:eastAsia="en-GB"/>
                </w:rPr>
                <w:id w:val="1055428972"/>
                <w:placeholder>
                  <w:docPart w:val="67A79073F3664D218016D2F2E3526E5E"/>
                </w:placeholder>
                <w:showingPlcHdr/>
              </w:sdtPr>
              <w:sdtEndPr/>
              <w:sdtContent>
                <w:r w:rsidR="00C731C3" w:rsidRPr="0095636E">
                  <w:rPr>
                    <w:rStyle w:val="PlaceholderText"/>
                    <w:rFonts w:cs="Arial"/>
                  </w:rPr>
                  <w:t>Click or tap here to enter text.</w:t>
                </w:r>
              </w:sdtContent>
            </w:sdt>
          </w:p>
        </w:tc>
        <w:tc>
          <w:tcPr>
            <w:tcW w:w="634"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6457C623" w14:textId="77777777" w:rsidR="00C731C3" w:rsidRPr="0095636E" w:rsidRDefault="00C731C3" w:rsidP="00F54AF6">
            <w:pPr>
              <w:pStyle w:val="tabletext0"/>
              <w:rPr>
                <w:rFonts w:eastAsia="Arial"/>
                <w:bCs/>
                <w:lang w:eastAsia="en-GB"/>
              </w:rPr>
            </w:pPr>
            <w:r w:rsidRPr="0095636E">
              <w:rPr>
                <w:rFonts w:eastAsia="Arial"/>
                <w:lang w:eastAsia="en-GB"/>
              </w:rPr>
              <w:t> </w:t>
            </w:r>
            <w:sdt>
              <w:sdtPr>
                <w:rPr>
                  <w:rFonts w:eastAsia="Arial"/>
                  <w:bCs/>
                  <w:lang w:eastAsia="en-GB"/>
                </w:rPr>
                <w:id w:val="1233430413"/>
                <w:placeholder>
                  <w:docPart w:val="689F4D6BCE0745E98037E50211CF899F"/>
                </w:placeholder>
                <w:showingPlcHdr/>
              </w:sdtPr>
              <w:sdtEndPr/>
              <w:sdtContent>
                <w:r w:rsidRPr="0095636E">
                  <w:rPr>
                    <w:rStyle w:val="PlaceholderText"/>
                    <w:rFonts w:cs="Arial"/>
                  </w:rPr>
                  <w:t>Click or tap here to enter text.</w:t>
                </w:r>
              </w:sdtContent>
            </w:sdt>
          </w:p>
        </w:tc>
        <w:tc>
          <w:tcPr>
            <w:tcW w:w="718"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16591CCF" w14:textId="77777777" w:rsidR="00C731C3" w:rsidRPr="0095636E" w:rsidRDefault="00C731C3" w:rsidP="00F54AF6">
            <w:pPr>
              <w:pStyle w:val="tabletext0"/>
              <w:rPr>
                <w:rFonts w:eastAsia="Arial"/>
                <w:bCs/>
                <w:lang w:eastAsia="en-GB"/>
              </w:rPr>
            </w:pPr>
            <w:r w:rsidRPr="0095636E">
              <w:rPr>
                <w:rFonts w:eastAsia="Arial"/>
                <w:lang w:eastAsia="en-GB"/>
              </w:rPr>
              <w:t> </w:t>
            </w:r>
            <w:sdt>
              <w:sdtPr>
                <w:rPr>
                  <w:rFonts w:eastAsia="Arial"/>
                  <w:bCs/>
                  <w:lang w:eastAsia="en-GB"/>
                </w:rPr>
                <w:id w:val="955365103"/>
                <w:placeholder>
                  <w:docPart w:val="65BCEB95430349F2B17E8B7DD8CF8E5C"/>
                </w:placeholder>
                <w:showingPlcHdr/>
              </w:sdtPr>
              <w:sdtEndPr/>
              <w:sdtContent>
                <w:r w:rsidRPr="0095636E">
                  <w:rPr>
                    <w:rStyle w:val="PlaceholderText"/>
                    <w:rFonts w:cs="Arial"/>
                  </w:rPr>
                  <w:t>Click or tap here to enter text.</w:t>
                </w:r>
              </w:sdtContent>
            </w:sdt>
          </w:p>
        </w:tc>
      </w:tr>
      <w:tr w:rsidR="00C731C3" w:rsidRPr="0095636E" w14:paraId="250CD87A" w14:textId="77777777" w:rsidTr="00C731C3">
        <w:trPr>
          <w:trHeight w:val="300"/>
        </w:trPr>
        <w:sdt>
          <w:sdtPr>
            <w:rPr>
              <w:rFonts w:eastAsia="Arial"/>
              <w:bCs/>
              <w:lang w:eastAsia="en-GB"/>
            </w:rPr>
            <w:id w:val="-1246957689"/>
            <w:placeholder>
              <w:docPart w:val="57D044A20803416DAA3E51A064895F52"/>
            </w:placeholder>
            <w:showingPlcHdr/>
          </w:sdtPr>
          <w:sdtEndPr/>
          <w:sdtContent>
            <w:tc>
              <w:tcPr>
                <w:tcW w:w="1315"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6CD6E416" w14:textId="77777777" w:rsidR="00C731C3"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sdt>
          <w:sdtPr>
            <w:rPr>
              <w:rFonts w:eastAsia="Arial"/>
              <w:bCs/>
              <w:lang w:eastAsia="en-GB"/>
            </w:rPr>
            <w:id w:val="1947648424"/>
            <w:placeholder>
              <w:docPart w:val="65432B0C20584C83A538DA4CFB41277D"/>
            </w:placeholder>
            <w:showingPlcHdr/>
          </w:sdtPr>
          <w:sdtEndPr/>
          <w:sdtContent>
            <w:tc>
              <w:tcPr>
                <w:tcW w:w="66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0AF92059" w14:textId="77777777" w:rsidR="00C731C3"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sdt>
          <w:sdtPr>
            <w:rPr>
              <w:rFonts w:eastAsia="Arial"/>
              <w:bCs/>
              <w:lang w:eastAsia="en-GB"/>
            </w:rPr>
            <w:id w:val="-1118756062"/>
            <w:placeholder>
              <w:docPart w:val="61290E50D6074EAA9D62345A5E439CE1"/>
            </w:placeholder>
            <w:showingPlcHdr/>
          </w:sdtPr>
          <w:sdtEndPr/>
          <w:sdtContent>
            <w:tc>
              <w:tcPr>
                <w:tcW w:w="104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125AAFA8" w14:textId="77777777" w:rsidR="00C731C3"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sdt>
          <w:sdtPr>
            <w:rPr>
              <w:rFonts w:eastAsia="Arial"/>
              <w:bCs/>
              <w:lang w:eastAsia="en-GB"/>
            </w:rPr>
            <w:id w:val="570392362"/>
            <w:placeholder>
              <w:docPart w:val="D02F579DA32348149C3FF3A85AF19A48"/>
            </w:placeholder>
            <w:showingPlcHdr/>
          </w:sdtPr>
          <w:sdtEndPr/>
          <w:sdtContent>
            <w:tc>
              <w:tcPr>
                <w:tcW w:w="632"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3C1171C9" w14:textId="77777777" w:rsidR="00C731C3"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tc>
          <w:tcPr>
            <w:tcW w:w="634"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0446F6E0" w14:textId="77777777" w:rsidR="00C731C3" w:rsidRPr="0095636E" w:rsidRDefault="007D37F5" w:rsidP="00F54AF6">
            <w:pPr>
              <w:pStyle w:val="tabletext0"/>
              <w:rPr>
                <w:rFonts w:eastAsia="Arial"/>
                <w:bCs/>
                <w:lang w:eastAsia="en-GB"/>
              </w:rPr>
            </w:pPr>
            <w:sdt>
              <w:sdtPr>
                <w:rPr>
                  <w:rFonts w:eastAsia="Arial"/>
                  <w:bCs/>
                  <w:lang w:eastAsia="en-GB"/>
                </w:rPr>
                <w:id w:val="-788433686"/>
                <w:placeholder>
                  <w:docPart w:val="C51D4317E9FA4AD697A6E61FCE79848E"/>
                </w:placeholder>
                <w:showingPlcHdr/>
              </w:sdtPr>
              <w:sdtEndPr/>
              <w:sdtContent>
                <w:r w:rsidR="00C731C3" w:rsidRPr="0095636E">
                  <w:rPr>
                    <w:rStyle w:val="PlaceholderText"/>
                    <w:rFonts w:cs="Arial"/>
                  </w:rPr>
                  <w:t>Click or tap here to enter text.</w:t>
                </w:r>
              </w:sdtContent>
            </w:sdt>
            <w:r w:rsidR="00C731C3" w:rsidRPr="0095636E">
              <w:rPr>
                <w:rFonts w:eastAsia="Arial"/>
                <w:lang w:eastAsia="en-GB"/>
              </w:rPr>
              <w:t> </w:t>
            </w:r>
          </w:p>
        </w:tc>
        <w:tc>
          <w:tcPr>
            <w:tcW w:w="718"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3179B476" w14:textId="77777777" w:rsidR="00C731C3" w:rsidRPr="0095636E" w:rsidRDefault="00C731C3" w:rsidP="00F54AF6">
            <w:pPr>
              <w:pStyle w:val="tabletext0"/>
              <w:rPr>
                <w:rFonts w:eastAsia="Arial"/>
                <w:bCs/>
                <w:lang w:eastAsia="en-GB"/>
              </w:rPr>
            </w:pPr>
            <w:r w:rsidRPr="0095636E">
              <w:rPr>
                <w:rFonts w:eastAsia="Arial"/>
                <w:lang w:eastAsia="en-GB"/>
              </w:rPr>
              <w:t> </w:t>
            </w:r>
            <w:sdt>
              <w:sdtPr>
                <w:rPr>
                  <w:rFonts w:eastAsia="Arial"/>
                  <w:bCs/>
                  <w:lang w:eastAsia="en-GB"/>
                </w:rPr>
                <w:id w:val="-1777003252"/>
                <w:placeholder>
                  <w:docPart w:val="E07DBD8EE0E3450A8AFCE93122ECEC66"/>
                </w:placeholder>
                <w:showingPlcHdr/>
              </w:sdtPr>
              <w:sdtEndPr/>
              <w:sdtContent>
                <w:r w:rsidRPr="0095636E">
                  <w:rPr>
                    <w:rStyle w:val="PlaceholderText"/>
                    <w:rFonts w:cs="Arial"/>
                  </w:rPr>
                  <w:t>Click or tap here to enter text.</w:t>
                </w:r>
              </w:sdtContent>
            </w:sdt>
          </w:p>
        </w:tc>
      </w:tr>
      <w:tr w:rsidR="00C731C3" w:rsidRPr="0095636E" w14:paraId="5A05D892" w14:textId="77777777" w:rsidTr="00C731C3">
        <w:trPr>
          <w:trHeight w:val="300"/>
        </w:trPr>
        <w:sdt>
          <w:sdtPr>
            <w:rPr>
              <w:rFonts w:eastAsia="Arial"/>
              <w:bCs/>
              <w:lang w:eastAsia="en-GB"/>
            </w:rPr>
            <w:id w:val="-665399864"/>
            <w:placeholder>
              <w:docPart w:val="EBAD5604CD4B469D9AF208A808DBCD2F"/>
            </w:placeholder>
            <w:showingPlcHdr/>
          </w:sdtPr>
          <w:sdtEndPr/>
          <w:sdtContent>
            <w:tc>
              <w:tcPr>
                <w:tcW w:w="1315"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5969FCC5" w14:textId="77777777" w:rsidR="00C731C3"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sdt>
          <w:sdtPr>
            <w:rPr>
              <w:rFonts w:eastAsia="Arial"/>
              <w:bCs/>
              <w:lang w:eastAsia="en-GB"/>
            </w:rPr>
            <w:id w:val="-844395365"/>
            <w:placeholder>
              <w:docPart w:val="0147386889CF487CAA07322CC816904F"/>
            </w:placeholder>
            <w:showingPlcHdr/>
          </w:sdtPr>
          <w:sdtEndPr/>
          <w:sdtContent>
            <w:tc>
              <w:tcPr>
                <w:tcW w:w="66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5212ED94" w14:textId="77777777" w:rsidR="00C731C3"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sdt>
          <w:sdtPr>
            <w:rPr>
              <w:rFonts w:eastAsia="Arial"/>
              <w:bCs/>
              <w:lang w:eastAsia="en-GB"/>
            </w:rPr>
            <w:id w:val="1719241959"/>
            <w:placeholder>
              <w:docPart w:val="3D2DDB497B13472E8C42A94474A8390A"/>
            </w:placeholder>
            <w:showingPlcHdr/>
          </w:sdtPr>
          <w:sdtEndPr/>
          <w:sdtContent>
            <w:tc>
              <w:tcPr>
                <w:tcW w:w="104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3B3122B4" w14:textId="77777777" w:rsidR="00C731C3"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sdt>
          <w:sdtPr>
            <w:rPr>
              <w:rFonts w:eastAsia="Arial"/>
              <w:bCs/>
              <w:lang w:eastAsia="en-GB"/>
            </w:rPr>
            <w:id w:val="-609969539"/>
            <w:placeholder>
              <w:docPart w:val="AA4C70917D514CAEBD19D935C33B9CBE"/>
            </w:placeholder>
            <w:showingPlcHdr/>
          </w:sdtPr>
          <w:sdtEndPr/>
          <w:sdtContent>
            <w:tc>
              <w:tcPr>
                <w:tcW w:w="632"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670D285B" w14:textId="77777777" w:rsidR="00C731C3"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tc>
          <w:tcPr>
            <w:tcW w:w="634"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7ED22A82" w14:textId="77777777" w:rsidR="00C731C3" w:rsidRPr="0095636E" w:rsidRDefault="007D37F5" w:rsidP="00F54AF6">
            <w:pPr>
              <w:pStyle w:val="tabletext0"/>
              <w:rPr>
                <w:rFonts w:eastAsia="Arial"/>
                <w:bCs/>
                <w:lang w:eastAsia="en-GB"/>
              </w:rPr>
            </w:pPr>
            <w:sdt>
              <w:sdtPr>
                <w:rPr>
                  <w:rFonts w:eastAsia="Arial"/>
                  <w:bCs/>
                  <w:lang w:eastAsia="en-GB"/>
                </w:rPr>
                <w:id w:val="214014993"/>
                <w:placeholder>
                  <w:docPart w:val="1F17E2EC24B34C04A00BFA0F251BCBEB"/>
                </w:placeholder>
                <w:showingPlcHdr/>
              </w:sdtPr>
              <w:sdtEndPr/>
              <w:sdtContent>
                <w:r w:rsidR="00C731C3" w:rsidRPr="0095636E">
                  <w:rPr>
                    <w:rStyle w:val="PlaceholderText"/>
                    <w:rFonts w:cs="Arial"/>
                  </w:rPr>
                  <w:t>Click or tap here to enter text.</w:t>
                </w:r>
              </w:sdtContent>
            </w:sdt>
            <w:r w:rsidR="00C731C3" w:rsidRPr="0095636E">
              <w:rPr>
                <w:rFonts w:eastAsia="Arial"/>
                <w:lang w:eastAsia="en-GB"/>
              </w:rPr>
              <w:t> </w:t>
            </w:r>
          </w:p>
        </w:tc>
        <w:tc>
          <w:tcPr>
            <w:tcW w:w="718"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5FB5BC4E" w14:textId="77777777" w:rsidR="00C731C3" w:rsidRPr="0095636E" w:rsidRDefault="00C731C3" w:rsidP="00F54AF6">
            <w:pPr>
              <w:pStyle w:val="tabletext0"/>
              <w:rPr>
                <w:rFonts w:eastAsia="Arial"/>
                <w:bCs/>
                <w:lang w:eastAsia="en-GB"/>
              </w:rPr>
            </w:pPr>
            <w:r w:rsidRPr="0095636E">
              <w:rPr>
                <w:rFonts w:eastAsia="Arial"/>
                <w:lang w:eastAsia="en-GB"/>
              </w:rPr>
              <w:t> </w:t>
            </w:r>
            <w:sdt>
              <w:sdtPr>
                <w:rPr>
                  <w:rFonts w:eastAsia="Arial"/>
                  <w:bCs/>
                  <w:lang w:eastAsia="en-GB"/>
                </w:rPr>
                <w:id w:val="-1914463790"/>
                <w:placeholder>
                  <w:docPart w:val="F8A41F9FB3D5455191199044FCB6630F"/>
                </w:placeholder>
                <w:showingPlcHdr/>
              </w:sdtPr>
              <w:sdtEndPr/>
              <w:sdtContent>
                <w:r w:rsidRPr="0095636E">
                  <w:rPr>
                    <w:rStyle w:val="PlaceholderText"/>
                    <w:rFonts w:cs="Arial"/>
                  </w:rPr>
                  <w:t>Click or tap here to enter text.</w:t>
                </w:r>
              </w:sdtContent>
            </w:sdt>
          </w:p>
        </w:tc>
      </w:tr>
      <w:tr w:rsidR="00C731C3" w:rsidRPr="0095636E" w14:paraId="36F83FA3" w14:textId="77777777" w:rsidTr="00C731C3">
        <w:trPr>
          <w:trHeight w:val="300"/>
        </w:trPr>
        <w:tc>
          <w:tcPr>
            <w:tcW w:w="1315"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2D5249E2" w14:textId="77777777" w:rsidR="00C731C3" w:rsidRPr="0095636E" w:rsidRDefault="007D37F5" w:rsidP="00F54AF6">
            <w:pPr>
              <w:pStyle w:val="tabletext0"/>
              <w:rPr>
                <w:rFonts w:eastAsia="Arial"/>
                <w:bCs/>
                <w:lang w:eastAsia="en-GB"/>
              </w:rPr>
            </w:pPr>
            <w:sdt>
              <w:sdtPr>
                <w:rPr>
                  <w:rFonts w:eastAsia="Arial"/>
                  <w:bCs/>
                  <w:lang w:eastAsia="en-GB"/>
                </w:rPr>
                <w:id w:val="1935395865"/>
                <w:placeholder>
                  <w:docPart w:val="B5FB968BC8084D16A1A558C537727409"/>
                </w:placeholder>
                <w:showingPlcHdr/>
              </w:sdtPr>
              <w:sdtEndPr/>
              <w:sdtContent>
                <w:r w:rsidR="00C731C3" w:rsidRPr="0095636E">
                  <w:rPr>
                    <w:rStyle w:val="PlaceholderText"/>
                    <w:rFonts w:cs="Arial"/>
                  </w:rPr>
                  <w:t>Click or tap here to enter text.</w:t>
                </w:r>
              </w:sdtContent>
            </w:sdt>
          </w:p>
        </w:tc>
        <w:tc>
          <w:tcPr>
            <w:tcW w:w="66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48E92BB5" w14:textId="77777777" w:rsidR="00C731C3" w:rsidRPr="0095636E" w:rsidRDefault="007D37F5" w:rsidP="00F54AF6">
            <w:pPr>
              <w:pStyle w:val="tabletext0"/>
              <w:rPr>
                <w:rFonts w:eastAsia="Arial"/>
                <w:bCs/>
                <w:lang w:eastAsia="en-GB"/>
              </w:rPr>
            </w:pPr>
            <w:sdt>
              <w:sdtPr>
                <w:rPr>
                  <w:rFonts w:eastAsia="Arial"/>
                  <w:bCs/>
                  <w:lang w:eastAsia="en-GB"/>
                </w:rPr>
                <w:id w:val="1416051460"/>
                <w:placeholder>
                  <w:docPart w:val="B24BA1589BB44780BE1E33F3F4AE7322"/>
                </w:placeholder>
                <w:showingPlcHdr/>
              </w:sdtPr>
              <w:sdtEndPr/>
              <w:sdtContent>
                <w:r w:rsidR="00C731C3" w:rsidRPr="0095636E">
                  <w:rPr>
                    <w:rStyle w:val="PlaceholderText"/>
                    <w:rFonts w:cs="Arial"/>
                  </w:rPr>
                  <w:t>Click or tap here to enter text.</w:t>
                </w:r>
              </w:sdtContent>
            </w:sdt>
          </w:p>
        </w:tc>
        <w:tc>
          <w:tcPr>
            <w:tcW w:w="104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343E98F8" w14:textId="77777777" w:rsidR="00C731C3" w:rsidRPr="0095636E" w:rsidRDefault="007D37F5" w:rsidP="00F54AF6">
            <w:pPr>
              <w:pStyle w:val="tabletext0"/>
              <w:rPr>
                <w:rFonts w:eastAsia="Arial"/>
                <w:bCs/>
                <w:lang w:eastAsia="en-GB"/>
              </w:rPr>
            </w:pPr>
            <w:sdt>
              <w:sdtPr>
                <w:rPr>
                  <w:rFonts w:eastAsia="Arial"/>
                  <w:bCs/>
                  <w:lang w:eastAsia="en-GB"/>
                </w:rPr>
                <w:id w:val="1700201420"/>
                <w:placeholder>
                  <w:docPart w:val="4B45F5A1BA7D436EAB7F2440CE628CC2"/>
                </w:placeholder>
                <w:showingPlcHdr/>
              </w:sdtPr>
              <w:sdtEndPr/>
              <w:sdtContent>
                <w:r w:rsidR="00C731C3" w:rsidRPr="0095636E">
                  <w:rPr>
                    <w:rStyle w:val="PlaceholderText"/>
                    <w:rFonts w:cs="Arial"/>
                  </w:rPr>
                  <w:t>Click or tap here to enter text.</w:t>
                </w:r>
              </w:sdtContent>
            </w:sdt>
          </w:p>
        </w:tc>
        <w:tc>
          <w:tcPr>
            <w:tcW w:w="632"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607F303E" w14:textId="77777777" w:rsidR="00C731C3" w:rsidRPr="0095636E" w:rsidRDefault="007D37F5" w:rsidP="00F54AF6">
            <w:pPr>
              <w:pStyle w:val="tabletext0"/>
              <w:rPr>
                <w:rFonts w:eastAsia="Arial"/>
                <w:bCs/>
                <w:lang w:eastAsia="en-GB"/>
              </w:rPr>
            </w:pPr>
            <w:sdt>
              <w:sdtPr>
                <w:rPr>
                  <w:rFonts w:eastAsia="Arial"/>
                  <w:bCs/>
                  <w:lang w:eastAsia="en-GB"/>
                </w:rPr>
                <w:id w:val="901727000"/>
                <w:placeholder>
                  <w:docPart w:val="379988EB77A84156BA454ED16B2E2055"/>
                </w:placeholder>
                <w:showingPlcHdr/>
              </w:sdtPr>
              <w:sdtEndPr/>
              <w:sdtContent>
                <w:r w:rsidR="00C731C3" w:rsidRPr="0095636E">
                  <w:rPr>
                    <w:rStyle w:val="PlaceholderText"/>
                    <w:rFonts w:cs="Arial"/>
                  </w:rPr>
                  <w:t>Click or tap here to enter text.</w:t>
                </w:r>
              </w:sdtContent>
            </w:sdt>
          </w:p>
        </w:tc>
        <w:tc>
          <w:tcPr>
            <w:tcW w:w="634"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0A6AA5AD" w14:textId="77777777" w:rsidR="00C731C3" w:rsidRPr="0095636E" w:rsidRDefault="00C731C3" w:rsidP="00F54AF6">
            <w:pPr>
              <w:pStyle w:val="tabletext0"/>
              <w:rPr>
                <w:rFonts w:eastAsia="Arial"/>
                <w:bCs/>
                <w:lang w:eastAsia="en-GB"/>
              </w:rPr>
            </w:pPr>
            <w:r w:rsidRPr="0095636E">
              <w:rPr>
                <w:rFonts w:eastAsia="Arial"/>
                <w:lang w:eastAsia="en-GB"/>
              </w:rPr>
              <w:t> </w:t>
            </w:r>
            <w:sdt>
              <w:sdtPr>
                <w:rPr>
                  <w:rFonts w:eastAsia="Arial"/>
                  <w:bCs/>
                  <w:lang w:eastAsia="en-GB"/>
                </w:rPr>
                <w:id w:val="834188448"/>
                <w:placeholder>
                  <w:docPart w:val="A23FA4BFAA00474BAA163345A1B41BE2"/>
                </w:placeholder>
                <w:showingPlcHdr/>
              </w:sdtPr>
              <w:sdtEndPr/>
              <w:sdtContent>
                <w:r w:rsidRPr="0095636E">
                  <w:rPr>
                    <w:rStyle w:val="PlaceholderText"/>
                    <w:rFonts w:cs="Arial"/>
                  </w:rPr>
                  <w:t>Click or tap here to enter text.</w:t>
                </w:r>
              </w:sdtContent>
            </w:sdt>
          </w:p>
        </w:tc>
        <w:tc>
          <w:tcPr>
            <w:tcW w:w="718"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38628795" w14:textId="77777777" w:rsidR="00C731C3" w:rsidRPr="0095636E" w:rsidRDefault="00C731C3" w:rsidP="00F54AF6">
            <w:pPr>
              <w:pStyle w:val="tabletext0"/>
              <w:rPr>
                <w:rFonts w:eastAsia="Arial"/>
                <w:bCs/>
                <w:lang w:eastAsia="en-GB"/>
              </w:rPr>
            </w:pPr>
            <w:r w:rsidRPr="0095636E">
              <w:rPr>
                <w:rFonts w:eastAsia="Arial"/>
                <w:lang w:eastAsia="en-GB"/>
              </w:rPr>
              <w:t> </w:t>
            </w:r>
            <w:sdt>
              <w:sdtPr>
                <w:rPr>
                  <w:rFonts w:eastAsia="Arial"/>
                  <w:bCs/>
                  <w:lang w:eastAsia="en-GB"/>
                </w:rPr>
                <w:id w:val="-1187983322"/>
                <w:placeholder>
                  <w:docPart w:val="F10D1157F91C4F43A751F52288DABC45"/>
                </w:placeholder>
                <w:showingPlcHdr/>
              </w:sdtPr>
              <w:sdtEndPr/>
              <w:sdtContent>
                <w:r w:rsidRPr="0095636E">
                  <w:rPr>
                    <w:rStyle w:val="PlaceholderText"/>
                    <w:rFonts w:cs="Arial"/>
                  </w:rPr>
                  <w:t>Click or tap here to enter text.</w:t>
                </w:r>
              </w:sdtContent>
            </w:sdt>
          </w:p>
        </w:tc>
      </w:tr>
      <w:tr w:rsidR="00C731C3" w:rsidRPr="0095636E" w14:paraId="5EB60834" w14:textId="77777777" w:rsidTr="00C731C3">
        <w:trPr>
          <w:trHeight w:val="300"/>
        </w:trPr>
        <w:sdt>
          <w:sdtPr>
            <w:rPr>
              <w:rFonts w:eastAsia="Arial"/>
              <w:bCs/>
              <w:lang w:eastAsia="en-GB"/>
            </w:rPr>
            <w:id w:val="-951548516"/>
            <w:placeholder>
              <w:docPart w:val="9B0A6D67E8DE49CE811E2B1C1FD4F18A"/>
            </w:placeholder>
            <w:showingPlcHdr/>
          </w:sdtPr>
          <w:sdtEndPr/>
          <w:sdtContent>
            <w:tc>
              <w:tcPr>
                <w:tcW w:w="1315"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4A4C806E" w14:textId="77777777" w:rsidR="00C731C3"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sdt>
          <w:sdtPr>
            <w:rPr>
              <w:rFonts w:eastAsia="Arial"/>
              <w:bCs/>
              <w:lang w:eastAsia="en-GB"/>
            </w:rPr>
            <w:id w:val="243695619"/>
            <w:placeholder>
              <w:docPart w:val="E81BE02233354D55839182201E5C34F7"/>
            </w:placeholder>
            <w:showingPlcHdr/>
          </w:sdtPr>
          <w:sdtEndPr/>
          <w:sdtContent>
            <w:tc>
              <w:tcPr>
                <w:tcW w:w="66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73E7E682" w14:textId="77777777" w:rsidR="00C731C3"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sdt>
          <w:sdtPr>
            <w:rPr>
              <w:rFonts w:eastAsia="Arial"/>
              <w:bCs/>
              <w:lang w:eastAsia="en-GB"/>
            </w:rPr>
            <w:id w:val="1622339256"/>
            <w:placeholder>
              <w:docPart w:val="5E85C933839C426E8DD62CBDBA62816C"/>
            </w:placeholder>
            <w:showingPlcHdr/>
          </w:sdtPr>
          <w:sdtEndPr/>
          <w:sdtContent>
            <w:tc>
              <w:tcPr>
                <w:tcW w:w="104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2282EE4F" w14:textId="77777777" w:rsidR="00C731C3"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sdt>
          <w:sdtPr>
            <w:rPr>
              <w:rFonts w:eastAsia="Arial"/>
              <w:bCs/>
              <w:lang w:eastAsia="en-GB"/>
            </w:rPr>
            <w:id w:val="2073310058"/>
            <w:placeholder>
              <w:docPart w:val="BF857B5FB30A4F9AB9B125CF61B06460"/>
            </w:placeholder>
            <w:showingPlcHdr/>
          </w:sdtPr>
          <w:sdtEndPr/>
          <w:sdtContent>
            <w:tc>
              <w:tcPr>
                <w:tcW w:w="632"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13FD0187" w14:textId="77777777" w:rsidR="00C731C3" w:rsidRPr="0095636E" w:rsidRDefault="00C731C3" w:rsidP="00F54AF6">
                <w:pPr>
                  <w:pStyle w:val="tabletext0"/>
                  <w:rPr>
                    <w:rFonts w:eastAsia="Arial"/>
                    <w:bCs/>
                    <w:lang w:eastAsia="en-GB"/>
                  </w:rPr>
                </w:pPr>
                <w:r w:rsidRPr="0095636E">
                  <w:rPr>
                    <w:rStyle w:val="PlaceholderText"/>
                    <w:rFonts w:cs="Arial"/>
                  </w:rPr>
                  <w:t>Click or tap here to enter text.</w:t>
                </w:r>
              </w:p>
            </w:tc>
          </w:sdtContent>
        </w:sdt>
        <w:tc>
          <w:tcPr>
            <w:tcW w:w="634"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6C304DB0" w14:textId="77777777" w:rsidR="00C731C3" w:rsidRPr="0095636E" w:rsidRDefault="007D37F5" w:rsidP="00F54AF6">
            <w:pPr>
              <w:pStyle w:val="tabletext0"/>
              <w:rPr>
                <w:rFonts w:eastAsia="Arial"/>
                <w:bCs/>
                <w:lang w:eastAsia="en-GB"/>
              </w:rPr>
            </w:pPr>
            <w:sdt>
              <w:sdtPr>
                <w:rPr>
                  <w:rFonts w:eastAsia="Arial"/>
                  <w:bCs/>
                  <w:lang w:eastAsia="en-GB"/>
                </w:rPr>
                <w:id w:val="-1383782432"/>
                <w:placeholder>
                  <w:docPart w:val="FEAAADD9D47C4100BDB9A17942B2140E"/>
                </w:placeholder>
                <w:showingPlcHdr/>
              </w:sdtPr>
              <w:sdtEndPr/>
              <w:sdtContent>
                <w:r w:rsidR="00C731C3" w:rsidRPr="0095636E">
                  <w:rPr>
                    <w:rStyle w:val="PlaceholderText"/>
                    <w:rFonts w:cs="Arial"/>
                  </w:rPr>
                  <w:t>Click or tap here to enter text.</w:t>
                </w:r>
              </w:sdtContent>
            </w:sdt>
            <w:r w:rsidR="00C731C3" w:rsidRPr="0095636E">
              <w:rPr>
                <w:rFonts w:eastAsia="Arial"/>
                <w:lang w:eastAsia="en-GB"/>
              </w:rPr>
              <w:t> </w:t>
            </w:r>
          </w:p>
        </w:tc>
        <w:tc>
          <w:tcPr>
            <w:tcW w:w="718"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14215B3E" w14:textId="77777777" w:rsidR="00C731C3" w:rsidRPr="0095636E" w:rsidRDefault="00C731C3" w:rsidP="00F54AF6">
            <w:pPr>
              <w:pStyle w:val="tabletext0"/>
              <w:rPr>
                <w:rFonts w:eastAsia="Arial"/>
                <w:bCs/>
                <w:lang w:eastAsia="en-GB"/>
              </w:rPr>
            </w:pPr>
            <w:r w:rsidRPr="0095636E">
              <w:rPr>
                <w:rFonts w:eastAsia="Arial"/>
                <w:lang w:eastAsia="en-GB"/>
              </w:rPr>
              <w:t> </w:t>
            </w:r>
            <w:sdt>
              <w:sdtPr>
                <w:rPr>
                  <w:rFonts w:eastAsia="Arial"/>
                  <w:bCs/>
                  <w:lang w:eastAsia="en-GB"/>
                </w:rPr>
                <w:id w:val="285483838"/>
                <w:placeholder>
                  <w:docPart w:val="C325E85406864FD9A0F670C25E9E93EF"/>
                </w:placeholder>
                <w:showingPlcHdr/>
              </w:sdtPr>
              <w:sdtEndPr/>
              <w:sdtContent>
                <w:r w:rsidRPr="0095636E">
                  <w:rPr>
                    <w:rStyle w:val="PlaceholderText"/>
                    <w:rFonts w:cs="Arial"/>
                  </w:rPr>
                  <w:t>Click or tap here to enter text.</w:t>
                </w:r>
              </w:sdtContent>
            </w:sdt>
          </w:p>
        </w:tc>
      </w:tr>
      <w:tr w:rsidR="00C731C3" w:rsidRPr="0095636E" w14:paraId="08F70368" w14:textId="77777777" w:rsidTr="00C731C3">
        <w:trPr>
          <w:trHeight w:val="300"/>
        </w:trPr>
        <w:tc>
          <w:tcPr>
            <w:tcW w:w="1315"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086592F4" w14:textId="77777777" w:rsidR="00C731C3" w:rsidRPr="0095636E" w:rsidRDefault="007D37F5" w:rsidP="00F54AF6">
            <w:pPr>
              <w:pStyle w:val="tabletext0"/>
              <w:rPr>
                <w:rFonts w:eastAsia="Arial"/>
                <w:bCs/>
                <w:lang w:eastAsia="en-GB"/>
              </w:rPr>
            </w:pPr>
            <w:sdt>
              <w:sdtPr>
                <w:rPr>
                  <w:rFonts w:eastAsia="Arial"/>
                  <w:bCs/>
                  <w:lang w:eastAsia="en-GB"/>
                </w:rPr>
                <w:id w:val="1514807765"/>
                <w:placeholder>
                  <w:docPart w:val="41CA371A4C7C4FB4978A1BD17DAE79E7"/>
                </w:placeholder>
                <w:showingPlcHdr/>
              </w:sdtPr>
              <w:sdtEndPr/>
              <w:sdtContent>
                <w:r w:rsidR="00C731C3" w:rsidRPr="0095636E">
                  <w:rPr>
                    <w:rStyle w:val="PlaceholderText"/>
                    <w:rFonts w:cs="Arial"/>
                  </w:rPr>
                  <w:t>Click or tap here to enter text.</w:t>
                </w:r>
              </w:sdtContent>
            </w:sdt>
          </w:p>
        </w:tc>
        <w:tc>
          <w:tcPr>
            <w:tcW w:w="66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3BC348DF" w14:textId="77777777" w:rsidR="00C731C3" w:rsidRPr="0095636E" w:rsidRDefault="007D37F5" w:rsidP="00F54AF6">
            <w:pPr>
              <w:pStyle w:val="tabletext0"/>
              <w:rPr>
                <w:rFonts w:eastAsia="Arial"/>
                <w:bCs/>
                <w:lang w:eastAsia="en-GB"/>
              </w:rPr>
            </w:pPr>
            <w:sdt>
              <w:sdtPr>
                <w:rPr>
                  <w:rFonts w:eastAsia="Arial"/>
                  <w:bCs/>
                  <w:lang w:eastAsia="en-GB"/>
                </w:rPr>
                <w:id w:val="1106932024"/>
                <w:placeholder>
                  <w:docPart w:val="FD269636A41B48118F18882E05C3DCDD"/>
                </w:placeholder>
                <w:showingPlcHdr/>
              </w:sdtPr>
              <w:sdtEndPr/>
              <w:sdtContent>
                <w:r w:rsidR="00C731C3" w:rsidRPr="0095636E">
                  <w:rPr>
                    <w:rStyle w:val="PlaceholderText"/>
                    <w:rFonts w:cs="Arial"/>
                  </w:rPr>
                  <w:t>Click or tap here to enter text.</w:t>
                </w:r>
              </w:sdtContent>
            </w:sdt>
          </w:p>
        </w:tc>
        <w:tc>
          <w:tcPr>
            <w:tcW w:w="1040"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4DCF6F9F" w14:textId="77777777" w:rsidR="00C731C3" w:rsidRPr="0095636E" w:rsidRDefault="007D37F5" w:rsidP="00F54AF6">
            <w:pPr>
              <w:pStyle w:val="tabletext0"/>
              <w:rPr>
                <w:rFonts w:eastAsia="Arial"/>
                <w:bCs/>
                <w:lang w:eastAsia="en-GB"/>
              </w:rPr>
            </w:pPr>
            <w:sdt>
              <w:sdtPr>
                <w:rPr>
                  <w:rFonts w:eastAsia="Arial"/>
                  <w:bCs/>
                  <w:lang w:eastAsia="en-GB"/>
                </w:rPr>
                <w:id w:val="-1107118396"/>
                <w:placeholder>
                  <w:docPart w:val="4B4BB16D81D047CDA6E7219D305EAA5E"/>
                </w:placeholder>
                <w:showingPlcHdr/>
              </w:sdtPr>
              <w:sdtEndPr/>
              <w:sdtContent>
                <w:r w:rsidR="00C731C3" w:rsidRPr="0095636E">
                  <w:rPr>
                    <w:rStyle w:val="PlaceholderText"/>
                    <w:rFonts w:cs="Arial"/>
                  </w:rPr>
                  <w:t>Click or tap here to enter text.</w:t>
                </w:r>
              </w:sdtContent>
            </w:sdt>
          </w:p>
        </w:tc>
        <w:tc>
          <w:tcPr>
            <w:tcW w:w="632"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tcPr>
          <w:p w14:paraId="29FA1415" w14:textId="77777777" w:rsidR="00C731C3" w:rsidRPr="0095636E" w:rsidRDefault="007D37F5" w:rsidP="00F54AF6">
            <w:pPr>
              <w:pStyle w:val="tabletext0"/>
              <w:rPr>
                <w:rFonts w:eastAsia="Arial"/>
                <w:bCs/>
                <w:lang w:eastAsia="en-GB"/>
              </w:rPr>
            </w:pPr>
            <w:sdt>
              <w:sdtPr>
                <w:rPr>
                  <w:rFonts w:eastAsia="Arial"/>
                  <w:bCs/>
                  <w:lang w:eastAsia="en-GB"/>
                </w:rPr>
                <w:id w:val="-282882569"/>
                <w:placeholder>
                  <w:docPart w:val="348020BED1014171BDE33E3CEDF57286"/>
                </w:placeholder>
                <w:showingPlcHdr/>
              </w:sdtPr>
              <w:sdtEndPr/>
              <w:sdtContent>
                <w:r w:rsidR="00C731C3" w:rsidRPr="0095636E">
                  <w:rPr>
                    <w:rStyle w:val="PlaceholderText"/>
                    <w:rFonts w:cs="Arial"/>
                  </w:rPr>
                  <w:t>Click or tap here to enter text.</w:t>
                </w:r>
              </w:sdtContent>
            </w:sdt>
          </w:p>
        </w:tc>
        <w:tc>
          <w:tcPr>
            <w:tcW w:w="634"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79E143FD" w14:textId="77777777" w:rsidR="00C731C3" w:rsidRPr="0095636E" w:rsidRDefault="00C731C3" w:rsidP="00F54AF6">
            <w:pPr>
              <w:pStyle w:val="tabletext0"/>
              <w:rPr>
                <w:rFonts w:eastAsia="Arial"/>
                <w:bCs/>
                <w:lang w:eastAsia="en-GB"/>
              </w:rPr>
            </w:pPr>
            <w:r w:rsidRPr="0095636E">
              <w:rPr>
                <w:rFonts w:eastAsia="Arial"/>
                <w:lang w:eastAsia="en-GB"/>
              </w:rPr>
              <w:t> </w:t>
            </w:r>
            <w:sdt>
              <w:sdtPr>
                <w:rPr>
                  <w:rFonts w:eastAsia="Arial"/>
                  <w:bCs/>
                  <w:lang w:eastAsia="en-GB"/>
                </w:rPr>
                <w:id w:val="-1564399568"/>
                <w:placeholder>
                  <w:docPart w:val="11B3D12C219D406E8AF33310F4995BAA"/>
                </w:placeholder>
                <w:showingPlcHdr/>
              </w:sdtPr>
              <w:sdtEndPr/>
              <w:sdtContent>
                <w:r w:rsidRPr="0095636E">
                  <w:rPr>
                    <w:rStyle w:val="PlaceholderText"/>
                    <w:rFonts w:cs="Arial"/>
                  </w:rPr>
                  <w:t>Click or tap here to enter text.</w:t>
                </w:r>
              </w:sdtContent>
            </w:sdt>
          </w:p>
        </w:tc>
        <w:tc>
          <w:tcPr>
            <w:tcW w:w="718"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51FA435C" w14:textId="77777777" w:rsidR="00C731C3" w:rsidRPr="0095636E" w:rsidRDefault="00C731C3" w:rsidP="00F54AF6">
            <w:pPr>
              <w:pStyle w:val="tabletext0"/>
              <w:rPr>
                <w:rFonts w:eastAsia="Arial"/>
                <w:bCs/>
                <w:lang w:eastAsia="en-GB"/>
              </w:rPr>
            </w:pPr>
            <w:r w:rsidRPr="0095636E">
              <w:rPr>
                <w:rFonts w:eastAsia="Arial"/>
                <w:lang w:eastAsia="en-GB"/>
              </w:rPr>
              <w:t> </w:t>
            </w:r>
            <w:sdt>
              <w:sdtPr>
                <w:rPr>
                  <w:rFonts w:eastAsia="Arial"/>
                  <w:bCs/>
                  <w:lang w:eastAsia="en-GB"/>
                </w:rPr>
                <w:id w:val="-123778644"/>
                <w:placeholder>
                  <w:docPart w:val="0C5BD46188F64902B42CAAEF26995753"/>
                </w:placeholder>
                <w:showingPlcHdr/>
              </w:sdtPr>
              <w:sdtEndPr/>
              <w:sdtContent>
                <w:r w:rsidRPr="0095636E">
                  <w:rPr>
                    <w:rStyle w:val="PlaceholderText"/>
                    <w:rFonts w:cs="Arial"/>
                  </w:rPr>
                  <w:t>Click or tap here to enter text.</w:t>
                </w:r>
              </w:sdtContent>
            </w:sdt>
          </w:p>
        </w:tc>
      </w:tr>
    </w:tbl>
    <w:p w14:paraId="507B020F" w14:textId="77777777" w:rsidR="002C2907" w:rsidRPr="0095636E" w:rsidRDefault="002C2907" w:rsidP="0056250B">
      <w:pPr>
        <w:pStyle w:val="NoSpace"/>
        <w:rPr>
          <w:rFonts w:eastAsia="Arial" w:cs="Arial"/>
          <w:lang w:eastAsia="en-GB"/>
        </w:rPr>
      </w:pPr>
    </w:p>
    <w:p w14:paraId="1A0AC8BA" w14:textId="77777777" w:rsidR="002C2907" w:rsidRPr="0095636E" w:rsidRDefault="002C2907" w:rsidP="008D794A">
      <w:pPr>
        <w:tabs>
          <w:tab w:val="left" w:pos="3119"/>
          <w:tab w:val="left" w:pos="9214"/>
          <w:tab w:val="left" w:pos="15309"/>
        </w:tabs>
        <w:rPr>
          <w:rFonts w:cs="Arial"/>
        </w:rPr>
      </w:pPr>
      <w:r w:rsidRPr="0095636E">
        <w:rPr>
          <w:rFonts w:cs="Arial"/>
        </w:rPr>
        <w:t>Assessor’s signature</w:t>
      </w:r>
      <w:r w:rsidRPr="0095636E">
        <w:rPr>
          <w:rFonts w:cs="Arial"/>
        </w:rPr>
        <w:tab/>
      </w:r>
      <w:r w:rsidRPr="0095636E">
        <w:rPr>
          <w:rFonts w:cs="Arial"/>
        </w:rPr>
        <w:tab/>
        <w:t>1st review due</w:t>
      </w:r>
      <w:r w:rsidRPr="0095636E">
        <w:rPr>
          <w:rFonts w:cs="Arial"/>
        </w:rPr>
        <w:tab/>
      </w:r>
    </w:p>
    <w:p w14:paraId="2AC341CB" w14:textId="77777777" w:rsidR="002C2907" w:rsidRPr="0095636E" w:rsidRDefault="002C2907" w:rsidP="008D794A">
      <w:pPr>
        <w:tabs>
          <w:tab w:val="left" w:pos="3119"/>
          <w:tab w:val="left" w:pos="9214"/>
          <w:tab w:val="left" w:pos="15309"/>
        </w:tabs>
        <w:rPr>
          <w:rFonts w:cs="Arial"/>
        </w:rPr>
      </w:pPr>
    </w:p>
    <w:p w14:paraId="1FBFC165" w14:textId="77777777" w:rsidR="002C2907" w:rsidRPr="0095636E" w:rsidRDefault="002C2907" w:rsidP="008D794A">
      <w:pPr>
        <w:tabs>
          <w:tab w:val="left" w:pos="3119"/>
          <w:tab w:val="left" w:pos="9214"/>
          <w:tab w:val="left" w:pos="15309"/>
        </w:tabs>
        <w:rPr>
          <w:rFonts w:cs="Arial"/>
        </w:rPr>
      </w:pPr>
      <w:r w:rsidRPr="0095636E">
        <w:rPr>
          <w:rFonts w:cs="Arial"/>
        </w:rPr>
        <w:t xml:space="preserve">Candidate’s signature </w:t>
      </w:r>
      <w:r w:rsidRPr="0095636E">
        <w:rPr>
          <w:rFonts w:cs="Arial"/>
        </w:rPr>
        <w:tab/>
        <w:t xml:space="preserve"> </w:t>
      </w:r>
      <w:r w:rsidRPr="0095636E">
        <w:rPr>
          <w:rFonts w:cs="Arial"/>
        </w:rPr>
        <w:tab/>
        <w:t xml:space="preserve">2nd review due </w:t>
      </w:r>
      <w:r w:rsidRPr="0095636E">
        <w:rPr>
          <w:rFonts w:cs="Arial"/>
        </w:rPr>
        <w:tab/>
      </w:r>
    </w:p>
    <w:p w14:paraId="1A6AFF75" w14:textId="77777777" w:rsidR="002C2907" w:rsidRPr="0095636E" w:rsidRDefault="002C2907" w:rsidP="008D794A">
      <w:pPr>
        <w:tabs>
          <w:tab w:val="left" w:pos="3119"/>
          <w:tab w:val="left" w:pos="9214"/>
          <w:tab w:val="left" w:pos="15309"/>
        </w:tabs>
        <w:rPr>
          <w:rFonts w:cs="Arial"/>
        </w:rPr>
      </w:pPr>
    </w:p>
    <w:p w14:paraId="15D6F516" w14:textId="77777777" w:rsidR="002C2907" w:rsidRDefault="002C2907" w:rsidP="008D794A">
      <w:pPr>
        <w:tabs>
          <w:tab w:val="left" w:pos="3119"/>
          <w:tab w:val="left" w:pos="9214"/>
          <w:tab w:val="left" w:pos="15309"/>
        </w:tabs>
      </w:pPr>
      <w:r w:rsidRPr="0095636E">
        <w:rPr>
          <w:rFonts w:cs="Arial"/>
        </w:rPr>
        <w:t xml:space="preserve">Date of agreement </w:t>
      </w:r>
      <w:r w:rsidRPr="0095636E">
        <w:rPr>
          <w:rFonts w:cs="Arial"/>
        </w:rPr>
        <w:tab/>
        <w:t xml:space="preserve"> </w:t>
      </w:r>
      <w:r w:rsidRPr="0095636E">
        <w:rPr>
          <w:rFonts w:cs="Arial"/>
        </w:rPr>
        <w:tab/>
        <w:t>Date of completion</w:t>
      </w:r>
      <w:r>
        <w:t xml:space="preserve"> </w:t>
      </w:r>
      <w:r>
        <w:tab/>
      </w:r>
    </w:p>
    <w:p w14:paraId="72850EB4" w14:textId="77777777" w:rsidR="002C2907" w:rsidRDefault="002C2907" w:rsidP="0056250B">
      <w:pPr>
        <w:pStyle w:val="BodyText"/>
        <w:rPr>
          <w:rFonts w:eastAsia="Times New Roman"/>
          <w:lang w:eastAsia="en-GB"/>
        </w:rPr>
        <w:sectPr w:rsidR="002C2907" w:rsidSect="0056250B">
          <w:pgSz w:w="16840" w:h="11907" w:orient="landscape" w:code="9"/>
          <w:pgMar w:top="720" w:right="720" w:bottom="720" w:left="720" w:header="720" w:footer="720" w:gutter="0"/>
          <w:cols w:space="720"/>
          <w:titlePg/>
          <w:docGrid w:linePitch="326"/>
        </w:sectPr>
      </w:pPr>
    </w:p>
    <w:p w14:paraId="49B5FC53" w14:textId="5744B120" w:rsidR="0074114C" w:rsidRDefault="0074114C" w:rsidP="00635EA7">
      <w:pPr>
        <w:pStyle w:val="Heading2subtop"/>
      </w:pPr>
      <w:r>
        <w:rPr>
          <w:noProof/>
        </w:rPr>
        <w:lastRenderedPageBreak/>
        <w:drawing>
          <wp:inline distT="0" distB="0" distL="0" distR="0" wp14:anchorId="014C0580" wp14:editId="5C7BB00D">
            <wp:extent cx="2286000" cy="1200150"/>
            <wp:effectExtent l="0" t="0" r="0" b="0"/>
            <wp:docPr id="1604614474" name="Picture 1" descr="Qualifications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alifications Scotland logo"/>
                    <pic:cNvPicPr>
                      <a:picLocks noChangeAspect="1" noChangeArrowheads="1"/>
                    </pic:cNvPicPr>
                  </pic:nvPicPr>
                  <pic:blipFill rotWithShape="1">
                    <a:blip r:embed="rId14">
                      <a:extLst>
                        <a:ext uri="{28A0092B-C50C-407E-A947-70E740481C1C}">
                          <a14:useLocalDpi xmlns:a14="http://schemas.microsoft.com/office/drawing/2010/main" val="0"/>
                        </a:ext>
                      </a:extLst>
                    </a:blip>
                    <a:srcRect l="9091"/>
                    <a:stretch>
                      <a:fillRect/>
                    </a:stretch>
                  </pic:blipFill>
                  <pic:spPr bwMode="auto">
                    <a:xfrm>
                      <a:off x="0" y="0"/>
                      <a:ext cx="2286000" cy="1200150"/>
                    </a:xfrm>
                    <a:prstGeom prst="rect">
                      <a:avLst/>
                    </a:prstGeom>
                    <a:noFill/>
                    <a:ln>
                      <a:noFill/>
                    </a:ln>
                    <a:extLst>
                      <a:ext uri="{53640926-AAD7-44D8-BBD7-CCE9431645EC}">
                        <a14:shadowObscured xmlns:a14="http://schemas.microsoft.com/office/drawing/2010/main"/>
                      </a:ext>
                    </a:extLst>
                  </pic:spPr>
                </pic:pic>
              </a:graphicData>
            </a:graphic>
          </wp:inline>
        </w:drawing>
      </w:r>
    </w:p>
    <w:p w14:paraId="59831901" w14:textId="5223FD37" w:rsidR="00635EA7" w:rsidRPr="00635EA7" w:rsidRDefault="00635EA7" w:rsidP="00635EA7">
      <w:pPr>
        <w:pStyle w:val="Heading2subtop"/>
        <w:rPr>
          <w:lang w:eastAsia="en-GB"/>
        </w:rPr>
      </w:pPr>
      <w:r w:rsidRPr="006926E7">
        <w:t>Candidate declaration</w:t>
      </w:r>
      <w:r w:rsidRPr="00A820D6">
        <w:rPr>
          <w:rFonts w:ascii="Times New Roman" w:eastAsia="Times New Roman" w:hAnsi="Times New Roman"/>
          <w:lang w:eastAsia="en-GB"/>
        </w:rPr>
        <w:tab/>
      </w:r>
    </w:p>
    <w:p w14:paraId="46EC7BE1" w14:textId="129CE250" w:rsidR="00635EA7" w:rsidRDefault="00635EA7" w:rsidP="00635EA7">
      <w:pPr>
        <w:rPr>
          <w:rFonts w:eastAsia="Times New Roman"/>
          <w:lang w:eastAsia="en-GB"/>
        </w:rPr>
      </w:pPr>
      <w:bookmarkStart w:id="0" w:name="_Toc309119912"/>
      <w:bookmarkStart w:id="1" w:name="_Toc309119911"/>
      <w:r w:rsidRPr="00767A40">
        <w:rPr>
          <w:rFonts w:eastAsia="Times New Roman"/>
          <w:lang w:eastAsia="en-GB"/>
        </w:rPr>
        <w:t>Centres must take appropriate steps to minimise the risk of plagiarism and ensure that assessment evidence is the candidate’s own work. Centres should ensure the candidate signs this form and it is available for verification purposes.</w:t>
      </w:r>
    </w:p>
    <w:p w14:paraId="7E986ECD" w14:textId="77777777" w:rsidR="00767A40" w:rsidRPr="00767A40" w:rsidRDefault="00767A40" w:rsidP="00635EA7">
      <w:pPr>
        <w:rPr>
          <w:rFonts w:eastAsia="Times New Roman"/>
          <w:lang w:eastAsia="en-GB"/>
        </w:rPr>
      </w:pPr>
    </w:p>
    <w:p w14:paraId="4AF60E5D" w14:textId="77777777" w:rsidR="00635EA7" w:rsidRPr="00767A40" w:rsidRDefault="00635EA7" w:rsidP="00635EA7">
      <w:pPr>
        <w:rPr>
          <w:rFonts w:eastAsia="Times New Roman"/>
          <w:b/>
          <w:bCs/>
          <w:lang w:eastAsia="en-GB"/>
        </w:rPr>
      </w:pPr>
      <w:r w:rsidRPr="00767A40">
        <w:rPr>
          <w:rFonts w:eastAsia="Times New Roman"/>
          <w:b/>
          <w:bCs/>
          <w:lang w:eastAsia="en-GB"/>
        </w:rPr>
        <w:t>I confirm that the content of this portfolio is my own work.</w:t>
      </w:r>
    </w:p>
    <w:p w14:paraId="744B1F1E" w14:textId="77777777" w:rsidR="00635EA7" w:rsidRPr="006926E7" w:rsidRDefault="00635EA7" w:rsidP="006926E7"/>
    <w:p w14:paraId="00F5B584" w14:textId="31E7F6F6" w:rsidR="00635EA7" w:rsidRPr="006926E7" w:rsidRDefault="00635EA7" w:rsidP="000436FA">
      <w:pPr>
        <w:tabs>
          <w:tab w:val="left" w:pos="3402"/>
        </w:tabs>
      </w:pPr>
      <w:r w:rsidRPr="006926E7">
        <w:t>Candidate signature</w:t>
      </w:r>
      <w:r>
        <w:t>:</w:t>
      </w:r>
      <w:r w:rsidR="00767A40">
        <w:tab/>
      </w:r>
      <w:sdt>
        <w:sdtPr>
          <w:id w:val="858935816"/>
          <w:placeholder>
            <w:docPart w:val="6205077A20314057849D24F4FB5DF870"/>
          </w:placeholder>
          <w:showingPlcHdr/>
        </w:sdtPr>
        <w:sdtEndPr/>
        <w:sdtContent>
          <w:r w:rsidR="00767A40" w:rsidRPr="00DA7418">
            <w:rPr>
              <w:rStyle w:val="PlaceholderText"/>
            </w:rPr>
            <w:t>Click or tap here to enter text.</w:t>
          </w:r>
        </w:sdtContent>
      </w:sdt>
    </w:p>
    <w:p w14:paraId="6D4146EB" w14:textId="77777777" w:rsidR="00635EA7" w:rsidRPr="006926E7" w:rsidRDefault="00635EA7" w:rsidP="000436FA">
      <w:pPr>
        <w:tabs>
          <w:tab w:val="left" w:pos="3402"/>
        </w:tabs>
      </w:pPr>
    </w:p>
    <w:p w14:paraId="7C4A8786" w14:textId="3C96D53C" w:rsidR="00635EA7" w:rsidRPr="006926E7" w:rsidRDefault="00635EA7" w:rsidP="000436FA">
      <w:pPr>
        <w:tabs>
          <w:tab w:val="left" w:pos="3402"/>
        </w:tabs>
      </w:pPr>
      <w:r w:rsidRPr="006926E7">
        <w:t>Candidate name (print)</w:t>
      </w:r>
      <w:r w:rsidRPr="006926E7">
        <w:tab/>
      </w:r>
      <w:r w:rsidR="00C731C3">
        <w:tab/>
      </w:r>
      <w:sdt>
        <w:sdtPr>
          <w:id w:val="1392081273"/>
          <w:placeholder>
            <w:docPart w:val="DefaultPlaceholder_-1854013440"/>
          </w:placeholder>
          <w:showingPlcHdr/>
        </w:sdtPr>
        <w:sdtEndPr/>
        <w:sdtContent>
          <w:r w:rsidR="00C731C3" w:rsidRPr="00DA7418">
            <w:rPr>
              <w:rStyle w:val="PlaceholderText"/>
            </w:rPr>
            <w:t>Click or tap here to enter text.</w:t>
          </w:r>
        </w:sdtContent>
      </w:sdt>
    </w:p>
    <w:p w14:paraId="35C9E24C" w14:textId="77777777" w:rsidR="00635EA7" w:rsidRPr="006926E7" w:rsidRDefault="00635EA7" w:rsidP="000436FA">
      <w:pPr>
        <w:tabs>
          <w:tab w:val="left" w:pos="3402"/>
        </w:tabs>
      </w:pPr>
    </w:p>
    <w:p w14:paraId="1CFB4132" w14:textId="2692F1BF" w:rsidR="00635EA7" w:rsidRPr="006926E7" w:rsidRDefault="00635EA7" w:rsidP="000436FA">
      <w:pPr>
        <w:tabs>
          <w:tab w:val="left" w:pos="3402"/>
        </w:tabs>
      </w:pPr>
      <w:r w:rsidRPr="006926E7">
        <w:t>Date</w:t>
      </w:r>
      <w:r w:rsidRPr="006926E7">
        <w:tab/>
      </w:r>
      <w:sdt>
        <w:sdtPr>
          <w:id w:val="914056924"/>
          <w:placeholder>
            <w:docPart w:val="2FE2D939187C4CDE85EB0DBE500024A5"/>
          </w:placeholder>
          <w:showingPlcHdr/>
        </w:sdtPr>
        <w:sdtEndPr/>
        <w:sdtContent>
          <w:r w:rsidR="00C731C3" w:rsidRPr="00DA7418">
            <w:rPr>
              <w:rStyle w:val="PlaceholderText"/>
            </w:rPr>
            <w:t>Click or tap here to enter text.</w:t>
          </w:r>
        </w:sdtContent>
      </w:sdt>
    </w:p>
    <w:p w14:paraId="6E00EEDB" w14:textId="77777777" w:rsidR="00635EA7" w:rsidRPr="006926E7" w:rsidRDefault="00635EA7" w:rsidP="000436FA">
      <w:pPr>
        <w:tabs>
          <w:tab w:val="left" w:pos="3402"/>
        </w:tabs>
      </w:pPr>
    </w:p>
    <w:p w14:paraId="59C55BA6" w14:textId="7B1BEAF9" w:rsidR="00635EA7" w:rsidRPr="006926E7" w:rsidRDefault="00635EA7" w:rsidP="000436FA">
      <w:pPr>
        <w:tabs>
          <w:tab w:val="left" w:pos="3402"/>
        </w:tabs>
      </w:pPr>
      <w:r w:rsidRPr="006926E7">
        <w:t>Assessor’s signature</w:t>
      </w:r>
      <w:r w:rsidRPr="006926E7">
        <w:tab/>
      </w:r>
      <w:sdt>
        <w:sdtPr>
          <w:id w:val="1575544647"/>
          <w:placeholder>
            <w:docPart w:val="2C0AA4B3AB14499BAAE95C8DCD4A400B"/>
          </w:placeholder>
          <w:showingPlcHdr/>
        </w:sdtPr>
        <w:sdtEndPr/>
        <w:sdtContent>
          <w:r w:rsidR="00767A40" w:rsidRPr="00DA7418">
            <w:rPr>
              <w:rStyle w:val="PlaceholderText"/>
            </w:rPr>
            <w:t>Click or tap here to enter text.</w:t>
          </w:r>
        </w:sdtContent>
      </w:sdt>
    </w:p>
    <w:p w14:paraId="0359CB78" w14:textId="77777777" w:rsidR="00635EA7" w:rsidRPr="006926E7" w:rsidRDefault="00635EA7" w:rsidP="000436FA">
      <w:pPr>
        <w:tabs>
          <w:tab w:val="left" w:pos="3402"/>
        </w:tabs>
      </w:pPr>
    </w:p>
    <w:p w14:paraId="26DF7E1B" w14:textId="52C4D02A" w:rsidR="00635EA7" w:rsidRPr="006926E7" w:rsidRDefault="00635EA7" w:rsidP="000436FA">
      <w:pPr>
        <w:tabs>
          <w:tab w:val="left" w:pos="3402"/>
        </w:tabs>
      </w:pPr>
      <w:r w:rsidRPr="006926E7">
        <w:t>Assessor’s name (print)</w:t>
      </w:r>
      <w:r w:rsidRPr="006926E7">
        <w:tab/>
      </w:r>
      <w:sdt>
        <w:sdtPr>
          <w:id w:val="-1937058161"/>
          <w:placeholder>
            <w:docPart w:val="72680501CADB461BBB58D35A32A9F00E"/>
          </w:placeholder>
          <w:showingPlcHdr/>
        </w:sdtPr>
        <w:sdtEndPr/>
        <w:sdtContent>
          <w:r w:rsidR="00C731C3" w:rsidRPr="00DA7418">
            <w:rPr>
              <w:rStyle w:val="PlaceholderText"/>
            </w:rPr>
            <w:t>Click or tap here to enter text.</w:t>
          </w:r>
        </w:sdtContent>
      </w:sdt>
    </w:p>
    <w:p w14:paraId="77CFC79B" w14:textId="77777777" w:rsidR="00635EA7" w:rsidRPr="006926E7" w:rsidRDefault="00635EA7" w:rsidP="000436FA">
      <w:pPr>
        <w:tabs>
          <w:tab w:val="left" w:pos="3402"/>
        </w:tabs>
      </w:pPr>
    </w:p>
    <w:p w14:paraId="79297D57" w14:textId="5539FC2B" w:rsidR="00635EA7" w:rsidRPr="006926E7" w:rsidRDefault="00635EA7" w:rsidP="000436FA">
      <w:pPr>
        <w:tabs>
          <w:tab w:val="left" w:pos="3402"/>
        </w:tabs>
      </w:pPr>
      <w:r w:rsidRPr="006926E7">
        <w:t>Date</w:t>
      </w:r>
      <w:r w:rsidRPr="006926E7">
        <w:tab/>
      </w:r>
      <w:sdt>
        <w:sdtPr>
          <w:id w:val="678157915"/>
          <w:placeholder>
            <w:docPart w:val="0524D363ECEC433FB8546BB985D2979F"/>
          </w:placeholder>
          <w:showingPlcHdr/>
        </w:sdtPr>
        <w:sdtEndPr/>
        <w:sdtContent>
          <w:r w:rsidR="00C731C3" w:rsidRPr="00DA7418">
            <w:rPr>
              <w:rStyle w:val="PlaceholderText"/>
            </w:rPr>
            <w:t>Click or tap here to enter text.</w:t>
          </w:r>
        </w:sdtContent>
      </w:sdt>
    </w:p>
    <w:p w14:paraId="47BA7282" w14:textId="77777777" w:rsidR="00635EA7" w:rsidRPr="006926E7" w:rsidRDefault="00635EA7" w:rsidP="006926E7">
      <w:pPr>
        <w:tabs>
          <w:tab w:val="left" w:pos="2556"/>
        </w:tabs>
        <w:ind w:left="108"/>
      </w:pPr>
    </w:p>
    <w:p w14:paraId="165EA924" w14:textId="62AEB56C" w:rsidR="0095636E" w:rsidRDefault="0095636E">
      <w:pPr>
        <w:spacing w:after="0"/>
        <w:rPr>
          <w:rFonts w:ascii="Times New Roman" w:eastAsia="Times New Roman" w:hAnsi="Times New Roman"/>
          <w:iCs/>
          <w:lang w:eastAsia="en-GB"/>
        </w:rPr>
      </w:pPr>
      <w:r>
        <w:rPr>
          <w:rFonts w:ascii="Times New Roman" w:eastAsia="Times New Roman" w:hAnsi="Times New Roman"/>
          <w:iCs/>
          <w:lang w:eastAsia="en-GB"/>
        </w:rPr>
        <w:br w:type="page"/>
      </w:r>
    </w:p>
    <w:bookmarkEnd w:id="0"/>
    <w:p w14:paraId="06D16644" w14:textId="0CFCDF5D" w:rsidR="00327223" w:rsidRPr="00DF4176" w:rsidRDefault="00327223" w:rsidP="00635EA7">
      <w:pPr>
        <w:pStyle w:val="Heading2subtop"/>
      </w:pPr>
      <w:r>
        <w:lastRenderedPageBreak/>
        <w:t>Personal profile</w:t>
      </w:r>
      <w:bookmarkEnd w:id="1"/>
    </w:p>
    <w:p w14:paraId="0BE184EE" w14:textId="2DCBBB4C" w:rsidR="00635EA7" w:rsidRPr="0095636E" w:rsidRDefault="00635EA7" w:rsidP="000436FA">
      <w:pPr>
        <w:tabs>
          <w:tab w:val="left" w:pos="3686"/>
        </w:tabs>
        <w:rPr>
          <w:b/>
          <w:bCs/>
        </w:rPr>
      </w:pPr>
      <w:r w:rsidRPr="0095636E">
        <w:rPr>
          <w:b/>
        </w:rPr>
        <w:t>Name:</w:t>
      </w:r>
      <w:r w:rsidRPr="0095636E">
        <w:rPr>
          <w:b/>
        </w:rPr>
        <w:tab/>
      </w:r>
      <w:sdt>
        <w:sdtPr>
          <w:id w:val="-1242097348"/>
          <w:placeholder>
            <w:docPart w:val="795BC0E061114A7D835CD797FCDEC588"/>
          </w:placeholder>
          <w:showingPlcHdr/>
        </w:sdtPr>
        <w:sdtEndPr/>
        <w:sdtContent>
          <w:r w:rsidR="00C731C3" w:rsidRPr="0095636E">
            <w:rPr>
              <w:rStyle w:val="PlaceholderText"/>
            </w:rPr>
            <w:t>Click or tap here to enter text.</w:t>
          </w:r>
        </w:sdtContent>
      </w:sdt>
    </w:p>
    <w:p w14:paraId="65B5687D" w14:textId="60FFF356" w:rsidR="00635EA7" w:rsidRPr="0095636E" w:rsidRDefault="00635EA7" w:rsidP="000436FA">
      <w:pPr>
        <w:tabs>
          <w:tab w:val="left" w:pos="3686"/>
        </w:tabs>
        <w:rPr>
          <w:b/>
          <w:bCs/>
        </w:rPr>
      </w:pPr>
      <w:r w:rsidRPr="0095636E">
        <w:rPr>
          <w:b/>
        </w:rPr>
        <w:t>Address:</w:t>
      </w:r>
      <w:r w:rsidRPr="0095636E">
        <w:rPr>
          <w:b/>
        </w:rPr>
        <w:tab/>
      </w:r>
      <w:sdt>
        <w:sdtPr>
          <w:id w:val="20680651"/>
          <w:placeholder>
            <w:docPart w:val="CF3C1AA62D8640929D7B0BA890A78C4A"/>
          </w:placeholder>
          <w:showingPlcHdr/>
        </w:sdtPr>
        <w:sdtEndPr/>
        <w:sdtContent>
          <w:r w:rsidR="00C731C3" w:rsidRPr="0095636E">
            <w:rPr>
              <w:rStyle w:val="PlaceholderText"/>
            </w:rPr>
            <w:t>Click or tap here to enter text.</w:t>
          </w:r>
        </w:sdtContent>
      </w:sdt>
    </w:p>
    <w:p w14:paraId="7B766EEE" w14:textId="5B93258A" w:rsidR="00635EA7" w:rsidRPr="0095636E" w:rsidRDefault="00635EA7" w:rsidP="000436FA">
      <w:pPr>
        <w:tabs>
          <w:tab w:val="left" w:pos="3686"/>
        </w:tabs>
        <w:rPr>
          <w:b/>
          <w:bCs/>
        </w:rPr>
      </w:pPr>
      <w:r w:rsidRPr="0095636E">
        <w:rPr>
          <w:b/>
        </w:rPr>
        <w:t>Postcode:</w:t>
      </w:r>
      <w:r w:rsidRPr="0095636E">
        <w:rPr>
          <w:b/>
        </w:rPr>
        <w:tab/>
      </w:r>
      <w:sdt>
        <w:sdtPr>
          <w:id w:val="-1769917597"/>
          <w:placeholder>
            <w:docPart w:val="2A9D7DD066A849E08B6124A793B3FA35"/>
          </w:placeholder>
          <w:showingPlcHdr/>
        </w:sdtPr>
        <w:sdtEndPr/>
        <w:sdtContent>
          <w:r w:rsidR="00C731C3" w:rsidRPr="0095636E">
            <w:rPr>
              <w:rStyle w:val="PlaceholderText"/>
            </w:rPr>
            <w:t>Click or tap here to enter text.</w:t>
          </w:r>
        </w:sdtContent>
      </w:sdt>
    </w:p>
    <w:p w14:paraId="098A9368" w14:textId="7C286D7B" w:rsidR="00635EA7" w:rsidRPr="0095636E" w:rsidRDefault="00B752E2" w:rsidP="000436FA">
      <w:pPr>
        <w:tabs>
          <w:tab w:val="left" w:pos="3686"/>
        </w:tabs>
        <w:rPr>
          <w:b/>
          <w:bCs/>
        </w:rPr>
      </w:pPr>
      <w:r w:rsidRPr="0095636E">
        <w:rPr>
          <w:b/>
        </w:rPr>
        <w:t>T</w:t>
      </w:r>
      <w:r w:rsidR="00635EA7" w:rsidRPr="0095636E">
        <w:rPr>
          <w:b/>
        </w:rPr>
        <w:t>elephone:</w:t>
      </w:r>
      <w:r w:rsidR="00635EA7" w:rsidRPr="0095636E">
        <w:rPr>
          <w:b/>
        </w:rPr>
        <w:tab/>
      </w:r>
      <w:sdt>
        <w:sdtPr>
          <w:id w:val="-1398893043"/>
          <w:placeholder>
            <w:docPart w:val="AF98B40191AA40E9BFC6BF82825C86A9"/>
          </w:placeholder>
          <w:showingPlcHdr/>
        </w:sdtPr>
        <w:sdtEndPr/>
        <w:sdtContent>
          <w:r w:rsidR="00C731C3" w:rsidRPr="0095636E">
            <w:rPr>
              <w:rStyle w:val="PlaceholderText"/>
            </w:rPr>
            <w:t>Click or tap here to enter text.</w:t>
          </w:r>
        </w:sdtContent>
      </w:sdt>
    </w:p>
    <w:p w14:paraId="2445A279" w14:textId="2C964CCD" w:rsidR="00635EA7" w:rsidRPr="0095636E" w:rsidRDefault="00B752E2" w:rsidP="000436FA">
      <w:pPr>
        <w:tabs>
          <w:tab w:val="left" w:pos="3686"/>
        </w:tabs>
        <w:rPr>
          <w:b/>
          <w:bCs/>
        </w:rPr>
      </w:pPr>
      <w:r w:rsidRPr="0095636E">
        <w:rPr>
          <w:b/>
        </w:rPr>
        <w:t>Email address</w:t>
      </w:r>
      <w:r w:rsidR="00635EA7" w:rsidRPr="0095636E">
        <w:rPr>
          <w:b/>
        </w:rPr>
        <w:t>:</w:t>
      </w:r>
      <w:r w:rsidR="00635EA7" w:rsidRPr="0095636E">
        <w:rPr>
          <w:b/>
        </w:rPr>
        <w:tab/>
      </w:r>
      <w:sdt>
        <w:sdtPr>
          <w:id w:val="2007158919"/>
          <w:placeholder>
            <w:docPart w:val="E3BDEBCD15EC42DE979364D4B4D5FC34"/>
          </w:placeholder>
          <w:showingPlcHdr/>
        </w:sdtPr>
        <w:sdtEndPr/>
        <w:sdtContent>
          <w:r w:rsidR="00C731C3" w:rsidRPr="0095636E">
            <w:rPr>
              <w:rStyle w:val="PlaceholderText"/>
            </w:rPr>
            <w:t>Click or tap here to enter text.</w:t>
          </w:r>
        </w:sdtContent>
      </w:sdt>
    </w:p>
    <w:p w14:paraId="1E76BD72" w14:textId="63F98CFE" w:rsidR="00635EA7" w:rsidRPr="0095636E" w:rsidRDefault="00635EA7" w:rsidP="000436FA">
      <w:pPr>
        <w:tabs>
          <w:tab w:val="left" w:pos="3686"/>
        </w:tabs>
        <w:rPr>
          <w:b/>
          <w:bCs/>
        </w:rPr>
      </w:pPr>
      <w:r w:rsidRPr="0095636E">
        <w:rPr>
          <w:b/>
        </w:rPr>
        <w:t>Job title:</w:t>
      </w:r>
      <w:r w:rsidR="00C731C3" w:rsidRPr="0095636E">
        <w:t xml:space="preserve"> </w:t>
      </w:r>
      <w:r w:rsidR="000436FA" w:rsidRPr="0095636E">
        <w:tab/>
      </w:r>
      <w:sdt>
        <w:sdtPr>
          <w:id w:val="-1599015857"/>
          <w:placeholder>
            <w:docPart w:val="07E861EF40684D89BB481C88A55B73A8"/>
          </w:placeholder>
          <w:showingPlcHdr/>
        </w:sdtPr>
        <w:sdtEndPr/>
        <w:sdtContent>
          <w:r w:rsidR="00C731C3" w:rsidRPr="0095636E">
            <w:rPr>
              <w:rStyle w:val="PlaceholderText"/>
            </w:rPr>
            <w:t>Click or tap here to enter text.</w:t>
          </w:r>
        </w:sdtContent>
      </w:sdt>
    </w:p>
    <w:p w14:paraId="157E0B32" w14:textId="77777777" w:rsidR="00327223" w:rsidRPr="0095636E" w:rsidRDefault="00327223" w:rsidP="000436FA">
      <w:pPr>
        <w:pStyle w:val="Heading3sub"/>
        <w:tabs>
          <w:tab w:val="left" w:pos="3686"/>
        </w:tabs>
        <w:rPr>
          <w:sz w:val="24"/>
          <w:szCs w:val="24"/>
        </w:rPr>
      </w:pPr>
      <w:r w:rsidRPr="0095636E">
        <w:rPr>
          <w:sz w:val="24"/>
          <w:szCs w:val="24"/>
        </w:rPr>
        <w:t>Relevant experience</w:t>
      </w:r>
    </w:p>
    <w:p w14:paraId="1154685B" w14:textId="77A2E3EE" w:rsidR="00635EA7" w:rsidRPr="0095636E" w:rsidRDefault="00635EA7" w:rsidP="000436FA">
      <w:pPr>
        <w:tabs>
          <w:tab w:val="left" w:pos="3686"/>
        </w:tabs>
        <w:rPr>
          <w:b/>
          <w:bCs/>
        </w:rPr>
      </w:pPr>
      <w:r w:rsidRPr="0095636E">
        <w:rPr>
          <w:b/>
        </w:rPr>
        <w:t>Description of your current job:</w:t>
      </w:r>
      <w:r w:rsidR="00C731C3" w:rsidRPr="0095636E">
        <w:t xml:space="preserve"> </w:t>
      </w:r>
      <w:r w:rsidR="000436FA" w:rsidRPr="0095636E">
        <w:tab/>
      </w:r>
      <w:sdt>
        <w:sdtPr>
          <w:id w:val="878596231"/>
          <w:placeholder>
            <w:docPart w:val="78860D4719554F1E82F0523D3EA878CC"/>
          </w:placeholder>
          <w:showingPlcHdr/>
        </w:sdtPr>
        <w:sdtEndPr/>
        <w:sdtContent>
          <w:r w:rsidR="00C731C3" w:rsidRPr="0095636E">
            <w:rPr>
              <w:rStyle w:val="PlaceholderText"/>
            </w:rPr>
            <w:t>Click or tap here to enter text.</w:t>
          </w:r>
        </w:sdtContent>
      </w:sdt>
    </w:p>
    <w:p w14:paraId="124DF4E0" w14:textId="530F0C74" w:rsidR="00635EA7" w:rsidRPr="0095636E" w:rsidRDefault="00635EA7" w:rsidP="000436FA">
      <w:pPr>
        <w:tabs>
          <w:tab w:val="left" w:pos="3686"/>
        </w:tabs>
        <w:rPr>
          <w:b/>
          <w:bCs/>
        </w:rPr>
      </w:pPr>
      <w:r w:rsidRPr="0095636E">
        <w:rPr>
          <w:b/>
        </w:rPr>
        <w:t>Previous work experience:</w:t>
      </w:r>
      <w:r w:rsidRPr="0095636E">
        <w:rPr>
          <w:b/>
        </w:rPr>
        <w:tab/>
      </w:r>
      <w:sdt>
        <w:sdtPr>
          <w:id w:val="-1134941582"/>
          <w:placeholder>
            <w:docPart w:val="78068ADC718543A59376A864F5D3546A"/>
          </w:placeholder>
          <w:showingPlcHdr/>
        </w:sdtPr>
        <w:sdtEndPr/>
        <w:sdtContent>
          <w:r w:rsidR="00C731C3" w:rsidRPr="0095636E">
            <w:rPr>
              <w:rStyle w:val="PlaceholderText"/>
            </w:rPr>
            <w:t>Click or tap here to enter text.</w:t>
          </w:r>
        </w:sdtContent>
      </w:sdt>
    </w:p>
    <w:p w14:paraId="53B7F1C4" w14:textId="72485897" w:rsidR="00635EA7" w:rsidRPr="0095636E" w:rsidRDefault="00635EA7" w:rsidP="000436FA">
      <w:pPr>
        <w:tabs>
          <w:tab w:val="left" w:pos="3686"/>
        </w:tabs>
        <w:rPr>
          <w:b/>
          <w:bCs/>
        </w:rPr>
      </w:pPr>
      <w:r w:rsidRPr="0095636E">
        <w:rPr>
          <w:b/>
        </w:rPr>
        <w:t>Qualifications and training:</w:t>
      </w:r>
      <w:r w:rsidRPr="0095636E">
        <w:rPr>
          <w:b/>
        </w:rPr>
        <w:tab/>
      </w:r>
      <w:sdt>
        <w:sdtPr>
          <w:id w:val="-1273315557"/>
          <w:placeholder>
            <w:docPart w:val="9DF88D403F3E4625948F065917B2C36C"/>
          </w:placeholder>
          <w:showingPlcHdr/>
        </w:sdtPr>
        <w:sdtEndPr/>
        <w:sdtContent>
          <w:r w:rsidR="00C731C3" w:rsidRPr="0095636E">
            <w:rPr>
              <w:rStyle w:val="PlaceholderText"/>
            </w:rPr>
            <w:t>Click or tap here to enter text.</w:t>
          </w:r>
        </w:sdtContent>
      </w:sdt>
    </w:p>
    <w:p w14:paraId="52C2E0FA" w14:textId="3F0F24BC" w:rsidR="00635EA7" w:rsidRPr="0095636E" w:rsidRDefault="00635EA7" w:rsidP="000436FA">
      <w:pPr>
        <w:tabs>
          <w:tab w:val="left" w:pos="3686"/>
        </w:tabs>
        <w:rPr>
          <w:b/>
          <w:bCs/>
        </w:rPr>
      </w:pPr>
      <w:r w:rsidRPr="0095636E">
        <w:rPr>
          <w:b/>
        </w:rPr>
        <w:t>Voluntary work/interests:</w:t>
      </w:r>
      <w:r w:rsidR="00C731C3" w:rsidRPr="0095636E">
        <w:t xml:space="preserve"> </w:t>
      </w:r>
      <w:r w:rsidR="000436FA" w:rsidRPr="0095636E">
        <w:tab/>
      </w:r>
      <w:sdt>
        <w:sdtPr>
          <w:id w:val="-24405453"/>
          <w:placeholder>
            <w:docPart w:val="9DAC622F83C34B23869632F0B0CBF321"/>
          </w:placeholder>
          <w:showingPlcHdr/>
        </w:sdtPr>
        <w:sdtEndPr/>
        <w:sdtContent>
          <w:r w:rsidR="00C731C3" w:rsidRPr="0095636E">
            <w:rPr>
              <w:rStyle w:val="PlaceholderText"/>
            </w:rPr>
            <w:t>Click or tap here to enter text.</w:t>
          </w:r>
        </w:sdtContent>
      </w:sdt>
    </w:p>
    <w:p w14:paraId="04B89A2C" w14:textId="74C21086" w:rsidR="00327223" w:rsidRPr="0095636E" w:rsidRDefault="00635EA7" w:rsidP="000436FA">
      <w:pPr>
        <w:pStyle w:val="Heading3"/>
        <w:tabs>
          <w:tab w:val="left" w:pos="3686"/>
        </w:tabs>
        <w:rPr>
          <w:sz w:val="24"/>
          <w:szCs w:val="24"/>
        </w:rPr>
      </w:pPr>
      <w:r w:rsidRPr="0095636E">
        <w:rPr>
          <w:sz w:val="24"/>
          <w:szCs w:val="24"/>
        </w:rPr>
        <w:t>Current training</w:t>
      </w:r>
    </w:p>
    <w:p w14:paraId="35748AF9" w14:textId="11FC87C9" w:rsidR="00635EA7" w:rsidRPr="0095636E" w:rsidRDefault="00635EA7" w:rsidP="000436FA">
      <w:pPr>
        <w:tabs>
          <w:tab w:val="left" w:pos="3686"/>
        </w:tabs>
      </w:pPr>
      <w:r w:rsidRPr="0095636E">
        <w:rPr>
          <w:b/>
        </w:rPr>
        <w:t>Name of employer/training provider/college:</w:t>
      </w:r>
      <w:r w:rsidR="00C731C3" w:rsidRPr="0095636E">
        <w:t xml:space="preserve"> </w:t>
      </w:r>
      <w:sdt>
        <w:sdtPr>
          <w:id w:val="939108389"/>
          <w:placeholder>
            <w:docPart w:val="79C8E5C16C9243E7A5A3FE2EE3453396"/>
          </w:placeholder>
          <w:showingPlcHdr/>
        </w:sdtPr>
        <w:sdtEndPr/>
        <w:sdtContent>
          <w:r w:rsidR="00C731C3" w:rsidRPr="0095636E">
            <w:rPr>
              <w:rStyle w:val="PlaceholderText"/>
            </w:rPr>
            <w:t>Click or tap here to enter text.</w:t>
          </w:r>
        </w:sdtContent>
      </w:sdt>
    </w:p>
    <w:p w14:paraId="5304536A" w14:textId="43012321" w:rsidR="00635EA7" w:rsidRPr="0095636E" w:rsidRDefault="00635EA7" w:rsidP="000436FA">
      <w:pPr>
        <w:tabs>
          <w:tab w:val="left" w:pos="3686"/>
        </w:tabs>
      </w:pPr>
      <w:r w:rsidRPr="0095636E">
        <w:rPr>
          <w:b/>
        </w:rPr>
        <w:t>Address:</w:t>
      </w:r>
      <w:r w:rsidR="00C731C3" w:rsidRPr="0095636E">
        <w:t xml:space="preserve"> </w:t>
      </w:r>
      <w:r w:rsidR="000436FA" w:rsidRPr="0095636E">
        <w:tab/>
      </w:r>
      <w:sdt>
        <w:sdtPr>
          <w:id w:val="1077178510"/>
          <w:placeholder>
            <w:docPart w:val="91CA80C7A05E47DCAB6380C7C996137E"/>
          </w:placeholder>
          <w:showingPlcHdr/>
        </w:sdtPr>
        <w:sdtEndPr/>
        <w:sdtContent>
          <w:r w:rsidR="00C731C3" w:rsidRPr="0095636E">
            <w:rPr>
              <w:rStyle w:val="PlaceholderText"/>
            </w:rPr>
            <w:t>Click or tap here to enter text.</w:t>
          </w:r>
        </w:sdtContent>
      </w:sdt>
    </w:p>
    <w:p w14:paraId="6800E4FE" w14:textId="1DAD72DF" w:rsidR="00635EA7" w:rsidRPr="0095636E" w:rsidRDefault="00635EA7" w:rsidP="000436FA">
      <w:pPr>
        <w:tabs>
          <w:tab w:val="left" w:pos="3686"/>
        </w:tabs>
      </w:pPr>
      <w:r w:rsidRPr="0095636E">
        <w:rPr>
          <w:b/>
        </w:rPr>
        <w:t>Postcode:</w:t>
      </w:r>
      <w:r w:rsidR="00C731C3" w:rsidRPr="0095636E">
        <w:t xml:space="preserve"> </w:t>
      </w:r>
      <w:r w:rsidR="000436FA" w:rsidRPr="0095636E">
        <w:tab/>
      </w:r>
      <w:sdt>
        <w:sdtPr>
          <w:id w:val="1578787333"/>
          <w:placeholder>
            <w:docPart w:val="E8A639CE206645A1BD0E9308B2A2E1AE"/>
          </w:placeholder>
          <w:showingPlcHdr/>
        </w:sdtPr>
        <w:sdtEndPr/>
        <w:sdtContent>
          <w:r w:rsidR="00C731C3" w:rsidRPr="0095636E">
            <w:rPr>
              <w:rStyle w:val="PlaceholderText"/>
            </w:rPr>
            <w:t>Click or tap here to enter text.</w:t>
          </w:r>
        </w:sdtContent>
      </w:sdt>
    </w:p>
    <w:p w14:paraId="055DDC2A" w14:textId="221C8C3C" w:rsidR="00635EA7" w:rsidRPr="0095636E" w:rsidRDefault="00635EA7" w:rsidP="000436FA">
      <w:pPr>
        <w:tabs>
          <w:tab w:val="left" w:pos="3686"/>
        </w:tabs>
      </w:pPr>
      <w:r w:rsidRPr="0095636E">
        <w:rPr>
          <w:b/>
        </w:rPr>
        <w:t>Telephone number:</w:t>
      </w:r>
      <w:r w:rsidR="00C731C3" w:rsidRPr="0095636E">
        <w:t xml:space="preserve"> </w:t>
      </w:r>
      <w:r w:rsidR="000436FA" w:rsidRPr="0095636E">
        <w:tab/>
      </w:r>
      <w:sdt>
        <w:sdtPr>
          <w:id w:val="893475881"/>
          <w:placeholder>
            <w:docPart w:val="67F64B89AADB479D9E8BC255F4DAFBC6"/>
          </w:placeholder>
          <w:showingPlcHdr/>
        </w:sdtPr>
        <w:sdtEndPr/>
        <w:sdtContent>
          <w:r w:rsidR="00C731C3" w:rsidRPr="0095636E">
            <w:rPr>
              <w:rStyle w:val="PlaceholderText"/>
            </w:rPr>
            <w:t>Click or tap here to enter text.</w:t>
          </w:r>
        </w:sdtContent>
      </w:sdt>
    </w:p>
    <w:p w14:paraId="7CD3DC58" w14:textId="3C3CAE9E" w:rsidR="00635EA7" w:rsidRPr="0095636E" w:rsidRDefault="00635EA7" w:rsidP="000436FA">
      <w:pPr>
        <w:tabs>
          <w:tab w:val="left" w:pos="3686"/>
        </w:tabs>
      </w:pPr>
      <w:r w:rsidRPr="0095636E">
        <w:rPr>
          <w:b/>
        </w:rPr>
        <w:t>Type of business:</w:t>
      </w:r>
      <w:r w:rsidR="00C731C3" w:rsidRPr="0095636E">
        <w:t xml:space="preserve"> </w:t>
      </w:r>
      <w:r w:rsidR="000436FA" w:rsidRPr="0095636E">
        <w:tab/>
      </w:r>
      <w:sdt>
        <w:sdtPr>
          <w:id w:val="-471909152"/>
          <w:placeholder>
            <w:docPart w:val="6B25C02BA1AA4B198E9763560C764CD6"/>
          </w:placeholder>
          <w:showingPlcHdr/>
        </w:sdtPr>
        <w:sdtEndPr/>
        <w:sdtContent>
          <w:r w:rsidR="00C731C3" w:rsidRPr="0095636E">
            <w:rPr>
              <w:rStyle w:val="PlaceholderText"/>
            </w:rPr>
            <w:t>Click or tap here to enter text.</w:t>
          </w:r>
        </w:sdtContent>
      </w:sdt>
    </w:p>
    <w:p w14:paraId="66B918CC" w14:textId="7F03AE8C" w:rsidR="00635EA7" w:rsidRPr="0095636E" w:rsidRDefault="00635EA7" w:rsidP="000436FA">
      <w:pPr>
        <w:tabs>
          <w:tab w:val="left" w:pos="3686"/>
        </w:tabs>
      </w:pPr>
      <w:r w:rsidRPr="0095636E">
        <w:rPr>
          <w:b/>
        </w:rPr>
        <w:t>Number of staff:</w:t>
      </w:r>
      <w:r w:rsidR="00C731C3" w:rsidRPr="0095636E">
        <w:t xml:space="preserve"> </w:t>
      </w:r>
      <w:r w:rsidR="000436FA" w:rsidRPr="0095636E">
        <w:tab/>
      </w:r>
      <w:sdt>
        <w:sdtPr>
          <w:id w:val="-1986228700"/>
          <w:placeholder>
            <w:docPart w:val="765878D9928043A0BF28618CD99A3E51"/>
          </w:placeholder>
          <w:showingPlcHdr/>
        </w:sdtPr>
        <w:sdtEndPr/>
        <w:sdtContent>
          <w:r w:rsidR="00C731C3" w:rsidRPr="0095636E">
            <w:rPr>
              <w:rStyle w:val="PlaceholderText"/>
            </w:rPr>
            <w:t>Click or tap here to enter text.</w:t>
          </w:r>
        </w:sdtContent>
      </w:sdt>
    </w:p>
    <w:p w14:paraId="65F93BA0" w14:textId="1C23303B" w:rsidR="00635EA7" w:rsidRPr="0095636E" w:rsidRDefault="00635EA7" w:rsidP="000436FA">
      <w:pPr>
        <w:tabs>
          <w:tab w:val="left" w:pos="3686"/>
        </w:tabs>
      </w:pPr>
      <w:r w:rsidRPr="0095636E">
        <w:rPr>
          <w:b/>
        </w:rPr>
        <w:t>Structure of organisation (include chart or diagram if available):</w:t>
      </w:r>
      <w:r w:rsidR="00C731C3" w:rsidRPr="0095636E">
        <w:t xml:space="preserve"> </w:t>
      </w:r>
    </w:p>
    <w:p w14:paraId="079AE24B" w14:textId="77777777" w:rsidR="00162C41" w:rsidRPr="0095636E" w:rsidRDefault="00162C41" w:rsidP="000436FA">
      <w:pPr>
        <w:tabs>
          <w:tab w:val="left" w:pos="3686"/>
        </w:tabs>
      </w:pPr>
    </w:p>
    <w:p w14:paraId="25714A16" w14:textId="563AB6BF" w:rsidR="00635EA7" w:rsidRPr="0095636E" w:rsidRDefault="00635EA7" w:rsidP="000436FA">
      <w:pPr>
        <w:tabs>
          <w:tab w:val="left" w:pos="3686"/>
        </w:tabs>
      </w:pPr>
      <w:r w:rsidRPr="0095636E">
        <w:rPr>
          <w:b/>
        </w:rPr>
        <w:t>Mentor’s name:</w:t>
      </w:r>
      <w:r w:rsidR="00C731C3" w:rsidRPr="0095636E">
        <w:t xml:space="preserve"> </w:t>
      </w:r>
      <w:sdt>
        <w:sdtPr>
          <w:id w:val="216637482"/>
          <w:placeholder>
            <w:docPart w:val="90489BC6EA6C4947B165DECC301DEC6E"/>
          </w:placeholder>
          <w:showingPlcHdr/>
        </w:sdtPr>
        <w:sdtEndPr/>
        <w:sdtContent>
          <w:r w:rsidR="00C731C3" w:rsidRPr="0095636E">
            <w:rPr>
              <w:rStyle w:val="PlaceholderText"/>
            </w:rPr>
            <w:t>Click or tap here to enter text.</w:t>
          </w:r>
        </w:sdtContent>
      </w:sdt>
    </w:p>
    <w:p w14:paraId="0633E31F" w14:textId="778BF55A" w:rsidR="00635EA7" w:rsidRPr="0095636E" w:rsidRDefault="00635EA7" w:rsidP="00704973">
      <w:r w:rsidRPr="0095636E">
        <w:rPr>
          <w:b/>
        </w:rPr>
        <w:t>Mentor’s relationship to you (your supervisor, colleague?):</w:t>
      </w:r>
      <w:r w:rsidR="00C731C3" w:rsidRPr="0095636E">
        <w:t xml:space="preserve"> </w:t>
      </w:r>
      <w:sdt>
        <w:sdtPr>
          <w:id w:val="-1277866139"/>
          <w:placeholder>
            <w:docPart w:val="691419E8BAEB4DB9A315391B63E48C34"/>
          </w:placeholder>
          <w:showingPlcHdr/>
        </w:sdtPr>
        <w:sdtEndPr/>
        <w:sdtContent>
          <w:r w:rsidR="00C731C3" w:rsidRPr="0095636E">
            <w:rPr>
              <w:rStyle w:val="PlaceholderText"/>
            </w:rPr>
            <w:t>Click or tap here to enter text.</w:t>
          </w:r>
        </w:sdtContent>
      </w:sdt>
    </w:p>
    <w:p w14:paraId="05A45C03" w14:textId="77777777" w:rsidR="00327223" w:rsidRDefault="00327223" w:rsidP="00327223"/>
    <w:p w14:paraId="0D6A9843" w14:textId="77777777" w:rsidR="001C4A50" w:rsidRPr="00DF4176" w:rsidRDefault="00704973" w:rsidP="00635EA7">
      <w:pPr>
        <w:pStyle w:val="Heading2subtop"/>
      </w:pPr>
      <w:r>
        <w:br w:type="page"/>
      </w:r>
      <w:bookmarkStart w:id="2" w:name="_Toc309119913"/>
      <w:bookmarkStart w:id="3" w:name="_Toc309119914"/>
      <w:r w:rsidR="001C4A50" w:rsidRPr="00DF4176">
        <w:lastRenderedPageBreak/>
        <w:t>Index of evidence</w:t>
      </w:r>
      <w:bookmarkEnd w:id="2"/>
    </w:p>
    <w:p w14:paraId="31D0B28C" w14:textId="792136DA" w:rsidR="00635EA7" w:rsidRPr="0095636E" w:rsidRDefault="00635EA7" w:rsidP="00A820D6">
      <w:pPr>
        <w:rPr>
          <w:rFonts w:cs="Arial"/>
        </w:rPr>
      </w:pPr>
      <w:r w:rsidRPr="0095636E">
        <w:rPr>
          <w:rFonts w:cs="Arial"/>
          <w:b/>
        </w:rPr>
        <w:t>Qualification title and level:</w:t>
      </w:r>
    </w:p>
    <w:p w14:paraId="1FAE3E1F" w14:textId="77777777" w:rsidR="001C4A50" w:rsidRPr="0095636E" w:rsidRDefault="001C4A50" w:rsidP="00CA1A1F">
      <w:pPr>
        <w:pStyle w:val="NoSpace"/>
        <w:rPr>
          <w:rFonts w:cs="Arial"/>
        </w:rPr>
      </w:pPr>
    </w:p>
    <w:tbl>
      <w:tblPr>
        <w:tblW w:w="10447"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4"/>
        <w:gridCol w:w="4780"/>
        <w:gridCol w:w="2268"/>
        <w:gridCol w:w="1985"/>
      </w:tblGrid>
      <w:tr w:rsidR="001C4A50" w:rsidRPr="0095636E" w14:paraId="51A1B350" w14:textId="77777777" w:rsidTr="00CA1A1F">
        <w:trPr>
          <w:cantSplit/>
          <w:tblHeader/>
        </w:trPr>
        <w:tc>
          <w:tcPr>
            <w:tcW w:w="1414" w:type="dxa"/>
          </w:tcPr>
          <w:p w14:paraId="4DD21404" w14:textId="52157F95" w:rsidR="001C4A50" w:rsidRPr="0095636E" w:rsidRDefault="001C4A50" w:rsidP="00635EA7">
            <w:pPr>
              <w:rPr>
                <w:rFonts w:cs="Arial"/>
                <w:b/>
              </w:rPr>
            </w:pPr>
            <w:r w:rsidRPr="0095636E">
              <w:rPr>
                <w:rFonts w:cs="Arial"/>
                <w:b/>
              </w:rPr>
              <w:t>Evidence</w:t>
            </w:r>
            <w:r w:rsidR="00635EA7" w:rsidRPr="0095636E">
              <w:rPr>
                <w:rFonts w:cs="Arial"/>
                <w:b/>
              </w:rPr>
              <w:t xml:space="preserve"> </w:t>
            </w:r>
            <w:r w:rsidRPr="0095636E">
              <w:rPr>
                <w:rFonts w:cs="Arial"/>
                <w:b/>
              </w:rPr>
              <w:t>number</w:t>
            </w:r>
          </w:p>
        </w:tc>
        <w:tc>
          <w:tcPr>
            <w:tcW w:w="4780" w:type="dxa"/>
          </w:tcPr>
          <w:p w14:paraId="0F56B280" w14:textId="77777777" w:rsidR="001C4A50" w:rsidRPr="0095636E" w:rsidRDefault="001C4A50" w:rsidP="00A820D6">
            <w:pPr>
              <w:rPr>
                <w:rFonts w:cs="Arial"/>
                <w:b/>
              </w:rPr>
            </w:pPr>
            <w:r w:rsidRPr="0095636E">
              <w:rPr>
                <w:rFonts w:cs="Arial"/>
                <w:b/>
              </w:rPr>
              <w:t>Description of evidence</w:t>
            </w:r>
          </w:p>
        </w:tc>
        <w:tc>
          <w:tcPr>
            <w:tcW w:w="2268" w:type="dxa"/>
          </w:tcPr>
          <w:p w14:paraId="45A7FF6D" w14:textId="31895F3C" w:rsidR="001C4A50" w:rsidRPr="0095636E" w:rsidRDefault="001C4A50" w:rsidP="00635EA7">
            <w:pPr>
              <w:rPr>
                <w:rFonts w:cs="Arial"/>
                <w:b/>
              </w:rPr>
            </w:pPr>
            <w:r w:rsidRPr="0095636E">
              <w:rPr>
                <w:rFonts w:cs="Arial"/>
                <w:b/>
              </w:rPr>
              <w:t>Included in portfolio (Yes/No)</w:t>
            </w:r>
            <w:r w:rsidR="00635EA7" w:rsidRPr="0095636E">
              <w:rPr>
                <w:rFonts w:cs="Arial"/>
                <w:b/>
              </w:rPr>
              <w:t xml:space="preserve"> </w:t>
            </w:r>
            <w:r w:rsidRPr="0095636E">
              <w:rPr>
                <w:rFonts w:cs="Arial"/>
                <w:b/>
              </w:rPr>
              <w:t>If no, state location</w:t>
            </w:r>
          </w:p>
        </w:tc>
        <w:tc>
          <w:tcPr>
            <w:tcW w:w="1985" w:type="dxa"/>
          </w:tcPr>
          <w:p w14:paraId="4337E039" w14:textId="43002F29" w:rsidR="001C4A50" w:rsidRPr="0095636E" w:rsidRDefault="001C4A50" w:rsidP="00635EA7">
            <w:pPr>
              <w:rPr>
                <w:rFonts w:cs="Arial"/>
                <w:b/>
              </w:rPr>
            </w:pPr>
            <w:r w:rsidRPr="0095636E">
              <w:rPr>
                <w:rFonts w:cs="Arial"/>
                <w:b/>
              </w:rPr>
              <w:t>Sampled by the IV</w:t>
            </w:r>
            <w:r w:rsidR="00635EA7" w:rsidRPr="0095636E">
              <w:rPr>
                <w:rFonts w:cs="Arial"/>
                <w:b/>
              </w:rPr>
              <w:t xml:space="preserve"> </w:t>
            </w:r>
            <w:r w:rsidRPr="0095636E">
              <w:rPr>
                <w:rFonts w:cs="Arial"/>
                <w:b/>
              </w:rPr>
              <w:t>(initials and date)</w:t>
            </w:r>
          </w:p>
        </w:tc>
      </w:tr>
      <w:tr w:rsidR="001C4A50" w:rsidRPr="0095636E" w14:paraId="53BD9E22" w14:textId="77777777" w:rsidTr="00CA1A1F">
        <w:trPr>
          <w:cantSplit/>
          <w:trHeight w:val="600"/>
        </w:trPr>
        <w:tc>
          <w:tcPr>
            <w:tcW w:w="1414" w:type="dxa"/>
          </w:tcPr>
          <w:p w14:paraId="4368DE47" w14:textId="2DEC6AFB" w:rsidR="001C4A50" w:rsidRPr="0095636E" w:rsidRDefault="007D37F5" w:rsidP="00A820D6">
            <w:pPr>
              <w:rPr>
                <w:rFonts w:cs="Arial"/>
              </w:rPr>
            </w:pPr>
            <w:sdt>
              <w:sdtPr>
                <w:rPr>
                  <w:rFonts w:cs="Arial"/>
                </w:rPr>
                <w:alias w:val="Number"/>
                <w:tag w:val="Number"/>
                <w:id w:val="113727902"/>
                <w:placeholder>
                  <w:docPart w:val="29EA21E16F4B4E228BCB85BE2D8094BA"/>
                </w:placeholder>
                <w:showingPlcHdr/>
              </w:sdtPr>
              <w:sdtEndPr/>
              <w:sdtContent>
                <w:r w:rsidR="00C731C3" w:rsidRPr="0095636E">
                  <w:rPr>
                    <w:rStyle w:val="PlaceholderText"/>
                    <w:rFonts w:cs="Arial"/>
                  </w:rPr>
                  <w:t>Click or tap here to enter text.</w:t>
                </w:r>
              </w:sdtContent>
            </w:sdt>
          </w:p>
        </w:tc>
        <w:tc>
          <w:tcPr>
            <w:tcW w:w="4780" w:type="dxa"/>
          </w:tcPr>
          <w:p w14:paraId="292417F2" w14:textId="048CE757" w:rsidR="001C4A50" w:rsidRPr="0095636E" w:rsidRDefault="007D37F5" w:rsidP="00A820D6">
            <w:pPr>
              <w:rPr>
                <w:rFonts w:cs="Arial"/>
              </w:rPr>
            </w:pPr>
            <w:sdt>
              <w:sdtPr>
                <w:rPr>
                  <w:rFonts w:cs="Arial"/>
                </w:rPr>
                <w:alias w:val="Description"/>
                <w:tag w:val="Description"/>
                <w:id w:val="101230296"/>
                <w:placeholder>
                  <w:docPart w:val="07040C5EFDD84012BFB7BEF670500BAE"/>
                </w:placeholder>
                <w:showingPlcHdr/>
              </w:sdtPr>
              <w:sdtEndPr/>
              <w:sdtContent>
                <w:r w:rsidR="00C731C3" w:rsidRPr="0095636E">
                  <w:rPr>
                    <w:rStyle w:val="PlaceholderText"/>
                    <w:rFonts w:cs="Arial"/>
                  </w:rPr>
                  <w:t>Click or tap here to enter text.</w:t>
                </w:r>
              </w:sdtContent>
            </w:sdt>
          </w:p>
        </w:tc>
        <w:tc>
          <w:tcPr>
            <w:tcW w:w="2268" w:type="dxa"/>
          </w:tcPr>
          <w:p w14:paraId="68B763B2" w14:textId="29F63BB2" w:rsidR="001C4A50" w:rsidRPr="0095636E" w:rsidRDefault="007D37F5" w:rsidP="00A820D6">
            <w:pPr>
              <w:rPr>
                <w:rFonts w:cs="Arial"/>
              </w:rPr>
            </w:pPr>
            <w:sdt>
              <w:sdtPr>
                <w:rPr>
                  <w:rFonts w:cs="Arial"/>
                </w:rPr>
                <w:alias w:val="Insert yes or no + location"/>
                <w:tag w:val="Insert yes or no + location"/>
                <w:id w:val="-591865960"/>
                <w:placeholder>
                  <w:docPart w:val="BEE9BD833F064FA5A9384F51797C431D"/>
                </w:placeholder>
                <w:showingPlcHdr/>
              </w:sdtPr>
              <w:sdtEndPr/>
              <w:sdtContent>
                <w:r w:rsidR="00C731C3" w:rsidRPr="0095636E">
                  <w:rPr>
                    <w:rStyle w:val="PlaceholderText"/>
                    <w:rFonts w:cs="Arial"/>
                  </w:rPr>
                  <w:t>Click or tap here to enter text.</w:t>
                </w:r>
              </w:sdtContent>
            </w:sdt>
          </w:p>
        </w:tc>
        <w:sdt>
          <w:sdtPr>
            <w:rPr>
              <w:rFonts w:ascii="Arial" w:hAnsi="Arial" w:cs="Arial"/>
              <w:sz w:val="24"/>
              <w:szCs w:val="24"/>
            </w:rPr>
            <w:id w:val="-1823425865"/>
            <w:placeholder>
              <w:docPart w:val="DefaultPlaceholder_-1854013440"/>
            </w:placeholder>
            <w:showingPlcHdr/>
            <w:text/>
          </w:sdtPr>
          <w:sdtEndPr/>
          <w:sdtContent>
            <w:tc>
              <w:tcPr>
                <w:tcW w:w="1985" w:type="dxa"/>
              </w:tcPr>
              <w:p w14:paraId="5E789A20" w14:textId="309DDFBD" w:rsidR="001C4A50" w:rsidRPr="0095636E" w:rsidRDefault="00C731C3" w:rsidP="00A820D6">
                <w:pPr>
                  <w:pStyle w:val="InternalVerifierhandwriting"/>
                  <w:rPr>
                    <w:rFonts w:ascii="Arial" w:hAnsi="Arial" w:cs="Arial"/>
                    <w:sz w:val="24"/>
                    <w:szCs w:val="24"/>
                  </w:rPr>
                </w:pPr>
                <w:r w:rsidRPr="0095636E">
                  <w:rPr>
                    <w:rStyle w:val="PlaceholderText"/>
                    <w:rFonts w:ascii="Arial" w:hAnsi="Arial" w:cs="Arial"/>
                    <w:sz w:val="24"/>
                    <w:szCs w:val="24"/>
                  </w:rPr>
                  <w:t>Click or tap here to enter text.</w:t>
                </w:r>
              </w:p>
            </w:tc>
          </w:sdtContent>
        </w:sdt>
      </w:tr>
      <w:tr w:rsidR="00C731C3" w:rsidRPr="0095636E" w14:paraId="748BD4D8" w14:textId="77777777" w:rsidTr="00CA1A1F">
        <w:trPr>
          <w:cantSplit/>
          <w:trHeight w:val="600"/>
        </w:trPr>
        <w:tc>
          <w:tcPr>
            <w:tcW w:w="1414" w:type="dxa"/>
          </w:tcPr>
          <w:p w14:paraId="2C685665" w14:textId="36E152BF" w:rsidR="00C731C3" w:rsidRPr="0095636E" w:rsidRDefault="007D37F5" w:rsidP="00C731C3">
            <w:pPr>
              <w:rPr>
                <w:rFonts w:cs="Arial"/>
              </w:rPr>
            </w:pPr>
            <w:sdt>
              <w:sdtPr>
                <w:rPr>
                  <w:rFonts w:cs="Arial"/>
                </w:rPr>
                <w:alias w:val="Number"/>
                <w:tag w:val="Number"/>
                <w:id w:val="-1723288138"/>
                <w:placeholder>
                  <w:docPart w:val="2689419A75A94A9DBC28FDB402948F69"/>
                </w:placeholder>
                <w:showingPlcHdr/>
              </w:sdtPr>
              <w:sdtEndPr/>
              <w:sdtContent>
                <w:r w:rsidR="00C731C3" w:rsidRPr="0095636E">
                  <w:rPr>
                    <w:rStyle w:val="PlaceholderText"/>
                    <w:rFonts w:cs="Arial"/>
                  </w:rPr>
                  <w:t>Click or tap here to enter text.</w:t>
                </w:r>
              </w:sdtContent>
            </w:sdt>
          </w:p>
        </w:tc>
        <w:tc>
          <w:tcPr>
            <w:tcW w:w="4780" w:type="dxa"/>
          </w:tcPr>
          <w:p w14:paraId="39C72494" w14:textId="09331932" w:rsidR="00C731C3" w:rsidRPr="0095636E" w:rsidRDefault="007D37F5" w:rsidP="00C731C3">
            <w:pPr>
              <w:rPr>
                <w:rFonts w:cs="Arial"/>
              </w:rPr>
            </w:pPr>
            <w:sdt>
              <w:sdtPr>
                <w:rPr>
                  <w:rFonts w:cs="Arial"/>
                </w:rPr>
                <w:alias w:val="Description"/>
                <w:tag w:val="Description"/>
                <w:id w:val="2120016221"/>
                <w:placeholder>
                  <w:docPart w:val="2E5B4FCE2A04489585FC1C82B82C8927"/>
                </w:placeholder>
                <w:showingPlcHdr/>
              </w:sdtPr>
              <w:sdtEndPr/>
              <w:sdtContent>
                <w:r w:rsidR="00C731C3" w:rsidRPr="0095636E">
                  <w:rPr>
                    <w:rStyle w:val="PlaceholderText"/>
                    <w:rFonts w:cs="Arial"/>
                  </w:rPr>
                  <w:t>Click or tap here to enter text.</w:t>
                </w:r>
              </w:sdtContent>
            </w:sdt>
          </w:p>
        </w:tc>
        <w:tc>
          <w:tcPr>
            <w:tcW w:w="2268" w:type="dxa"/>
          </w:tcPr>
          <w:p w14:paraId="27D30AF9" w14:textId="753BD08C" w:rsidR="00C731C3" w:rsidRPr="0095636E" w:rsidRDefault="007D37F5" w:rsidP="00C731C3">
            <w:pPr>
              <w:rPr>
                <w:rFonts w:cs="Arial"/>
              </w:rPr>
            </w:pPr>
            <w:sdt>
              <w:sdtPr>
                <w:rPr>
                  <w:rFonts w:cs="Arial"/>
                </w:rPr>
                <w:alias w:val="Insert yes or no + location"/>
                <w:tag w:val="Insert yes or no + location"/>
                <w:id w:val="493149928"/>
                <w:placeholder>
                  <w:docPart w:val="8F1CE529DFD74435845D1870B8BAB5BE"/>
                </w:placeholder>
                <w:showingPlcHdr/>
              </w:sdtPr>
              <w:sdtEndPr/>
              <w:sdtContent>
                <w:r w:rsidR="00C731C3" w:rsidRPr="0095636E">
                  <w:rPr>
                    <w:rStyle w:val="PlaceholderText"/>
                    <w:rFonts w:cs="Arial"/>
                  </w:rPr>
                  <w:t>Click or tap here to enter text.</w:t>
                </w:r>
              </w:sdtContent>
            </w:sdt>
          </w:p>
        </w:tc>
        <w:sdt>
          <w:sdtPr>
            <w:rPr>
              <w:rFonts w:ascii="Arial" w:hAnsi="Arial" w:cs="Arial"/>
              <w:sz w:val="24"/>
              <w:szCs w:val="24"/>
            </w:rPr>
            <w:id w:val="-865663778"/>
            <w:placeholder>
              <w:docPart w:val="D0D411666B5E4F6ABC98C0C5BDF150AB"/>
            </w:placeholder>
            <w:showingPlcHdr/>
            <w:text/>
          </w:sdtPr>
          <w:sdtEndPr/>
          <w:sdtContent>
            <w:tc>
              <w:tcPr>
                <w:tcW w:w="1985" w:type="dxa"/>
              </w:tcPr>
              <w:p w14:paraId="6658B7B0" w14:textId="033BE0E5" w:rsidR="00C731C3" w:rsidRPr="0095636E" w:rsidRDefault="00C731C3" w:rsidP="00C731C3">
                <w:pPr>
                  <w:pStyle w:val="InternalVerifierhandwriting"/>
                  <w:rPr>
                    <w:rFonts w:ascii="Arial" w:hAnsi="Arial" w:cs="Arial"/>
                    <w:sz w:val="24"/>
                    <w:szCs w:val="24"/>
                    <w:lang w:val="en-GB"/>
                  </w:rPr>
                </w:pPr>
                <w:r w:rsidRPr="0095636E">
                  <w:rPr>
                    <w:rStyle w:val="PlaceholderText"/>
                    <w:rFonts w:ascii="Arial" w:hAnsi="Arial" w:cs="Arial"/>
                    <w:sz w:val="24"/>
                    <w:szCs w:val="24"/>
                  </w:rPr>
                  <w:t>Click or tap here to enter text.</w:t>
                </w:r>
              </w:p>
            </w:tc>
          </w:sdtContent>
        </w:sdt>
      </w:tr>
      <w:tr w:rsidR="00C731C3" w:rsidRPr="0095636E" w14:paraId="0174061C" w14:textId="77777777" w:rsidTr="008062B6">
        <w:trPr>
          <w:cantSplit/>
          <w:trHeight w:val="600"/>
        </w:trPr>
        <w:tc>
          <w:tcPr>
            <w:tcW w:w="1414" w:type="dxa"/>
          </w:tcPr>
          <w:p w14:paraId="6D0F1D62" w14:textId="77777777" w:rsidR="00C731C3" w:rsidRPr="0095636E" w:rsidRDefault="007D37F5" w:rsidP="008062B6">
            <w:pPr>
              <w:rPr>
                <w:rFonts w:cs="Arial"/>
              </w:rPr>
            </w:pPr>
            <w:sdt>
              <w:sdtPr>
                <w:rPr>
                  <w:rFonts w:cs="Arial"/>
                </w:rPr>
                <w:alias w:val="Number"/>
                <w:tag w:val="Number"/>
                <w:id w:val="1127589251"/>
                <w:placeholder>
                  <w:docPart w:val="D7E8013310014B239D567FF4955198FA"/>
                </w:placeholder>
                <w:showingPlcHdr/>
              </w:sdtPr>
              <w:sdtEndPr/>
              <w:sdtContent>
                <w:r w:rsidR="00C731C3" w:rsidRPr="0095636E">
                  <w:rPr>
                    <w:rStyle w:val="PlaceholderText"/>
                    <w:rFonts w:cs="Arial"/>
                  </w:rPr>
                  <w:t>Click or tap here to enter text.</w:t>
                </w:r>
              </w:sdtContent>
            </w:sdt>
          </w:p>
        </w:tc>
        <w:tc>
          <w:tcPr>
            <w:tcW w:w="4780" w:type="dxa"/>
          </w:tcPr>
          <w:p w14:paraId="77E7349B" w14:textId="77777777" w:rsidR="00C731C3" w:rsidRPr="0095636E" w:rsidRDefault="007D37F5" w:rsidP="008062B6">
            <w:pPr>
              <w:rPr>
                <w:rFonts w:cs="Arial"/>
              </w:rPr>
            </w:pPr>
            <w:sdt>
              <w:sdtPr>
                <w:rPr>
                  <w:rFonts w:cs="Arial"/>
                </w:rPr>
                <w:alias w:val="Description"/>
                <w:tag w:val="Description"/>
                <w:id w:val="-73207488"/>
                <w:placeholder>
                  <w:docPart w:val="A1C291EFD6DF4D32B6F0E253FA801F5E"/>
                </w:placeholder>
                <w:showingPlcHdr/>
              </w:sdtPr>
              <w:sdtEndPr/>
              <w:sdtContent>
                <w:r w:rsidR="00C731C3" w:rsidRPr="0095636E">
                  <w:rPr>
                    <w:rStyle w:val="PlaceholderText"/>
                    <w:rFonts w:cs="Arial"/>
                  </w:rPr>
                  <w:t>Click or tap here to enter text.</w:t>
                </w:r>
              </w:sdtContent>
            </w:sdt>
          </w:p>
        </w:tc>
        <w:tc>
          <w:tcPr>
            <w:tcW w:w="2268" w:type="dxa"/>
          </w:tcPr>
          <w:p w14:paraId="7BDA0FD2" w14:textId="77777777" w:rsidR="00C731C3" w:rsidRPr="0095636E" w:rsidRDefault="007D37F5" w:rsidP="008062B6">
            <w:pPr>
              <w:rPr>
                <w:rFonts w:cs="Arial"/>
              </w:rPr>
            </w:pPr>
            <w:sdt>
              <w:sdtPr>
                <w:rPr>
                  <w:rFonts w:cs="Arial"/>
                </w:rPr>
                <w:alias w:val="Insert yes or no + location"/>
                <w:tag w:val="Insert yes or no + location"/>
                <w:id w:val="-1554458640"/>
                <w:placeholder>
                  <w:docPart w:val="1D7499706DFB4B07845FD8823A12B68F"/>
                </w:placeholder>
                <w:showingPlcHdr/>
              </w:sdtPr>
              <w:sdtEndPr/>
              <w:sdtContent>
                <w:r w:rsidR="00C731C3" w:rsidRPr="0095636E">
                  <w:rPr>
                    <w:rStyle w:val="PlaceholderText"/>
                    <w:rFonts w:cs="Arial"/>
                  </w:rPr>
                  <w:t>Click or tap here to enter text.</w:t>
                </w:r>
              </w:sdtContent>
            </w:sdt>
          </w:p>
        </w:tc>
        <w:sdt>
          <w:sdtPr>
            <w:rPr>
              <w:rFonts w:ascii="Arial" w:hAnsi="Arial" w:cs="Arial"/>
              <w:sz w:val="24"/>
              <w:szCs w:val="24"/>
            </w:rPr>
            <w:id w:val="-2033640291"/>
            <w:placeholder>
              <w:docPart w:val="1FDF9B9D04514ED5B218BAA5C5351883"/>
            </w:placeholder>
            <w:showingPlcHdr/>
            <w:text/>
          </w:sdtPr>
          <w:sdtEndPr/>
          <w:sdtContent>
            <w:tc>
              <w:tcPr>
                <w:tcW w:w="1985" w:type="dxa"/>
              </w:tcPr>
              <w:p w14:paraId="779DF2AE" w14:textId="77777777" w:rsidR="00C731C3" w:rsidRPr="0095636E" w:rsidRDefault="00C731C3" w:rsidP="008062B6">
                <w:pPr>
                  <w:pStyle w:val="InternalVerifierhandwriting"/>
                  <w:rPr>
                    <w:rFonts w:ascii="Arial" w:hAnsi="Arial" w:cs="Arial"/>
                    <w:sz w:val="24"/>
                    <w:szCs w:val="24"/>
                  </w:rPr>
                </w:pPr>
                <w:r w:rsidRPr="0095636E">
                  <w:rPr>
                    <w:rStyle w:val="PlaceholderText"/>
                    <w:rFonts w:ascii="Arial" w:hAnsi="Arial" w:cs="Arial"/>
                    <w:sz w:val="24"/>
                    <w:szCs w:val="24"/>
                  </w:rPr>
                  <w:t>Click or tap here to enter text.</w:t>
                </w:r>
              </w:p>
            </w:tc>
          </w:sdtContent>
        </w:sdt>
      </w:tr>
      <w:tr w:rsidR="00C731C3" w:rsidRPr="0095636E" w14:paraId="48EFD9ED" w14:textId="77777777" w:rsidTr="008062B6">
        <w:trPr>
          <w:cantSplit/>
          <w:trHeight w:val="600"/>
        </w:trPr>
        <w:tc>
          <w:tcPr>
            <w:tcW w:w="1414" w:type="dxa"/>
          </w:tcPr>
          <w:p w14:paraId="5B1B0E40" w14:textId="77777777" w:rsidR="00C731C3" w:rsidRPr="0095636E" w:rsidRDefault="007D37F5" w:rsidP="008062B6">
            <w:pPr>
              <w:rPr>
                <w:rFonts w:cs="Arial"/>
              </w:rPr>
            </w:pPr>
            <w:sdt>
              <w:sdtPr>
                <w:rPr>
                  <w:rFonts w:cs="Arial"/>
                </w:rPr>
                <w:alias w:val="Number"/>
                <w:tag w:val="Number"/>
                <w:id w:val="-299313431"/>
                <w:placeholder>
                  <w:docPart w:val="6E6AFD118DCD4770B3BE5F8EE52B946B"/>
                </w:placeholder>
                <w:showingPlcHdr/>
              </w:sdtPr>
              <w:sdtEndPr/>
              <w:sdtContent>
                <w:r w:rsidR="00C731C3" w:rsidRPr="0095636E">
                  <w:rPr>
                    <w:rStyle w:val="PlaceholderText"/>
                    <w:rFonts w:cs="Arial"/>
                  </w:rPr>
                  <w:t>Click or tap here to enter text.</w:t>
                </w:r>
              </w:sdtContent>
            </w:sdt>
          </w:p>
        </w:tc>
        <w:tc>
          <w:tcPr>
            <w:tcW w:w="4780" w:type="dxa"/>
          </w:tcPr>
          <w:p w14:paraId="37FEA24A" w14:textId="77777777" w:rsidR="00C731C3" w:rsidRPr="0095636E" w:rsidRDefault="007D37F5" w:rsidP="008062B6">
            <w:pPr>
              <w:rPr>
                <w:rFonts w:cs="Arial"/>
              </w:rPr>
            </w:pPr>
            <w:sdt>
              <w:sdtPr>
                <w:rPr>
                  <w:rFonts w:cs="Arial"/>
                </w:rPr>
                <w:alias w:val="Description"/>
                <w:tag w:val="Description"/>
                <w:id w:val="458623154"/>
                <w:placeholder>
                  <w:docPart w:val="49AC888916944B189842E7834A79B718"/>
                </w:placeholder>
                <w:showingPlcHdr/>
              </w:sdtPr>
              <w:sdtEndPr/>
              <w:sdtContent>
                <w:r w:rsidR="00C731C3" w:rsidRPr="0095636E">
                  <w:rPr>
                    <w:rStyle w:val="PlaceholderText"/>
                    <w:rFonts w:cs="Arial"/>
                  </w:rPr>
                  <w:t>Click or tap here to enter text.</w:t>
                </w:r>
              </w:sdtContent>
            </w:sdt>
          </w:p>
        </w:tc>
        <w:tc>
          <w:tcPr>
            <w:tcW w:w="2268" w:type="dxa"/>
          </w:tcPr>
          <w:p w14:paraId="3EA4CB8C" w14:textId="77777777" w:rsidR="00C731C3" w:rsidRPr="0095636E" w:rsidRDefault="007D37F5" w:rsidP="008062B6">
            <w:pPr>
              <w:rPr>
                <w:rFonts w:cs="Arial"/>
              </w:rPr>
            </w:pPr>
            <w:sdt>
              <w:sdtPr>
                <w:rPr>
                  <w:rFonts w:cs="Arial"/>
                </w:rPr>
                <w:alias w:val="Insert yes or no + location"/>
                <w:tag w:val="Insert yes or no + location"/>
                <w:id w:val="-663157155"/>
                <w:placeholder>
                  <w:docPart w:val="AA8F472351764D17A349A4C58EC29065"/>
                </w:placeholder>
                <w:showingPlcHdr/>
              </w:sdtPr>
              <w:sdtEndPr/>
              <w:sdtContent>
                <w:r w:rsidR="00C731C3" w:rsidRPr="0095636E">
                  <w:rPr>
                    <w:rStyle w:val="PlaceholderText"/>
                    <w:rFonts w:cs="Arial"/>
                  </w:rPr>
                  <w:t>Click or tap here to enter text.</w:t>
                </w:r>
              </w:sdtContent>
            </w:sdt>
          </w:p>
        </w:tc>
        <w:sdt>
          <w:sdtPr>
            <w:rPr>
              <w:rFonts w:ascii="Arial" w:hAnsi="Arial" w:cs="Arial"/>
              <w:sz w:val="24"/>
              <w:szCs w:val="24"/>
            </w:rPr>
            <w:id w:val="2060579945"/>
            <w:placeholder>
              <w:docPart w:val="E0A6268AD9C346978D38E39E2615C619"/>
            </w:placeholder>
            <w:showingPlcHdr/>
            <w:text/>
          </w:sdtPr>
          <w:sdtEndPr/>
          <w:sdtContent>
            <w:tc>
              <w:tcPr>
                <w:tcW w:w="1985" w:type="dxa"/>
              </w:tcPr>
              <w:p w14:paraId="53218B75" w14:textId="77777777" w:rsidR="00C731C3" w:rsidRPr="0095636E" w:rsidRDefault="00C731C3" w:rsidP="008062B6">
                <w:pPr>
                  <w:pStyle w:val="InternalVerifierhandwriting"/>
                  <w:rPr>
                    <w:rFonts w:ascii="Arial" w:hAnsi="Arial" w:cs="Arial"/>
                    <w:sz w:val="24"/>
                    <w:szCs w:val="24"/>
                    <w:lang w:val="en-GB"/>
                  </w:rPr>
                </w:pPr>
                <w:r w:rsidRPr="0095636E">
                  <w:rPr>
                    <w:rStyle w:val="PlaceholderText"/>
                    <w:rFonts w:ascii="Arial" w:hAnsi="Arial" w:cs="Arial"/>
                    <w:sz w:val="24"/>
                    <w:szCs w:val="24"/>
                  </w:rPr>
                  <w:t>Click or tap here to enter text.</w:t>
                </w:r>
              </w:p>
            </w:tc>
          </w:sdtContent>
        </w:sdt>
      </w:tr>
      <w:tr w:rsidR="00C731C3" w:rsidRPr="0095636E" w14:paraId="2DB6486F" w14:textId="77777777" w:rsidTr="00A06EA5">
        <w:trPr>
          <w:cantSplit/>
          <w:trHeight w:val="600"/>
        </w:trPr>
        <w:tc>
          <w:tcPr>
            <w:tcW w:w="1414" w:type="dxa"/>
          </w:tcPr>
          <w:p w14:paraId="1110DF6A" w14:textId="77777777" w:rsidR="00C731C3" w:rsidRPr="0095636E" w:rsidRDefault="007D37F5" w:rsidP="00A06EA5">
            <w:pPr>
              <w:rPr>
                <w:rFonts w:cs="Arial"/>
              </w:rPr>
            </w:pPr>
            <w:sdt>
              <w:sdtPr>
                <w:rPr>
                  <w:rFonts w:cs="Arial"/>
                </w:rPr>
                <w:alias w:val="Number"/>
                <w:tag w:val="Number"/>
                <w:id w:val="1859845101"/>
                <w:placeholder>
                  <w:docPart w:val="346F911A2DB44296BBF42A0CA88ED8F6"/>
                </w:placeholder>
                <w:showingPlcHdr/>
              </w:sdtPr>
              <w:sdtEndPr/>
              <w:sdtContent>
                <w:r w:rsidR="00C731C3" w:rsidRPr="0095636E">
                  <w:rPr>
                    <w:rStyle w:val="PlaceholderText"/>
                    <w:rFonts w:cs="Arial"/>
                  </w:rPr>
                  <w:t>Click or tap here to enter text.</w:t>
                </w:r>
              </w:sdtContent>
            </w:sdt>
          </w:p>
        </w:tc>
        <w:tc>
          <w:tcPr>
            <w:tcW w:w="4780" w:type="dxa"/>
          </w:tcPr>
          <w:p w14:paraId="4F578D12" w14:textId="77777777" w:rsidR="00C731C3" w:rsidRPr="0095636E" w:rsidRDefault="007D37F5" w:rsidP="00A06EA5">
            <w:pPr>
              <w:rPr>
                <w:rFonts w:cs="Arial"/>
              </w:rPr>
            </w:pPr>
            <w:sdt>
              <w:sdtPr>
                <w:rPr>
                  <w:rFonts w:cs="Arial"/>
                </w:rPr>
                <w:alias w:val="Description"/>
                <w:tag w:val="Description"/>
                <w:id w:val="332185240"/>
                <w:placeholder>
                  <w:docPart w:val="BDDAF9A1FC534DCD8AF77CFEB7CB8C87"/>
                </w:placeholder>
                <w:showingPlcHdr/>
              </w:sdtPr>
              <w:sdtEndPr/>
              <w:sdtContent>
                <w:r w:rsidR="00C731C3" w:rsidRPr="0095636E">
                  <w:rPr>
                    <w:rStyle w:val="PlaceholderText"/>
                    <w:rFonts w:cs="Arial"/>
                  </w:rPr>
                  <w:t>Click or tap here to enter text.</w:t>
                </w:r>
              </w:sdtContent>
            </w:sdt>
          </w:p>
        </w:tc>
        <w:tc>
          <w:tcPr>
            <w:tcW w:w="2268" w:type="dxa"/>
          </w:tcPr>
          <w:p w14:paraId="6CCBC1C7" w14:textId="77777777" w:rsidR="00C731C3" w:rsidRPr="0095636E" w:rsidRDefault="007D37F5" w:rsidP="00A06EA5">
            <w:pPr>
              <w:rPr>
                <w:rFonts w:cs="Arial"/>
              </w:rPr>
            </w:pPr>
            <w:sdt>
              <w:sdtPr>
                <w:rPr>
                  <w:rFonts w:cs="Arial"/>
                </w:rPr>
                <w:alias w:val="Insert yes or no + location"/>
                <w:tag w:val="Insert yes or no + location"/>
                <w:id w:val="1056590046"/>
                <w:placeholder>
                  <w:docPart w:val="995BBAE2E39748C48734DC407443757C"/>
                </w:placeholder>
                <w:showingPlcHdr/>
              </w:sdtPr>
              <w:sdtEndPr/>
              <w:sdtContent>
                <w:r w:rsidR="00C731C3" w:rsidRPr="0095636E">
                  <w:rPr>
                    <w:rStyle w:val="PlaceholderText"/>
                    <w:rFonts w:cs="Arial"/>
                  </w:rPr>
                  <w:t>Click or tap here to enter text.</w:t>
                </w:r>
              </w:sdtContent>
            </w:sdt>
          </w:p>
        </w:tc>
        <w:sdt>
          <w:sdtPr>
            <w:rPr>
              <w:rFonts w:ascii="Arial" w:hAnsi="Arial" w:cs="Arial"/>
              <w:sz w:val="24"/>
              <w:szCs w:val="24"/>
            </w:rPr>
            <w:id w:val="-864368459"/>
            <w:placeholder>
              <w:docPart w:val="FB89F3675D754B4B82336B3A4A66B120"/>
            </w:placeholder>
            <w:showingPlcHdr/>
            <w:text/>
          </w:sdtPr>
          <w:sdtEndPr/>
          <w:sdtContent>
            <w:tc>
              <w:tcPr>
                <w:tcW w:w="1985" w:type="dxa"/>
              </w:tcPr>
              <w:p w14:paraId="5FD5F21E" w14:textId="77777777" w:rsidR="00C731C3" w:rsidRPr="0095636E" w:rsidRDefault="00C731C3" w:rsidP="00A06EA5">
                <w:pPr>
                  <w:pStyle w:val="InternalVerifierhandwriting"/>
                  <w:rPr>
                    <w:rFonts w:ascii="Arial" w:hAnsi="Arial" w:cs="Arial"/>
                    <w:sz w:val="24"/>
                    <w:szCs w:val="24"/>
                  </w:rPr>
                </w:pPr>
                <w:r w:rsidRPr="0095636E">
                  <w:rPr>
                    <w:rStyle w:val="PlaceholderText"/>
                    <w:rFonts w:ascii="Arial" w:hAnsi="Arial" w:cs="Arial"/>
                    <w:sz w:val="24"/>
                    <w:szCs w:val="24"/>
                  </w:rPr>
                  <w:t>Click or tap here to enter text.</w:t>
                </w:r>
              </w:p>
            </w:tc>
          </w:sdtContent>
        </w:sdt>
      </w:tr>
      <w:tr w:rsidR="00C731C3" w:rsidRPr="0095636E" w14:paraId="5FEC7DDE" w14:textId="77777777" w:rsidTr="00A06EA5">
        <w:trPr>
          <w:cantSplit/>
          <w:trHeight w:val="600"/>
        </w:trPr>
        <w:tc>
          <w:tcPr>
            <w:tcW w:w="1414" w:type="dxa"/>
          </w:tcPr>
          <w:p w14:paraId="45059481" w14:textId="77777777" w:rsidR="00C731C3" w:rsidRPr="0095636E" w:rsidRDefault="007D37F5" w:rsidP="00A06EA5">
            <w:pPr>
              <w:rPr>
                <w:rFonts w:cs="Arial"/>
              </w:rPr>
            </w:pPr>
            <w:sdt>
              <w:sdtPr>
                <w:rPr>
                  <w:rFonts w:cs="Arial"/>
                </w:rPr>
                <w:alias w:val="Number"/>
                <w:tag w:val="Number"/>
                <w:id w:val="486206558"/>
                <w:placeholder>
                  <w:docPart w:val="2F196B333E6147C3857C3F92E94ACE07"/>
                </w:placeholder>
                <w:showingPlcHdr/>
              </w:sdtPr>
              <w:sdtEndPr/>
              <w:sdtContent>
                <w:r w:rsidR="00C731C3" w:rsidRPr="0095636E">
                  <w:rPr>
                    <w:rStyle w:val="PlaceholderText"/>
                    <w:rFonts w:cs="Arial"/>
                  </w:rPr>
                  <w:t>Click or tap here to enter text.</w:t>
                </w:r>
              </w:sdtContent>
            </w:sdt>
          </w:p>
        </w:tc>
        <w:tc>
          <w:tcPr>
            <w:tcW w:w="4780" w:type="dxa"/>
          </w:tcPr>
          <w:p w14:paraId="021EEBF6" w14:textId="77777777" w:rsidR="00C731C3" w:rsidRPr="0095636E" w:rsidRDefault="007D37F5" w:rsidP="00A06EA5">
            <w:pPr>
              <w:rPr>
                <w:rFonts w:cs="Arial"/>
              </w:rPr>
            </w:pPr>
            <w:sdt>
              <w:sdtPr>
                <w:rPr>
                  <w:rFonts w:cs="Arial"/>
                </w:rPr>
                <w:alias w:val="Description"/>
                <w:tag w:val="Description"/>
                <w:id w:val="1165594146"/>
                <w:placeholder>
                  <w:docPart w:val="5E52995A9E9C4B18907AB54D206971AD"/>
                </w:placeholder>
                <w:showingPlcHdr/>
              </w:sdtPr>
              <w:sdtEndPr/>
              <w:sdtContent>
                <w:r w:rsidR="00C731C3" w:rsidRPr="0095636E">
                  <w:rPr>
                    <w:rStyle w:val="PlaceholderText"/>
                    <w:rFonts w:cs="Arial"/>
                  </w:rPr>
                  <w:t>Click or tap here to enter text.</w:t>
                </w:r>
              </w:sdtContent>
            </w:sdt>
          </w:p>
        </w:tc>
        <w:tc>
          <w:tcPr>
            <w:tcW w:w="2268" w:type="dxa"/>
          </w:tcPr>
          <w:p w14:paraId="774F00B3" w14:textId="77777777" w:rsidR="00C731C3" w:rsidRPr="0095636E" w:rsidRDefault="007D37F5" w:rsidP="00A06EA5">
            <w:pPr>
              <w:rPr>
                <w:rFonts w:cs="Arial"/>
              </w:rPr>
            </w:pPr>
            <w:sdt>
              <w:sdtPr>
                <w:rPr>
                  <w:rFonts w:cs="Arial"/>
                </w:rPr>
                <w:alias w:val="Insert yes or no + location"/>
                <w:tag w:val="Insert yes or no + location"/>
                <w:id w:val="41870140"/>
                <w:placeholder>
                  <w:docPart w:val="D598C6AA54C249E9A95BA9EDA3EBF325"/>
                </w:placeholder>
                <w:showingPlcHdr/>
              </w:sdtPr>
              <w:sdtEndPr/>
              <w:sdtContent>
                <w:r w:rsidR="00C731C3" w:rsidRPr="0095636E">
                  <w:rPr>
                    <w:rStyle w:val="PlaceholderText"/>
                    <w:rFonts w:cs="Arial"/>
                  </w:rPr>
                  <w:t>Click or tap here to enter text.</w:t>
                </w:r>
              </w:sdtContent>
            </w:sdt>
          </w:p>
        </w:tc>
        <w:sdt>
          <w:sdtPr>
            <w:rPr>
              <w:rFonts w:ascii="Arial" w:hAnsi="Arial" w:cs="Arial"/>
              <w:sz w:val="24"/>
              <w:szCs w:val="24"/>
            </w:rPr>
            <w:id w:val="-275411054"/>
            <w:placeholder>
              <w:docPart w:val="8BEAA93B97BC408F85C64F3044286575"/>
            </w:placeholder>
            <w:showingPlcHdr/>
            <w:text/>
          </w:sdtPr>
          <w:sdtEndPr/>
          <w:sdtContent>
            <w:tc>
              <w:tcPr>
                <w:tcW w:w="1985" w:type="dxa"/>
              </w:tcPr>
              <w:p w14:paraId="2CDAC60C" w14:textId="77777777" w:rsidR="00C731C3" w:rsidRPr="0095636E" w:rsidRDefault="00C731C3" w:rsidP="00A06EA5">
                <w:pPr>
                  <w:pStyle w:val="InternalVerifierhandwriting"/>
                  <w:rPr>
                    <w:rFonts w:ascii="Arial" w:hAnsi="Arial" w:cs="Arial"/>
                    <w:sz w:val="24"/>
                    <w:szCs w:val="24"/>
                    <w:lang w:val="en-GB"/>
                  </w:rPr>
                </w:pPr>
                <w:r w:rsidRPr="0095636E">
                  <w:rPr>
                    <w:rStyle w:val="PlaceholderText"/>
                    <w:rFonts w:ascii="Arial" w:hAnsi="Arial" w:cs="Arial"/>
                    <w:sz w:val="24"/>
                    <w:szCs w:val="24"/>
                  </w:rPr>
                  <w:t>Click or tap here to enter text.</w:t>
                </w:r>
              </w:p>
            </w:tc>
          </w:sdtContent>
        </w:sdt>
      </w:tr>
      <w:tr w:rsidR="00C731C3" w:rsidRPr="0095636E" w14:paraId="22C86EE1" w14:textId="77777777" w:rsidTr="00547F8E">
        <w:trPr>
          <w:cantSplit/>
          <w:trHeight w:val="600"/>
        </w:trPr>
        <w:tc>
          <w:tcPr>
            <w:tcW w:w="1414" w:type="dxa"/>
          </w:tcPr>
          <w:p w14:paraId="27B583C7" w14:textId="77777777" w:rsidR="00C731C3" w:rsidRPr="0095636E" w:rsidRDefault="007D37F5" w:rsidP="00547F8E">
            <w:pPr>
              <w:rPr>
                <w:rFonts w:cs="Arial"/>
              </w:rPr>
            </w:pPr>
            <w:sdt>
              <w:sdtPr>
                <w:rPr>
                  <w:rFonts w:cs="Arial"/>
                </w:rPr>
                <w:alias w:val="Number"/>
                <w:tag w:val="Number"/>
                <w:id w:val="1772202947"/>
                <w:placeholder>
                  <w:docPart w:val="E29CD8C2099F491F942A449DB4D5B390"/>
                </w:placeholder>
                <w:showingPlcHdr/>
              </w:sdtPr>
              <w:sdtEndPr/>
              <w:sdtContent>
                <w:r w:rsidR="00C731C3" w:rsidRPr="0095636E">
                  <w:rPr>
                    <w:rStyle w:val="PlaceholderText"/>
                    <w:rFonts w:cs="Arial"/>
                  </w:rPr>
                  <w:t>Click or tap here to enter text.</w:t>
                </w:r>
              </w:sdtContent>
            </w:sdt>
          </w:p>
        </w:tc>
        <w:tc>
          <w:tcPr>
            <w:tcW w:w="4780" w:type="dxa"/>
          </w:tcPr>
          <w:p w14:paraId="798D2109" w14:textId="77777777" w:rsidR="00C731C3" w:rsidRPr="0095636E" w:rsidRDefault="007D37F5" w:rsidP="00547F8E">
            <w:pPr>
              <w:rPr>
                <w:rFonts w:cs="Arial"/>
              </w:rPr>
            </w:pPr>
            <w:sdt>
              <w:sdtPr>
                <w:rPr>
                  <w:rFonts w:cs="Arial"/>
                </w:rPr>
                <w:alias w:val="Description"/>
                <w:tag w:val="Description"/>
                <w:id w:val="-1287882942"/>
                <w:placeholder>
                  <w:docPart w:val="AA58E01BE5E540B4BEF2DD4A07DDE746"/>
                </w:placeholder>
                <w:showingPlcHdr/>
              </w:sdtPr>
              <w:sdtEndPr/>
              <w:sdtContent>
                <w:r w:rsidR="00C731C3" w:rsidRPr="0095636E">
                  <w:rPr>
                    <w:rStyle w:val="PlaceholderText"/>
                    <w:rFonts w:cs="Arial"/>
                  </w:rPr>
                  <w:t>Click or tap here to enter text.</w:t>
                </w:r>
              </w:sdtContent>
            </w:sdt>
          </w:p>
        </w:tc>
        <w:tc>
          <w:tcPr>
            <w:tcW w:w="2268" w:type="dxa"/>
          </w:tcPr>
          <w:p w14:paraId="36395BDE" w14:textId="77777777" w:rsidR="00C731C3" w:rsidRPr="0095636E" w:rsidRDefault="007D37F5" w:rsidP="00547F8E">
            <w:pPr>
              <w:rPr>
                <w:rFonts w:cs="Arial"/>
              </w:rPr>
            </w:pPr>
            <w:sdt>
              <w:sdtPr>
                <w:rPr>
                  <w:rFonts w:cs="Arial"/>
                </w:rPr>
                <w:alias w:val="Insert yes or no + location"/>
                <w:tag w:val="Insert yes or no + location"/>
                <w:id w:val="1866854939"/>
                <w:placeholder>
                  <w:docPart w:val="C858F2785372470591D1CFED25CA2B21"/>
                </w:placeholder>
                <w:showingPlcHdr/>
              </w:sdtPr>
              <w:sdtEndPr/>
              <w:sdtContent>
                <w:r w:rsidR="00C731C3" w:rsidRPr="0095636E">
                  <w:rPr>
                    <w:rStyle w:val="PlaceholderText"/>
                    <w:rFonts w:cs="Arial"/>
                  </w:rPr>
                  <w:t>Click or tap here to enter text.</w:t>
                </w:r>
              </w:sdtContent>
            </w:sdt>
          </w:p>
        </w:tc>
        <w:sdt>
          <w:sdtPr>
            <w:rPr>
              <w:rFonts w:ascii="Arial" w:hAnsi="Arial" w:cs="Arial"/>
              <w:sz w:val="24"/>
              <w:szCs w:val="24"/>
            </w:rPr>
            <w:id w:val="1618407119"/>
            <w:placeholder>
              <w:docPart w:val="090EAA94B9384FD28C287086735F6E1C"/>
            </w:placeholder>
            <w:showingPlcHdr/>
            <w:text/>
          </w:sdtPr>
          <w:sdtEndPr/>
          <w:sdtContent>
            <w:tc>
              <w:tcPr>
                <w:tcW w:w="1985" w:type="dxa"/>
              </w:tcPr>
              <w:p w14:paraId="51862864" w14:textId="77777777" w:rsidR="00C731C3" w:rsidRPr="0095636E" w:rsidRDefault="00C731C3" w:rsidP="00547F8E">
                <w:pPr>
                  <w:pStyle w:val="InternalVerifierhandwriting"/>
                  <w:rPr>
                    <w:rFonts w:ascii="Arial" w:hAnsi="Arial" w:cs="Arial"/>
                    <w:sz w:val="24"/>
                    <w:szCs w:val="24"/>
                  </w:rPr>
                </w:pPr>
                <w:r w:rsidRPr="0095636E">
                  <w:rPr>
                    <w:rStyle w:val="PlaceholderText"/>
                    <w:rFonts w:ascii="Arial" w:hAnsi="Arial" w:cs="Arial"/>
                    <w:sz w:val="24"/>
                    <w:szCs w:val="24"/>
                  </w:rPr>
                  <w:t>Click or tap here to enter text.</w:t>
                </w:r>
              </w:p>
            </w:tc>
          </w:sdtContent>
        </w:sdt>
      </w:tr>
      <w:tr w:rsidR="00C731C3" w:rsidRPr="0095636E" w14:paraId="3350FEF3" w14:textId="77777777" w:rsidTr="00547F8E">
        <w:trPr>
          <w:cantSplit/>
          <w:trHeight w:val="600"/>
        </w:trPr>
        <w:tc>
          <w:tcPr>
            <w:tcW w:w="1414" w:type="dxa"/>
          </w:tcPr>
          <w:p w14:paraId="7E526C73" w14:textId="77777777" w:rsidR="00C731C3" w:rsidRPr="0095636E" w:rsidRDefault="007D37F5" w:rsidP="00547F8E">
            <w:pPr>
              <w:rPr>
                <w:rFonts w:cs="Arial"/>
              </w:rPr>
            </w:pPr>
            <w:sdt>
              <w:sdtPr>
                <w:rPr>
                  <w:rFonts w:cs="Arial"/>
                </w:rPr>
                <w:alias w:val="Number"/>
                <w:tag w:val="Number"/>
                <w:id w:val="-175200826"/>
                <w:placeholder>
                  <w:docPart w:val="6E0A889585764090B718823D28B62D63"/>
                </w:placeholder>
                <w:showingPlcHdr/>
              </w:sdtPr>
              <w:sdtEndPr/>
              <w:sdtContent>
                <w:r w:rsidR="00C731C3" w:rsidRPr="0095636E">
                  <w:rPr>
                    <w:rStyle w:val="PlaceholderText"/>
                    <w:rFonts w:cs="Arial"/>
                  </w:rPr>
                  <w:t>Click or tap here to enter text.</w:t>
                </w:r>
              </w:sdtContent>
            </w:sdt>
          </w:p>
        </w:tc>
        <w:tc>
          <w:tcPr>
            <w:tcW w:w="4780" w:type="dxa"/>
          </w:tcPr>
          <w:p w14:paraId="3B177941" w14:textId="77777777" w:rsidR="00C731C3" w:rsidRPr="0095636E" w:rsidRDefault="007D37F5" w:rsidP="00547F8E">
            <w:pPr>
              <w:rPr>
                <w:rFonts w:cs="Arial"/>
              </w:rPr>
            </w:pPr>
            <w:sdt>
              <w:sdtPr>
                <w:rPr>
                  <w:rFonts w:cs="Arial"/>
                </w:rPr>
                <w:alias w:val="Description"/>
                <w:tag w:val="Description"/>
                <w:id w:val="147948314"/>
                <w:placeholder>
                  <w:docPart w:val="2F815CD2A20745879C0C4755D2E695DA"/>
                </w:placeholder>
                <w:showingPlcHdr/>
              </w:sdtPr>
              <w:sdtEndPr/>
              <w:sdtContent>
                <w:r w:rsidR="00C731C3" w:rsidRPr="0095636E">
                  <w:rPr>
                    <w:rStyle w:val="PlaceholderText"/>
                    <w:rFonts w:cs="Arial"/>
                  </w:rPr>
                  <w:t>Click or tap here to enter text.</w:t>
                </w:r>
              </w:sdtContent>
            </w:sdt>
          </w:p>
        </w:tc>
        <w:tc>
          <w:tcPr>
            <w:tcW w:w="2268" w:type="dxa"/>
          </w:tcPr>
          <w:p w14:paraId="0E9387A9" w14:textId="77777777" w:rsidR="00C731C3" w:rsidRPr="0095636E" w:rsidRDefault="007D37F5" w:rsidP="00547F8E">
            <w:pPr>
              <w:rPr>
                <w:rFonts w:cs="Arial"/>
              </w:rPr>
            </w:pPr>
            <w:sdt>
              <w:sdtPr>
                <w:rPr>
                  <w:rFonts w:cs="Arial"/>
                </w:rPr>
                <w:alias w:val="Insert yes or no + location"/>
                <w:tag w:val="Insert yes or no + location"/>
                <w:id w:val="-567110935"/>
                <w:placeholder>
                  <w:docPart w:val="0DC667E00D1C4398909BC86598C789D3"/>
                </w:placeholder>
                <w:showingPlcHdr/>
              </w:sdtPr>
              <w:sdtEndPr/>
              <w:sdtContent>
                <w:r w:rsidR="00C731C3" w:rsidRPr="0095636E">
                  <w:rPr>
                    <w:rStyle w:val="PlaceholderText"/>
                    <w:rFonts w:cs="Arial"/>
                  </w:rPr>
                  <w:t>Click or tap here to enter text.</w:t>
                </w:r>
              </w:sdtContent>
            </w:sdt>
          </w:p>
        </w:tc>
        <w:sdt>
          <w:sdtPr>
            <w:rPr>
              <w:rFonts w:ascii="Arial" w:hAnsi="Arial" w:cs="Arial"/>
              <w:sz w:val="24"/>
              <w:szCs w:val="24"/>
            </w:rPr>
            <w:id w:val="1299954365"/>
            <w:placeholder>
              <w:docPart w:val="232ED1FF80864939880F14BF2EA167A5"/>
            </w:placeholder>
            <w:showingPlcHdr/>
            <w:text/>
          </w:sdtPr>
          <w:sdtEndPr/>
          <w:sdtContent>
            <w:tc>
              <w:tcPr>
                <w:tcW w:w="1985" w:type="dxa"/>
              </w:tcPr>
              <w:p w14:paraId="4CC81817" w14:textId="77777777" w:rsidR="00C731C3" w:rsidRPr="0095636E" w:rsidRDefault="00C731C3" w:rsidP="00547F8E">
                <w:pPr>
                  <w:pStyle w:val="InternalVerifierhandwriting"/>
                  <w:rPr>
                    <w:rFonts w:ascii="Arial" w:hAnsi="Arial" w:cs="Arial"/>
                    <w:sz w:val="24"/>
                    <w:szCs w:val="24"/>
                    <w:lang w:val="en-GB"/>
                  </w:rPr>
                </w:pPr>
                <w:r w:rsidRPr="0095636E">
                  <w:rPr>
                    <w:rStyle w:val="PlaceholderText"/>
                    <w:rFonts w:ascii="Arial" w:hAnsi="Arial" w:cs="Arial"/>
                    <w:sz w:val="24"/>
                    <w:szCs w:val="24"/>
                  </w:rPr>
                  <w:t>Click or tap here to enter text.</w:t>
                </w:r>
              </w:p>
            </w:tc>
          </w:sdtContent>
        </w:sdt>
      </w:tr>
      <w:tr w:rsidR="00C731C3" w:rsidRPr="0095636E" w14:paraId="6880A0AF" w14:textId="77777777" w:rsidTr="00C16EDD">
        <w:trPr>
          <w:cantSplit/>
          <w:trHeight w:val="600"/>
        </w:trPr>
        <w:tc>
          <w:tcPr>
            <w:tcW w:w="1414" w:type="dxa"/>
          </w:tcPr>
          <w:p w14:paraId="0D47618C" w14:textId="77777777" w:rsidR="00C731C3" w:rsidRPr="0095636E" w:rsidRDefault="007D37F5" w:rsidP="00C16EDD">
            <w:pPr>
              <w:rPr>
                <w:rFonts w:cs="Arial"/>
              </w:rPr>
            </w:pPr>
            <w:sdt>
              <w:sdtPr>
                <w:rPr>
                  <w:rFonts w:cs="Arial"/>
                </w:rPr>
                <w:alias w:val="Number"/>
                <w:tag w:val="Number"/>
                <w:id w:val="1406492492"/>
                <w:placeholder>
                  <w:docPart w:val="DF3E3447FBDC42688D438C70E5119282"/>
                </w:placeholder>
                <w:showingPlcHdr/>
              </w:sdtPr>
              <w:sdtEndPr/>
              <w:sdtContent>
                <w:r w:rsidR="00C731C3" w:rsidRPr="0095636E">
                  <w:rPr>
                    <w:rStyle w:val="PlaceholderText"/>
                    <w:rFonts w:cs="Arial"/>
                  </w:rPr>
                  <w:t>Click or tap here to enter text.</w:t>
                </w:r>
              </w:sdtContent>
            </w:sdt>
          </w:p>
        </w:tc>
        <w:tc>
          <w:tcPr>
            <w:tcW w:w="4780" w:type="dxa"/>
          </w:tcPr>
          <w:p w14:paraId="0675FBC0" w14:textId="77777777" w:rsidR="00C731C3" w:rsidRPr="0095636E" w:rsidRDefault="007D37F5" w:rsidP="00C16EDD">
            <w:pPr>
              <w:rPr>
                <w:rFonts w:cs="Arial"/>
              </w:rPr>
            </w:pPr>
            <w:sdt>
              <w:sdtPr>
                <w:rPr>
                  <w:rFonts w:cs="Arial"/>
                </w:rPr>
                <w:alias w:val="Description"/>
                <w:tag w:val="Description"/>
                <w:id w:val="1649171022"/>
                <w:placeholder>
                  <w:docPart w:val="419DC0F67AE743AD9A4D7A9D149AF460"/>
                </w:placeholder>
                <w:showingPlcHdr/>
              </w:sdtPr>
              <w:sdtEndPr/>
              <w:sdtContent>
                <w:r w:rsidR="00C731C3" w:rsidRPr="0095636E">
                  <w:rPr>
                    <w:rStyle w:val="PlaceholderText"/>
                    <w:rFonts w:cs="Arial"/>
                  </w:rPr>
                  <w:t>Click or tap here to enter text.</w:t>
                </w:r>
              </w:sdtContent>
            </w:sdt>
          </w:p>
        </w:tc>
        <w:tc>
          <w:tcPr>
            <w:tcW w:w="2268" w:type="dxa"/>
          </w:tcPr>
          <w:p w14:paraId="77479797" w14:textId="77777777" w:rsidR="00C731C3" w:rsidRPr="0095636E" w:rsidRDefault="007D37F5" w:rsidP="00C16EDD">
            <w:pPr>
              <w:rPr>
                <w:rFonts w:cs="Arial"/>
              </w:rPr>
            </w:pPr>
            <w:sdt>
              <w:sdtPr>
                <w:rPr>
                  <w:rFonts w:cs="Arial"/>
                </w:rPr>
                <w:alias w:val="Insert yes or no + location"/>
                <w:tag w:val="Insert yes or no + location"/>
                <w:id w:val="-1265841718"/>
                <w:placeholder>
                  <w:docPart w:val="DC4BD7D793134C7E95CAF1706995D115"/>
                </w:placeholder>
                <w:showingPlcHdr/>
              </w:sdtPr>
              <w:sdtEndPr/>
              <w:sdtContent>
                <w:r w:rsidR="00C731C3" w:rsidRPr="0095636E">
                  <w:rPr>
                    <w:rStyle w:val="PlaceholderText"/>
                    <w:rFonts w:cs="Arial"/>
                  </w:rPr>
                  <w:t>Click or tap here to enter text.</w:t>
                </w:r>
              </w:sdtContent>
            </w:sdt>
          </w:p>
        </w:tc>
        <w:sdt>
          <w:sdtPr>
            <w:rPr>
              <w:rFonts w:ascii="Arial" w:hAnsi="Arial" w:cs="Arial"/>
              <w:sz w:val="24"/>
              <w:szCs w:val="24"/>
            </w:rPr>
            <w:id w:val="-1440063555"/>
            <w:placeholder>
              <w:docPart w:val="349935250CC64B31A061D9C59EF2C55C"/>
            </w:placeholder>
            <w:showingPlcHdr/>
            <w:text/>
          </w:sdtPr>
          <w:sdtEndPr/>
          <w:sdtContent>
            <w:tc>
              <w:tcPr>
                <w:tcW w:w="1985" w:type="dxa"/>
              </w:tcPr>
              <w:p w14:paraId="108F6775" w14:textId="77777777" w:rsidR="00C731C3" w:rsidRPr="0095636E" w:rsidRDefault="00C731C3" w:rsidP="00C16EDD">
                <w:pPr>
                  <w:pStyle w:val="InternalVerifierhandwriting"/>
                  <w:rPr>
                    <w:rFonts w:ascii="Arial" w:hAnsi="Arial" w:cs="Arial"/>
                    <w:sz w:val="24"/>
                    <w:szCs w:val="24"/>
                  </w:rPr>
                </w:pPr>
                <w:r w:rsidRPr="0095636E">
                  <w:rPr>
                    <w:rStyle w:val="PlaceholderText"/>
                    <w:rFonts w:ascii="Arial" w:hAnsi="Arial" w:cs="Arial"/>
                    <w:sz w:val="24"/>
                    <w:szCs w:val="24"/>
                  </w:rPr>
                  <w:t>Click or tap here to enter text.</w:t>
                </w:r>
              </w:p>
            </w:tc>
          </w:sdtContent>
        </w:sdt>
      </w:tr>
      <w:tr w:rsidR="00C731C3" w:rsidRPr="0095636E" w14:paraId="0F22EB3D" w14:textId="77777777" w:rsidTr="00C16EDD">
        <w:trPr>
          <w:cantSplit/>
          <w:trHeight w:val="600"/>
        </w:trPr>
        <w:tc>
          <w:tcPr>
            <w:tcW w:w="1414" w:type="dxa"/>
          </w:tcPr>
          <w:p w14:paraId="29A147B8" w14:textId="77777777" w:rsidR="00C731C3" w:rsidRPr="0095636E" w:rsidRDefault="007D37F5" w:rsidP="00C16EDD">
            <w:pPr>
              <w:rPr>
                <w:rFonts w:cs="Arial"/>
              </w:rPr>
            </w:pPr>
            <w:sdt>
              <w:sdtPr>
                <w:rPr>
                  <w:rFonts w:cs="Arial"/>
                </w:rPr>
                <w:alias w:val="Number"/>
                <w:tag w:val="Number"/>
                <w:id w:val="569860562"/>
                <w:placeholder>
                  <w:docPart w:val="40B94FA5364546B882D4C11CF05A6D7B"/>
                </w:placeholder>
                <w:showingPlcHdr/>
              </w:sdtPr>
              <w:sdtEndPr/>
              <w:sdtContent>
                <w:r w:rsidR="00C731C3" w:rsidRPr="0095636E">
                  <w:rPr>
                    <w:rStyle w:val="PlaceholderText"/>
                    <w:rFonts w:cs="Arial"/>
                  </w:rPr>
                  <w:t>Click or tap here to enter text.</w:t>
                </w:r>
              </w:sdtContent>
            </w:sdt>
          </w:p>
        </w:tc>
        <w:tc>
          <w:tcPr>
            <w:tcW w:w="4780" w:type="dxa"/>
          </w:tcPr>
          <w:p w14:paraId="2B493822" w14:textId="77777777" w:rsidR="00C731C3" w:rsidRPr="0095636E" w:rsidRDefault="007D37F5" w:rsidP="00C16EDD">
            <w:pPr>
              <w:rPr>
                <w:rFonts w:cs="Arial"/>
              </w:rPr>
            </w:pPr>
            <w:sdt>
              <w:sdtPr>
                <w:rPr>
                  <w:rFonts w:cs="Arial"/>
                </w:rPr>
                <w:alias w:val="Description"/>
                <w:tag w:val="Description"/>
                <w:id w:val="448585381"/>
                <w:placeholder>
                  <w:docPart w:val="6C77A9EBD251460F9EFD6BE4D3B9E000"/>
                </w:placeholder>
                <w:showingPlcHdr/>
              </w:sdtPr>
              <w:sdtEndPr/>
              <w:sdtContent>
                <w:r w:rsidR="00C731C3" w:rsidRPr="0095636E">
                  <w:rPr>
                    <w:rStyle w:val="PlaceholderText"/>
                    <w:rFonts w:cs="Arial"/>
                  </w:rPr>
                  <w:t>Click or tap here to enter text.</w:t>
                </w:r>
              </w:sdtContent>
            </w:sdt>
          </w:p>
        </w:tc>
        <w:tc>
          <w:tcPr>
            <w:tcW w:w="2268" w:type="dxa"/>
          </w:tcPr>
          <w:p w14:paraId="32FB4579" w14:textId="77777777" w:rsidR="00C731C3" w:rsidRPr="0095636E" w:rsidRDefault="007D37F5" w:rsidP="00C16EDD">
            <w:pPr>
              <w:rPr>
                <w:rFonts w:cs="Arial"/>
              </w:rPr>
            </w:pPr>
            <w:sdt>
              <w:sdtPr>
                <w:rPr>
                  <w:rFonts w:cs="Arial"/>
                </w:rPr>
                <w:alias w:val="Insert yes or no + location"/>
                <w:tag w:val="Insert yes or no + location"/>
                <w:id w:val="-682741368"/>
                <w:placeholder>
                  <w:docPart w:val="441BC7C6E78E49E6939E94947E6BB0C0"/>
                </w:placeholder>
                <w:showingPlcHdr/>
              </w:sdtPr>
              <w:sdtEndPr/>
              <w:sdtContent>
                <w:r w:rsidR="00C731C3" w:rsidRPr="0095636E">
                  <w:rPr>
                    <w:rStyle w:val="PlaceholderText"/>
                    <w:rFonts w:cs="Arial"/>
                  </w:rPr>
                  <w:t>Click or tap here to enter text.</w:t>
                </w:r>
              </w:sdtContent>
            </w:sdt>
          </w:p>
        </w:tc>
        <w:sdt>
          <w:sdtPr>
            <w:rPr>
              <w:rFonts w:ascii="Arial" w:hAnsi="Arial" w:cs="Arial"/>
              <w:sz w:val="24"/>
              <w:szCs w:val="24"/>
            </w:rPr>
            <w:id w:val="1917128757"/>
            <w:placeholder>
              <w:docPart w:val="3D76CFE57D9F4844A8302CA2AB3CEE50"/>
            </w:placeholder>
            <w:showingPlcHdr/>
            <w:text/>
          </w:sdtPr>
          <w:sdtEndPr/>
          <w:sdtContent>
            <w:tc>
              <w:tcPr>
                <w:tcW w:w="1985" w:type="dxa"/>
              </w:tcPr>
              <w:p w14:paraId="6CA4F39E" w14:textId="77777777" w:rsidR="00C731C3" w:rsidRPr="0095636E" w:rsidRDefault="00C731C3" w:rsidP="00C16EDD">
                <w:pPr>
                  <w:pStyle w:val="InternalVerifierhandwriting"/>
                  <w:rPr>
                    <w:rFonts w:ascii="Arial" w:hAnsi="Arial" w:cs="Arial"/>
                    <w:sz w:val="24"/>
                    <w:szCs w:val="24"/>
                    <w:lang w:val="en-GB"/>
                  </w:rPr>
                </w:pPr>
                <w:r w:rsidRPr="0095636E">
                  <w:rPr>
                    <w:rStyle w:val="PlaceholderText"/>
                    <w:rFonts w:ascii="Arial" w:hAnsi="Arial" w:cs="Arial"/>
                    <w:sz w:val="24"/>
                    <w:szCs w:val="24"/>
                  </w:rPr>
                  <w:t>Click or tap here to enter text.</w:t>
                </w:r>
              </w:p>
            </w:tc>
          </w:sdtContent>
        </w:sdt>
      </w:tr>
    </w:tbl>
    <w:p w14:paraId="51434503" w14:textId="77777777" w:rsidR="001C4A50" w:rsidRPr="0095636E" w:rsidRDefault="001C4A50" w:rsidP="001C4A50">
      <w:pPr>
        <w:rPr>
          <w:rFonts w:cs="Arial"/>
        </w:rPr>
      </w:pPr>
    </w:p>
    <w:p w14:paraId="1CBB613A" w14:textId="25818F49" w:rsidR="009703FE" w:rsidRDefault="009703FE">
      <w:pPr>
        <w:spacing w:after="0"/>
        <w:rPr>
          <w:rFonts w:eastAsia="SimSun"/>
          <w:b/>
          <w:kern w:val="28"/>
          <w:sz w:val="32"/>
          <w:szCs w:val="28"/>
        </w:rPr>
      </w:pPr>
      <w:r>
        <w:br w:type="page"/>
      </w:r>
    </w:p>
    <w:p w14:paraId="7662AB73" w14:textId="77777777" w:rsidR="0070644F" w:rsidRDefault="0070644F" w:rsidP="008826D1">
      <w:pPr>
        <w:pStyle w:val="Heading3"/>
        <w:spacing w:before="0"/>
        <w:sectPr w:rsidR="0070644F" w:rsidSect="0056250B">
          <w:pgSz w:w="11907" w:h="16840" w:code="9"/>
          <w:pgMar w:top="720" w:right="720" w:bottom="720" w:left="720" w:header="720" w:footer="720" w:gutter="0"/>
          <w:paperSrc w:first="7" w:other="7"/>
          <w:cols w:space="720"/>
          <w:titlePg/>
          <w:docGrid w:linePitch="326"/>
        </w:sectPr>
      </w:pPr>
    </w:p>
    <w:p w14:paraId="5B8DBF71" w14:textId="2B85DC67" w:rsidR="0070644F" w:rsidRPr="00850699" w:rsidRDefault="0070644F" w:rsidP="00CA1A1F">
      <w:pPr>
        <w:pStyle w:val="Heading2subtop"/>
      </w:pPr>
      <w:bookmarkStart w:id="4" w:name="_Toc309119918"/>
      <w:r>
        <w:lastRenderedPageBreak/>
        <w:t>A</w:t>
      </w:r>
      <w:r w:rsidRPr="00850699">
        <w:t xml:space="preserve">chievement </w:t>
      </w:r>
      <w:r w:rsidR="00CA1A1F">
        <w:t>r</w:t>
      </w:r>
      <w:r w:rsidRPr="00850699">
        <w:t>ecord</w:t>
      </w:r>
      <w:bookmarkEnd w:id="4"/>
    </w:p>
    <w:p w14:paraId="0964388F" w14:textId="30E53483" w:rsidR="00CA1A1F" w:rsidRPr="0095636E" w:rsidRDefault="00437016" w:rsidP="00CA1A1F">
      <w:pPr>
        <w:rPr>
          <w:rFonts w:cs="Arial"/>
          <w:b/>
          <w:bCs/>
        </w:rPr>
      </w:pPr>
      <w:r w:rsidRPr="0095636E">
        <w:rPr>
          <w:rFonts w:cs="Arial"/>
          <w:b/>
        </w:rPr>
        <w:t>Unit</w:t>
      </w:r>
      <w:r w:rsidR="0095636E">
        <w:rPr>
          <w:rFonts w:cs="Arial"/>
          <w:b/>
        </w:rPr>
        <w:t xml:space="preserve"> title</w:t>
      </w:r>
      <w:r w:rsidR="00CA1A1F" w:rsidRPr="0095636E">
        <w:rPr>
          <w:rFonts w:cs="Arial"/>
          <w:b/>
        </w:rPr>
        <w:t>:</w:t>
      </w:r>
      <w:r w:rsidRPr="0095636E">
        <w:rPr>
          <w:rFonts w:cs="Arial"/>
          <w:b/>
        </w:rPr>
        <w:t xml:space="preserve"> </w:t>
      </w:r>
    </w:p>
    <w:p w14:paraId="67F635EE" w14:textId="0FA567F7" w:rsidR="0070644F" w:rsidRPr="0095636E" w:rsidRDefault="00CA1A1F" w:rsidP="00CA1A1F">
      <w:pPr>
        <w:rPr>
          <w:rFonts w:cs="Arial"/>
        </w:rPr>
      </w:pPr>
      <w:r w:rsidRPr="0095636E">
        <w:rPr>
          <w:rFonts w:cs="Arial"/>
        </w:rPr>
        <w:t>Use the columns P1–P4 and K1–K4 to record the Performance / Knowledge and Understanding statements that are covered</w:t>
      </w:r>
    </w:p>
    <w:tbl>
      <w:tblPr>
        <w:tblW w:w="1034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271"/>
        <w:gridCol w:w="3402"/>
        <w:gridCol w:w="709"/>
        <w:gridCol w:w="709"/>
        <w:gridCol w:w="708"/>
        <w:gridCol w:w="709"/>
        <w:gridCol w:w="709"/>
        <w:gridCol w:w="709"/>
        <w:gridCol w:w="708"/>
        <w:gridCol w:w="709"/>
      </w:tblGrid>
      <w:tr w:rsidR="00CA1A1F" w:rsidRPr="0095636E" w14:paraId="255CC776" w14:textId="77777777" w:rsidTr="0030003C">
        <w:trPr>
          <w:cantSplit/>
          <w:trHeight w:val="360"/>
          <w:tblHeader/>
        </w:trPr>
        <w:tc>
          <w:tcPr>
            <w:tcW w:w="1271" w:type="dxa"/>
            <w:tcBorders>
              <w:top w:val="single" w:sz="6" w:space="0" w:color="auto"/>
              <w:bottom w:val="single" w:sz="4" w:space="0" w:color="auto"/>
            </w:tcBorders>
            <w:vAlign w:val="center"/>
          </w:tcPr>
          <w:p w14:paraId="33682011" w14:textId="3EC51188" w:rsidR="00CA1A1F" w:rsidRPr="0095636E" w:rsidRDefault="00CA1A1F" w:rsidP="00F748F2">
            <w:pPr>
              <w:numPr>
                <w:ilvl w:val="12"/>
                <w:numId w:val="0"/>
              </w:numPr>
              <w:rPr>
                <w:rFonts w:cs="Arial"/>
              </w:rPr>
            </w:pPr>
            <w:r w:rsidRPr="0095636E">
              <w:rPr>
                <w:rFonts w:cs="Arial"/>
                <w:b/>
              </w:rPr>
              <w:t>Evidence index no</w:t>
            </w:r>
          </w:p>
        </w:tc>
        <w:tc>
          <w:tcPr>
            <w:tcW w:w="3402" w:type="dxa"/>
            <w:tcBorders>
              <w:top w:val="single" w:sz="4" w:space="0" w:color="auto"/>
              <w:bottom w:val="single" w:sz="6" w:space="0" w:color="auto"/>
            </w:tcBorders>
            <w:vAlign w:val="center"/>
          </w:tcPr>
          <w:p w14:paraId="3CA2ED97" w14:textId="7F4D2B24" w:rsidR="00CA1A1F" w:rsidRPr="0095636E" w:rsidRDefault="00CA1A1F" w:rsidP="00F748F2">
            <w:pPr>
              <w:numPr>
                <w:ilvl w:val="12"/>
                <w:numId w:val="0"/>
              </w:numPr>
              <w:rPr>
                <w:rFonts w:cs="Arial"/>
              </w:rPr>
            </w:pPr>
            <w:r w:rsidRPr="0095636E">
              <w:rPr>
                <w:rFonts w:cs="Arial"/>
                <w:b/>
              </w:rPr>
              <w:t>Description of evidence</w:t>
            </w:r>
          </w:p>
        </w:tc>
        <w:tc>
          <w:tcPr>
            <w:tcW w:w="709" w:type="dxa"/>
            <w:tcBorders>
              <w:top w:val="single" w:sz="6" w:space="0" w:color="auto"/>
              <w:bottom w:val="single" w:sz="6" w:space="0" w:color="auto"/>
            </w:tcBorders>
            <w:vAlign w:val="center"/>
          </w:tcPr>
          <w:p w14:paraId="51818349" w14:textId="4F3672ED" w:rsidR="00CA1A1F" w:rsidRPr="0095636E" w:rsidRDefault="00CA1A1F" w:rsidP="00F748F2">
            <w:pPr>
              <w:numPr>
                <w:ilvl w:val="12"/>
                <w:numId w:val="0"/>
              </w:numPr>
              <w:jc w:val="center"/>
              <w:rPr>
                <w:rFonts w:cs="Arial"/>
                <w:b/>
              </w:rPr>
            </w:pPr>
            <w:r w:rsidRPr="0095636E">
              <w:rPr>
                <w:rFonts w:cs="Arial"/>
                <w:b/>
              </w:rPr>
              <w:t>P1</w:t>
            </w:r>
          </w:p>
        </w:tc>
        <w:tc>
          <w:tcPr>
            <w:tcW w:w="709" w:type="dxa"/>
            <w:tcBorders>
              <w:top w:val="single" w:sz="6" w:space="0" w:color="auto"/>
              <w:bottom w:val="single" w:sz="6" w:space="0" w:color="auto"/>
            </w:tcBorders>
            <w:vAlign w:val="center"/>
          </w:tcPr>
          <w:p w14:paraId="709661A8" w14:textId="1EA4AF64" w:rsidR="00CA1A1F" w:rsidRPr="0095636E" w:rsidRDefault="00CA1A1F" w:rsidP="00F748F2">
            <w:pPr>
              <w:numPr>
                <w:ilvl w:val="12"/>
                <w:numId w:val="0"/>
              </w:numPr>
              <w:jc w:val="center"/>
              <w:rPr>
                <w:rFonts w:cs="Arial"/>
                <w:b/>
              </w:rPr>
            </w:pPr>
            <w:r w:rsidRPr="0095636E">
              <w:rPr>
                <w:rFonts w:cs="Arial"/>
                <w:b/>
              </w:rPr>
              <w:t>P2</w:t>
            </w:r>
          </w:p>
        </w:tc>
        <w:tc>
          <w:tcPr>
            <w:tcW w:w="708" w:type="dxa"/>
            <w:tcBorders>
              <w:top w:val="single" w:sz="6" w:space="0" w:color="auto"/>
              <w:bottom w:val="single" w:sz="6" w:space="0" w:color="auto"/>
            </w:tcBorders>
            <w:vAlign w:val="center"/>
          </w:tcPr>
          <w:p w14:paraId="542D5793" w14:textId="49B3FC78" w:rsidR="00CA1A1F" w:rsidRPr="0095636E" w:rsidRDefault="00CA1A1F" w:rsidP="00F748F2">
            <w:pPr>
              <w:numPr>
                <w:ilvl w:val="12"/>
                <w:numId w:val="0"/>
              </w:numPr>
              <w:jc w:val="center"/>
              <w:rPr>
                <w:rFonts w:cs="Arial"/>
                <w:b/>
              </w:rPr>
            </w:pPr>
            <w:r w:rsidRPr="0095636E">
              <w:rPr>
                <w:rFonts w:cs="Arial"/>
                <w:b/>
              </w:rPr>
              <w:t>P3</w:t>
            </w:r>
          </w:p>
        </w:tc>
        <w:tc>
          <w:tcPr>
            <w:tcW w:w="709" w:type="dxa"/>
            <w:tcBorders>
              <w:top w:val="single" w:sz="6" w:space="0" w:color="auto"/>
              <w:bottom w:val="single" w:sz="6" w:space="0" w:color="auto"/>
            </w:tcBorders>
            <w:vAlign w:val="center"/>
          </w:tcPr>
          <w:p w14:paraId="6A8591D2" w14:textId="4BEC07E0" w:rsidR="00CA1A1F" w:rsidRPr="0095636E" w:rsidRDefault="00CA1A1F" w:rsidP="00F748F2">
            <w:pPr>
              <w:numPr>
                <w:ilvl w:val="12"/>
                <w:numId w:val="0"/>
              </w:numPr>
              <w:jc w:val="center"/>
              <w:rPr>
                <w:rFonts w:cs="Arial"/>
                <w:b/>
              </w:rPr>
            </w:pPr>
            <w:r w:rsidRPr="0095636E">
              <w:rPr>
                <w:rFonts w:cs="Arial"/>
                <w:b/>
              </w:rPr>
              <w:t>P4</w:t>
            </w:r>
          </w:p>
        </w:tc>
        <w:tc>
          <w:tcPr>
            <w:tcW w:w="709" w:type="dxa"/>
            <w:tcBorders>
              <w:top w:val="single" w:sz="6" w:space="0" w:color="auto"/>
              <w:bottom w:val="single" w:sz="6" w:space="0" w:color="auto"/>
            </w:tcBorders>
            <w:vAlign w:val="center"/>
          </w:tcPr>
          <w:p w14:paraId="213802F4" w14:textId="34F4D171" w:rsidR="00CA1A1F" w:rsidRPr="0095636E" w:rsidRDefault="00CA1A1F" w:rsidP="00F748F2">
            <w:pPr>
              <w:numPr>
                <w:ilvl w:val="12"/>
                <w:numId w:val="0"/>
              </w:numPr>
              <w:jc w:val="center"/>
              <w:rPr>
                <w:rFonts w:cs="Arial"/>
                <w:b/>
              </w:rPr>
            </w:pPr>
            <w:r w:rsidRPr="0095636E">
              <w:rPr>
                <w:rFonts w:cs="Arial"/>
                <w:b/>
              </w:rPr>
              <w:t>K1</w:t>
            </w:r>
          </w:p>
        </w:tc>
        <w:tc>
          <w:tcPr>
            <w:tcW w:w="709" w:type="dxa"/>
            <w:tcBorders>
              <w:top w:val="single" w:sz="6" w:space="0" w:color="auto"/>
              <w:bottom w:val="single" w:sz="6" w:space="0" w:color="auto"/>
            </w:tcBorders>
            <w:vAlign w:val="center"/>
          </w:tcPr>
          <w:p w14:paraId="7CD60010" w14:textId="4BBF279B" w:rsidR="00CA1A1F" w:rsidRPr="0095636E" w:rsidRDefault="00CA1A1F" w:rsidP="00F748F2">
            <w:pPr>
              <w:numPr>
                <w:ilvl w:val="12"/>
                <w:numId w:val="0"/>
              </w:numPr>
              <w:jc w:val="center"/>
              <w:rPr>
                <w:rFonts w:cs="Arial"/>
                <w:b/>
              </w:rPr>
            </w:pPr>
            <w:r w:rsidRPr="0095636E">
              <w:rPr>
                <w:rFonts w:cs="Arial"/>
                <w:b/>
              </w:rPr>
              <w:t>K2</w:t>
            </w:r>
          </w:p>
        </w:tc>
        <w:tc>
          <w:tcPr>
            <w:tcW w:w="708" w:type="dxa"/>
            <w:tcBorders>
              <w:top w:val="single" w:sz="6" w:space="0" w:color="auto"/>
              <w:bottom w:val="single" w:sz="6" w:space="0" w:color="auto"/>
            </w:tcBorders>
            <w:vAlign w:val="center"/>
          </w:tcPr>
          <w:p w14:paraId="38CD5335" w14:textId="028817AE" w:rsidR="00CA1A1F" w:rsidRPr="0095636E" w:rsidRDefault="00CA1A1F" w:rsidP="00F748F2">
            <w:pPr>
              <w:numPr>
                <w:ilvl w:val="12"/>
                <w:numId w:val="0"/>
              </w:numPr>
              <w:jc w:val="center"/>
              <w:rPr>
                <w:rFonts w:cs="Arial"/>
                <w:b/>
              </w:rPr>
            </w:pPr>
            <w:r w:rsidRPr="0095636E">
              <w:rPr>
                <w:rFonts w:cs="Arial"/>
                <w:b/>
              </w:rPr>
              <w:t>K3</w:t>
            </w:r>
          </w:p>
        </w:tc>
        <w:tc>
          <w:tcPr>
            <w:tcW w:w="709" w:type="dxa"/>
            <w:tcBorders>
              <w:top w:val="single" w:sz="6" w:space="0" w:color="auto"/>
              <w:bottom w:val="single" w:sz="6" w:space="0" w:color="auto"/>
            </w:tcBorders>
            <w:vAlign w:val="center"/>
          </w:tcPr>
          <w:p w14:paraId="37FDF996" w14:textId="5A0E5C3F" w:rsidR="00CA1A1F" w:rsidRPr="0095636E" w:rsidRDefault="00CA1A1F" w:rsidP="00F748F2">
            <w:pPr>
              <w:numPr>
                <w:ilvl w:val="12"/>
                <w:numId w:val="0"/>
              </w:numPr>
              <w:jc w:val="center"/>
              <w:rPr>
                <w:rFonts w:cs="Arial"/>
                <w:b/>
              </w:rPr>
            </w:pPr>
            <w:r w:rsidRPr="0095636E">
              <w:rPr>
                <w:rFonts w:cs="Arial"/>
                <w:b/>
              </w:rPr>
              <w:t>K4</w:t>
            </w:r>
          </w:p>
        </w:tc>
      </w:tr>
      <w:tr w:rsidR="00B75CA1" w:rsidRPr="0095636E" w14:paraId="042DE675" w14:textId="77777777" w:rsidTr="0030003C">
        <w:trPr>
          <w:cantSplit/>
          <w:trHeight w:val="360"/>
        </w:trPr>
        <w:sdt>
          <w:sdtPr>
            <w:rPr>
              <w:rFonts w:cs="Arial"/>
            </w:rPr>
            <w:alias w:val="Number"/>
            <w:tag w:val="Number"/>
            <w:id w:val="-1416161337"/>
            <w:placeholder>
              <w:docPart w:val="DefaultPlaceholder_-1854013440"/>
            </w:placeholder>
            <w:showingPlcHdr/>
          </w:sdtPr>
          <w:sdtEndPr/>
          <w:sdtContent>
            <w:tc>
              <w:tcPr>
                <w:tcW w:w="1271" w:type="dxa"/>
                <w:tcBorders>
                  <w:top w:val="single" w:sz="4" w:space="0" w:color="auto"/>
                </w:tcBorders>
                <w:vAlign w:val="center"/>
              </w:tcPr>
              <w:p w14:paraId="384BA6FB" w14:textId="3F9B4745" w:rsidR="00B75CA1" w:rsidRPr="0095636E" w:rsidRDefault="0017178E" w:rsidP="00F748F2">
                <w:pPr>
                  <w:numPr>
                    <w:ilvl w:val="12"/>
                    <w:numId w:val="0"/>
                  </w:numPr>
                  <w:rPr>
                    <w:rFonts w:cs="Arial"/>
                  </w:rPr>
                </w:pPr>
                <w:r w:rsidRPr="0095636E">
                  <w:rPr>
                    <w:rStyle w:val="PlaceholderText"/>
                    <w:rFonts w:cs="Arial"/>
                  </w:rPr>
                  <w:t>Click or tap here to enter text.</w:t>
                </w:r>
              </w:p>
            </w:tc>
          </w:sdtContent>
        </w:sdt>
        <w:sdt>
          <w:sdtPr>
            <w:rPr>
              <w:rFonts w:cs="Arial"/>
            </w:rPr>
            <w:alias w:val="Description"/>
            <w:tag w:val="Description"/>
            <w:id w:val="-1248267152"/>
            <w:placeholder>
              <w:docPart w:val="DefaultPlaceholder_-1854013440"/>
            </w:placeholder>
            <w:showingPlcHdr/>
          </w:sdtPr>
          <w:sdtEndPr/>
          <w:sdtContent>
            <w:tc>
              <w:tcPr>
                <w:tcW w:w="3402" w:type="dxa"/>
                <w:tcBorders>
                  <w:top w:val="single" w:sz="6" w:space="0" w:color="auto"/>
                  <w:bottom w:val="single" w:sz="4" w:space="0" w:color="auto"/>
                </w:tcBorders>
                <w:vAlign w:val="center"/>
              </w:tcPr>
              <w:p w14:paraId="4951BA88" w14:textId="655EDE9F" w:rsidR="00B75CA1" w:rsidRPr="0095636E" w:rsidRDefault="0017178E" w:rsidP="00F748F2">
                <w:pPr>
                  <w:numPr>
                    <w:ilvl w:val="12"/>
                    <w:numId w:val="0"/>
                  </w:numPr>
                  <w:rPr>
                    <w:rFonts w:cs="Arial"/>
                  </w:rPr>
                </w:pPr>
                <w:r w:rsidRPr="0095636E">
                  <w:rPr>
                    <w:rStyle w:val="PlaceholderText"/>
                    <w:rFonts w:cs="Arial"/>
                  </w:rPr>
                  <w:t>Click or tap here to enter text.</w:t>
                </w:r>
              </w:p>
            </w:tc>
          </w:sdtContent>
        </w:sdt>
        <w:sdt>
          <w:sdtPr>
            <w:rPr>
              <w:rFonts w:cs="Arial"/>
            </w:rPr>
            <w:id w:val="-2102797324"/>
            <w14:checkbox>
              <w14:checked w14:val="0"/>
              <w14:checkedState w14:val="2612" w14:font="MS Gothic"/>
              <w14:uncheckedState w14:val="2610" w14:font="MS Gothic"/>
            </w14:checkbox>
          </w:sdtPr>
          <w:sdtEndPr/>
          <w:sdtContent>
            <w:tc>
              <w:tcPr>
                <w:tcW w:w="709" w:type="dxa"/>
                <w:tcBorders>
                  <w:top w:val="single" w:sz="6" w:space="0" w:color="auto"/>
                </w:tcBorders>
                <w:vAlign w:val="center"/>
              </w:tcPr>
              <w:p w14:paraId="5F6DDAF5" w14:textId="49CC1E41" w:rsidR="00B75CA1" w:rsidRPr="0095636E" w:rsidRDefault="00C731C3" w:rsidP="00F748F2">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1934154357"/>
            <w14:checkbox>
              <w14:checked w14:val="0"/>
              <w14:checkedState w14:val="2612" w14:font="MS Gothic"/>
              <w14:uncheckedState w14:val="2610" w14:font="MS Gothic"/>
            </w14:checkbox>
          </w:sdtPr>
          <w:sdtEndPr/>
          <w:sdtContent>
            <w:tc>
              <w:tcPr>
                <w:tcW w:w="709" w:type="dxa"/>
                <w:tcBorders>
                  <w:top w:val="single" w:sz="6" w:space="0" w:color="auto"/>
                </w:tcBorders>
                <w:vAlign w:val="center"/>
              </w:tcPr>
              <w:p w14:paraId="1475C3E5" w14:textId="18FB225C" w:rsidR="00B75CA1" w:rsidRPr="0095636E" w:rsidRDefault="00C731C3" w:rsidP="00F748F2">
                <w:pPr>
                  <w:jc w:val="center"/>
                  <w:rPr>
                    <w:rFonts w:cs="Arial"/>
                  </w:rPr>
                </w:pPr>
                <w:r w:rsidRPr="0095636E">
                  <w:rPr>
                    <w:rFonts w:ascii="Segoe UI Symbol" w:eastAsia="MS Gothic" w:hAnsi="Segoe UI Symbol" w:cs="Segoe UI Symbol"/>
                  </w:rPr>
                  <w:t>☐</w:t>
                </w:r>
              </w:p>
            </w:tc>
          </w:sdtContent>
        </w:sdt>
        <w:sdt>
          <w:sdtPr>
            <w:rPr>
              <w:rFonts w:cs="Arial"/>
            </w:rPr>
            <w:id w:val="-294906304"/>
            <w14:checkbox>
              <w14:checked w14:val="0"/>
              <w14:checkedState w14:val="2612" w14:font="MS Gothic"/>
              <w14:uncheckedState w14:val="2610" w14:font="MS Gothic"/>
            </w14:checkbox>
          </w:sdtPr>
          <w:sdtEndPr/>
          <w:sdtContent>
            <w:tc>
              <w:tcPr>
                <w:tcW w:w="708" w:type="dxa"/>
                <w:tcBorders>
                  <w:top w:val="single" w:sz="6" w:space="0" w:color="auto"/>
                </w:tcBorders>
                <w:vAlign w:val="center"/>
              </w:tcPr>
              <w:p w14:paraId="04E8E855" w14:textId="7868EA13" w:rsidR="00B75CA1" w:rsidRPr="0095636E" w:rsidRDefault="00C731C3" w:rsidP="00F748F2">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115687594"/>
            <w14:checkbox>
              <w14:checked w14:val="0"/>
              <w14:checkedState w14:val="2612" w14:font="MS Gothic"/>
              <w14:uncheckedState w14:val="2610" w14:font="MS Gothic"/>
            </w14:checkbox>
          </w:sdtPr>
          <w:sdtEndPr/>
          <w:sdtContent>
            <w:tc>
              <w:tcPr>
                <w:tcW w:w="709" w:type="dxa"/>
                <w:tcBorders>
                  <w:top w:val="single" w:sz="6" w:space="0" w:color="auto"/>
                </w:tcBorders>
                <w:vAlign w:val="center"/>
              </w:tcPr>
              <w:p w14:paraId="7625CAEF" w14:textId="5C21A770" w:rsidR="00B75CA1" w:rsidRPr="0095636E" w:rsidRDefault="00C731C3" w:rsidP="00F748F2">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1032648012"/>
            <w14:checkbox>
              <w14:checked w14:val="0"/>
              <w14:checkedState w14:val="2612" w14:font="MS Gothic"/>
              <w14:uncheckedState w14:val="2610" w14:font="MS Gothic"/>
            </w14:checkbox>
          </w:sdtPr>
          <w:sdtEndPr/>
          <w:sdtContent>
            <w:tc>
              <w:tcPr>
                <w:tcW w:w="709" w:type="dxa"/>
                <w:tcBorders>
                  <w:top w:val="single" w:sz="6" w:space="0" w:color="auto"/>
                </w:tcBorders>
                <w:vAlign w:val="center"/>
              </w:tcPr>
              <w:p w14:paraId="22E72CA9" w14:textId="5EE7ABFF" w:rsidR="00B75CA1" w:rsidRPr="0095636E" w:rsidRDefault="006833A3" w:rsidP="00F748F2">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1714614140"/>
            <w14:checkbox>
              <w14:checked w14:val="0"/>
              <w14:checkedState w14:val="2612" w14:font="MS Gothic"/>
              <w14:uncheckedState w14:val="2610" w14:font="MS Gothic"/>
            </w14:checkbox>
          </w:sdtPr>
          <w:sdtEndPr/>
          <w:sdtContent>
            <w:tc>
              <w:tcPr>
                <w:tcW w:w="709" w:type="dxa"/>
                <w:tcBorders>
                  <w:top w:val="single" w:sz="6" w:space="0" w:color="auto"/>
                </w:tcBorders>
                <w:vAlign w:val="center"/>
              </w:tcPr>
              <w:p w14:paraId="19A9105C" w14:textId="71D5FCF1" w:rsidR="00B75CA1" w:rsidRPr="0095636E" w:rsidRDefault="00C731C3" w:rsidP="00F748F2">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204683500"/>
            <w14:checkbox>
              <w14:checked w14:val="0"/>
              <w14:checkedState w14:val="2612" w14:font="MS Gothic"/>
              <w14:uncheckedState w14:val="2610" w14:font="MS Gothic"/>
            </w14:checkbox>
          </w:sdtPr>
          <w:sdtEndPr/>
          <w:sdtContent>
            <w:tc>
              <w:tcPr>
                <w:tcW w:w="708" w:type="dxa"/>
                <w:tcBorders>
                  <w:top w:val="single" w:sz="6" w:space="0" w:color="auto"/>
                </w:tcBorders>
                <w:vAlign w:val="center"/>
              </w:tcPr>
              <w:p w14:paraId="05E55F69" w14:textId="7D21B56F" w:rsidR="00B75CA1" w:rsidRPr="0095636E" w:rsidRDefault="00C731C3" w:rsidP="00F748F2">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825176562"/>
            <w14:checkbox>
              <w14:checked w14:val="0"/>
              <w14:checkedState w14:val="2612" w14:font="MS Gothic"/>
              <w14:uncheckedState w14:val="2610" w14:font="MS Gothic"/>
            </w14:checkbox>
          </w:sdtPr>
          <w:sdtEndPr/>
          <w:sdtContent>
            <w:tc>
              <w:tcPr>
                <w:tcW w:w="709" w:type="dxa"/>
                <w:tcBorders>
                  <w:top w:val="single" w:sz="6" w:space="0" w:color="auto"/>
                </w:tcBorders>
                <w:vAlign w:val="center"/>
              </w:tcPr>
              <w:p w14:paraId="4B89E548" w14:textId="36286DE5" w:rsidR="00B75CA1" w:rsidRPr="0095636E" w:rsidRDefault="00C731C3" w:rsidP="00F748F2">
                <w:pPr>
                  <w:numPr>
                    <w:ilvl w:val="12"/>
                    <w:numId w:val="0"/>
                  </w:numPr>
                  <w:jc w:val="center"/>
                  <w:rPr>
                    <w:rFonts w:cs="Arial"/>
                  </w:rPr>
                </w:pPr>
                <w:r w:rsidRPr="0095636E">
                  <w:rPr>
                    <w:rFonts w:ascii="Segoe UI Symbol" w:eastAsia="MS Gothic" w:hAnsi="Segoe UI Symbol" w:cs="Segoe UI Symbol"/>
                  </w:rPr>
                  <w:t>☐</w:t>
                </w:r>
              </w:p>
            </w:tc>
          </w:sdtContent>
        </w:sdt>
      </w:tr>
      <w:tr w:rsidR="0017178E" w:rsidRPr="0095636E" w14:paraId="0D4AA7BB" w14:textId="77777777" w:rsidTr="0030003C">
        <w:trPr>
          <w:cantSplit/>
          <w:trHeight w:val="360"/>
        </w:trPr>
        <w:sdt>
          <w:sdtPr>
            <w:rPr>
              <w:rFonts w:cs="Arial"/>
            </w:rPr>
            <w:alias w:val="Number"/>
            <w:tag w:val="Number"/>
            <w:id w:val="-2094772531"/>
            <w:placeholder>
              <w:docPart w:val="47D9B547AEE4440B9F47F99B0C4D8F80"/>
            </w:placeholder>
            <w:showingPlcHdr/>
          </w:sdtPr>
          <w:sdtEndPr/>
          <w:sdtContent>
            <w:tc>
              <w:tcPr>
                <w:tcW w:w="1271" w:type="dxa"/>
                <w:vAlign w:val="center"/>
              </w:tcPr>
              <w:p w14:paraId="6FEECE2C" w14:textId="4E202601"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alias w:val="Description"/>
            <w:tag w:val="Description"/>
            <w:id w:val="1511172514"/>
            <w:placeholder>
              <w:docPart w:val="8CD8259FF8394D2F92F39FD1106D1C4D"/>
            </w:placeholder>
            <w:showingPlcHdr/>
          </w:sdtPr>
          <w:sdtEndPr/>
          <w:sdtContent>
            <w:tc>
              <w:tcPr>
                <w:tcW w:w="3402" w:type="dxa"/>
                <w:tcBorders>
                  <w:top w:val="single" w:sz="4" w:space="0" w:color="auto"/>
                  <w:bottom w:val="single" w:sz="4" w:space="0" w:color="auto"/>
                </w:tcBorders>
                <w:vAlign w:val="center"/>
              </w:tcPr>
              <w:p w14:paraId="37686C9D" w14:textId="652CB0A6"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id w:val="-2135159168"/>
            <w14:checkbox>
              <w14:checked w14:val="0"/>
              <w14:checkedState w14:val="2612" w14:font="MS Gothic"/>
              <w14:uncheckedState w14:val="2610" w14:font="MS Gothic"/>
            </w14:checkbox>
          </w:sdtPr>
          <w:sdtEndPr/>
          <w:sdtContent>
            <w:tc>
              <w:tcPr>
                <w:tcW w:w="709" w:type="dxa"/>
                <w:vAlign w:val="center"/>
              </w:tcPr>
              <w:p w14:paraId="3C1B9BFA" w14:textId="0590C19D" w:rsidR="0017178E" w:rsidRPr="0095636E" w:rsidRDefault="0017178E" w:rsidP="0017178E">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1578442824"/>
            <w14:checkbox>
              <w14:checked w14:val="0"/>
              <w14:checkedState w14:val="2612" w14:font="MS Gothic"/>
              <w14:uncheckedState w14:val="2610" w14:font="MS Gothic"/>
            </w14:checkbox>
          </w:sdtPr>
          <w:sdtEndPr/>
          <w:sdtContent>
            <w:tc>
              <w:tcPr>
                <w:tcW w:w="709" w:type="dxa"/>
                <w:vAlign w:val="center"/>
              </w:tcPr>
              <w:p w14:paraId="0A3B909A" w14:textId="1D604F0C"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34917760"/>
            <w14:checkbox>
              <w14:checked w14:val="0"/>
              <w14:checkedState w14:val="2612" w14:font="MS Gothic"/>
              <w14:uncheckedState w14:val="2610" w14:font="MS Gothic"/>
            </w14:checkbox>
          </w:sdtPr>
          <w:sdtEndPr/>
          <w:sdtContent>
            <w:tc>
              <w:tcPr>
                <w:tcW w:w="708" w:type="dxa"/>
                <w:vAlign w:val="center"/>
              </w:tcPr>
              <w:p w14:paraId="2A272210" w14:textId="12C53CE1"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890339547"/>
            <w14:checkbox>
              <w14:checked w14:val="0"/>
              <w14:checkedState w14:val="2612" w14:font="MS Gothic"/>
              <w14:uncheckedState w14:val="2610" w14:font="MS Gothic"/>
            </w14:checkbox>
          </w:sdtPr>
          <w:sdtEndPr/>
          <w:sdtContent>
            <w:tc>
              <w:tcPr>
                <w:tcW w:w="709" w:type="dxa"/>
                <w:vAlign w:val="center"/>
              </w:tcPr>
              <w:p w14:paraId="3A52898B" w14:textId="33BD3C16"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334808565"/>
            <w14:checkbox>
              <w14:checked w14:val="0"/>
              <w14:checkedState w14:val="2612" w14:font="MS Gothic"/>
              <w14:uncheckedState w14:val="2610" w14:font="MS Gothic"/>
            </w14:checkbox>
          </w:sdtPr>
          <w:sdtEndPr/>
          <w:sdtContent>
            <w:tc>
              <w:tcPr>
                <w:tcW w:w="709" w:type="dxa"/>
                <w:vAlign w:val="center"/>
              </w:tcPr>
              <w:p w14:paraId="0B736926" w14:textId="7DB6E23E"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547905460"/>
            <w14:checkbox>
              <w14:checked w14:val="0"/>
              <w14:checkedState w14:val="2612" w14:font="MS Gothic"/>
              <w14:uncheckedState w14:val="2610" w14:font="MS Gothic"/>
            </w14:checkbox>
          </w:sdtPr>
          <w:sdtEndPr/>
          <w:sdtContent>
            <w:tc>
              <w:tcPr>
                <w:tcW w:w="709" w:type="dxa"/>
                <w:vAlign w:val="center"/>
              </w:tcPr>
              <w:p w14:paraId="65958D80" w14:textId="6C1264F3"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714650366"/>
            <w14:checkbox>
              <w14:checked w14:val="0"/>
              <w14:checkedState w14:val="2612" w14:font="MS Gothic"/>
              <w14:uncheckedState w14:val="2610" w14:font="MS Gothic"/>
            </w14:checkbox>
          </w:sdtPr>
          <w:sdtEndPr/>
          <w:sdtContent>
            <w:tc>
              <w:tcPr>
                <w:tcW w:w="708" w:type="dxa"/>
                <w:vAlign w:val="center"/>
              </w:tcPr>
              <w:p w14:paraId="35625845" w14:textId="18B7A502"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326253577"/>
            <w14:checkbox>
              <w14:checked w14:val="0"/>
              <w14:checkedState w14:val="2612" w14:font="MS Gothic"/>
              <w14:uncheckedState w14:val="2610" w14:font="MS Gothic"/>
            </w14:checkbox>
          </w:sdtPr>
          <w:sdtEndPr/>
          <w:sdtContent>
            <w:tc>
              <w:tcPr>
                <w:tcW w:w="709" w:type="dxa"/>
                <w:vAlign w:val="center"/>
              </w:tcPr>
              <w:p w14:paraId="18E110B5" w14:textId="5841F266" w:rsidR="0017178E" w:rsidRPr="0095636E" w:rsidRDefault="0017178E" w:rsidP="0017178E">
                <w:pPr>
                  <w:jc w:val="center"/>
                  <w:rPr>
                    <w:rFonts w:cs="Arial"/>
                  </w:rPr>
                </w:pPr>
                <w:r w:rsidRPr="0095636E">
                  <w:rPr>
                    <w:rFonts w:ascii="Segoe UI Symbol" w:eastAsia="MS Gothic" w:hAnsi="Segoe UI Symbol" w:cs="Segoe UI Symbol"/>
                  </w:rPr>
                  <w:t>☐</w:t>
                </w:r>
              </w:p>
            </w:tc>
          </w:sdtContent>
        </w:sdt>
      </w:tr>
      <w:tr w:rsidR="0017178E" w:rsidRPr="0095636E" w14:paraId="0B36EB39" w14:textId="77777777" w:rsidTr="0030003C">
        <w:trPr>
          <w:cantSplit/>
          <w:trHeight w:val="360"/>
        </w:trPr>
        <w:sdt>
          <w:sdtPr>
            <w:rPr>
              <w:rFonts w:cs="Arial"/>
            </w:rPr>
            <w:alias w:val="Number"/>
            <w:tag w:val="Number"/>
            <w:id w:val="-796146205"/>
            <w:placeholder>
              <w:docPart w:val="90862CC7E3C54571BA2E775B38027D92"/>
            </w:placeholder>
            <w:showingPlcHdr/>
          </w:sdtPr>
          <w:sdtEndPr/>
          <w:sdtContent>
            <w:tc>
              <w:tcPr>
                <w:tcW w:w="1271" w:type="dxa"/>
                <w:vAlign w:val="center"/>
              </w:tcPr>
              <w:p w14:paraId="0411585A" w14:textId="006E0C8D"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alias w:val="Description"/>
            <w:tag w:val="Description"/>
            <w:id w:val="1659961347"/>
            <w:placeholder>
              <w:docPart w:val="DE5B5ACFE88F43CA83BE02DD5436AF60"/>
            </w:placeholder>
            <w:showingPlcHdr/>
          </w:sdtPr>
          <w:sdtEndPr/>
          <w:sdtContent>
            <w:tc>
              <w:tcPr>
                <w:tcW w:w="3402" w:type="dxa"/>
                <w:tcBorders>
                  <w:top w:val="single" w:sz="4" w:space="0" w:color="auto"/>
                  <w:bottom w:val="single" w:sz="4" w:space="0" w:color="auto"/>
                </w:tcBorders>
                <w:vAlign w:val="center"/>
              </w:tcPr>
              <w:p w14:paraId="287716A4" w14:textId="61DDAD47"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id w:val="1990363732"/>
            <w14:checkbox>
              <w14:checked w14:val="0"/>
              <w14:checkedState w14:val="2612" w14:font="MS Gothic"/>
              <w14:uncheckedState w14:val="2610" w14:font="MS Gothic"/>
            </w14:checkbox>
          </w:sdtPr>
          <w:sdtEndPr/>
          <w:sdtContent>
            <w:tc>
              <w:tcPr>
                <w:tcW w:w="709" w:type="dxa"/>
                <w:vAlign w:val="center"/>
              </w:tcPr>
              <w:p w14:paraId="7BAC4FEA" w14:textId="20A72349" w:rsidR="0017178E" w:rsidRPr="0095636E" w:rsidRDefault="0017178E" w:rsidP="0017178E">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296889739"/>
            <w14:checkbox>
              <w14:checked w14:val="0"/>
              <w14:checkedState w14:val="2612" w14:font="MS Gothic"/>
              <w14:uncheckedState w14:val="2610" w14:font="MS Gothic"/>
            </w14:checkbox>
          </w:sdtPr>
          <w:sdtEndPr/>
          <w:sdtContent>
            <w:tc>
              <w:tcPr>
                <w:tcW w:w="709" w:type="dxa"/>
                <w:vAlign w:val="center"/>
              </w:tcPr>
              <w:p w14:paraId="1C82C902" w14:textId="4701590C"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2120181990"/>
            <w14:checkbox>
              <w14:checked w14:val="0"/>
              <w14:checkedState w14:val="2612" w14:font="MS Gothic"/>
              <w14:uncheckedState w14:val="2610" w14:font="MS Gothic"/>
            </w14:checkbox>
          </w:sdtPr>
          <w:sdtEndPr/>
          <w:sdtContent>
            <w:tc>
              <w:tcPr>
                <w:tcW w:w="708" w:type="dxa"/>
                <w:vAlign w:val="center"/>
              </w:tcPr>
              <w:p w14:paraId="60661516" w14:textId="19C1FDAC"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785958600"/>
            <w14:checkbox>
              <w14:checked w14:val="0"/>
              <w14:checkedState w14:val="2612" w14:font="MS Gothic"/>
              <w14:uncheckedState w14:val="2610" w14:font="MS Gothic"/>
            </w14:checkbox>
          </w:sdtPr>
          <w:sdtEndPr/>
          <w:sdtContent>
            <w:tc>
              <w:tcPr>
                <w:tcW w:w="709" w:type="dxa"/>
                <w:vAlign w:val="center"/>
              </w:tcPr>
              <w:p w14:paraId="4743D225" w14:textId="422D80EE"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418224904"/>
            <w14:checkbox>
              <w14:checked w14:val="0"/>
              <w14:checkedState w14:val="2612" w14:font="MS Gothic"/>
              <w14:uncheckedState w14:val="2610" w14:font="MS Gothic"/>
            </w14:checkbox>
          </w:sdtPr>
          <w:sdtEndPr/>
          <w:sdtContent>
            <w:tc>
              <w:tcPr>
                <w:tcW w:w="709" w:type="dxa"/>
                <w:vAlign w:val="center"/>
              </w:tcPr>
              <w:p w14:paraId="0FE1B787" w14:textId="66B8154F"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509758305"/>
            <w14:checkbox>
              <w14:checked w14:val="0"/>
              <w14:checkedState w14:val="2612" w14:font="MS Gothic"/>
              <w14:uncheckedState w14:val="2610" w14:font="MS Gothic"/>
            </w14:checkbox>
          </w:sdtPr>
          <w:sdtEndPr/>
          <w:sdtContent>
            <w:tc>
              <w:tcPr>
                <w:tcW w:w="709" w:type="dxa"/>
                <w:vAlign w:val="center"/>
              </w:tcPr>
              <w:p w14:paraId="614A609A" w14:textId="3F16524A"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635556971"/>
            <w14:checkbox>
              <w14:checked w14:val="0"/>
              <w14:checkedState w14:val="2612" w14:font="MS Gothic"/>
              <w14:uncheckedState w14:val="2610" w14:font="MS Gothic"/>
            </w14:checkbox>
          </w:sdtPr>
          <w:sdtEndPr/>
          <w:sdtContent>
            <w:tc>
              <w:tcPr>
                <w:tcW w:w="708" w:type="dxa"/>
                <w:vAlign w:val="center"/>
              </w:tcPr>
              <w:p w14:paraId="7D68D460" w14:textId="565FAB83"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588691353"/>
            <w14:checkbox>
              <w14:checked w14:val="0"/>
              <w14:checkedState w14:val="2612" w14:font="MS Gothic"/>
              <w14:uncheckedState w14:val="2610" w14:font="MS Gothic"/>
            </w14:checkbox>
          </w:sdtPr>
          <w:sdtEndPr/>
          <w:sdtContent>
            <w:tc>
              <w:tcPr>
                <w:tcW w:w="709" w:type="dxa"/>
                <w:vAlign w:val="center"/>
              </w:tcPr>
              <w:p w14:paraId="39A85E50" w14:textId="2F439722" w:rsidR="0017178E" w:rsidRPr="0095636E" w:rsidRDefault="0017178E" w:rsidP="0017178E">
                <w:pPr>
                  <w:jc w:val="center"/>
                  <w:rPr>
                    <w:rFonts w:cs="Arial"/>
                  </w:rPr>
                </w:pPr>
                <w:r w:rsidRPr="0095636E">
                  <w:rPr>
                    <w:rFonts w:ascii="Segoe UI Symbol" w:eastAsia="MS Gothic" w:hAnsi="Segoe UI Symbol" w:cs="Segoe UI Symbol"/>
                  </w:rPr>
                  <w:t>☐</w:t>
                </w:r>
              </w:p>
            </w:tc>
          </w:sdtContent>
        </w:sdt>
      </w:tr>
      <w:tr w:rsidR="0017178E" w:rsidRPr="0095636E" w14:paraId="01F3B054" w14:textId="77777777" w:rsidTr="0030003C">
        <w:trPr>
          <w:cantSplit/>
          <w:trHeight w:val="360"/>
        </w:trPr>
        <w:sdt>
          <w:sdtPr>
            <w:rPr>
              <w:rFonts w:cs="Arial"/>
            </w:rPr>
            <w:alias w:val="Number"/>
            <w:tag w:val="Number"/>
            <w:id w:val="1982423867"/>
            <w:placeholder>
              <w:docPart w:val="7F1DDFDFA8B6449F8D3A4174FBE6AAC0"/>
            </w:placeholder>
            <w:showingPlcHdr/>
          </w:sdtPr>
          <w:sdtEndPr/>
          <w:sdtContent>
            <w:tc>
              <w:tcPr>
                <w:tcW w:w="1271" w:type="dxa"/>
                <w:vAlign w:val="center"/>
              </w:tcPr>
              <w:p w14:paraId="54EA9A1C" w14:textId="26594B2B"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alias w:val="Description"/>
            <w:tag w:val="Description"/>
            <w:id w:val="351158875"/>
            <w:placeholder>
              <w:docPart w:val="1AB6F43CCB14459EA00885F75C5A5D01"/>
            </w:placeholder>
            <w:showingPlcHdr/>
          </w:sdtPr>
          <w:sdtEndPr/>
          <w:sdtContent>
            <w:tc>
              <w:tcPr>
                <w:tcW w:w="3402" w:type="dxa"/>
                <w:tcBorders>
                  <w:top w:val="single" w:sz="4" w:space="0" w:color="auto"/>
                  <w:bottom w:val="single" w:sz="4" w:space="0" w:color="auto"/>
                </w:tcBorders>
                <w:vAlign w:val="center"/>
              </w:tcPr>
              <w:p w14:paraId="47270B0C" w14:textId="4FD7464C"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id w:val="53513161"/>
            <w14:checkbox>
              <w14:checked w14:val="0"/>
              <w14:checkedState w14:val="2612" w14:font="MS Gothic"/>
              <w14:uncheckedState w14:val="2610" w14:font="MS Gothic"/>
            </w14:checkbox>
          </w:sdtPr>
          <w:sdtEndPr/>
          <w:sdtContent>
            <w:tc>
              <w:tcPr>
                <w:tcW w:w="709" w:type="dxa"/>
                <w:vAlign w:val="center"/>
              </w:tcPr>
              <w:p w14:paraId="3FDFB442" w14:textId="2440596E" w:rsidR="0017178E" w:rsidRPr="0095636E" w:rsidRDefault="0017178E" w:rsidP="0017178E">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102394671"/>
            <w14:checkbox>
              <w14:checked w14:val="0"/>
              <w14:checkedState w14:val="2612" w14:font="MS Gothic"/>
              <w14:uncheckedState w14:val="2610" w14:font="MS Gothic"/>
            </w14:checkbox>
          </w:sdtPr>
          <w:sdtEndPr/>
          <w:sdtContent>
            <w:tc>
              <w:tcPr>
                <w:tcW w:w="709" w:type="dxa"/>
                <w:vAlign w:val="center"/>
              </w:tcPr>
              <w:p w14:paraId="04132D35" w14:textId="53B38BEE"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985122617"/>
            <w14:checkbox>
              <w14:checked w14:val="0"/>
              <w14:checkedState w14:val="2612" w14:font="MS Gothic"/>
              <w14:uncheckedState w14:val="2610" w14:font="MS Gothic"/>
            </w14:checkbox>
          </w:sdtPr>
          <w:sdtEndPr/>
          <w:sdtContent>
            <w:tc>
              <w:tcPr>
                <w:tcW w:w="708" w:type="dxa"/>
                <w:vAlign w:val="center"/>
              </w:tcPr>
              <w:p w14:paraId="6EBA0CF0" w14:textId="2A0C016E"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102001908"/>
            <w14:checkbox>
              <w14:checked w14:val="0"/>
              <w14:checkedState w14:val="2612" w14:font="MS Gothic"/>
              <w14:uncheckedState w14:val="2610" w14:font="MS Gothic"/>
            </w14:checkbox>
          </w:sdtPr>
          <w:sdtEndPr/>
          <w:sdtContent>
            <w:tc>
              <w:tcPr>
                <w:tcW w:w="709" w:type="dxa"/>
                <w:vAlign w:val="center"/>
              </w:tcPr>
              <w:p w14:paraId="728F4659" w14:textId="299F95E1"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945118687"/>
            <w14:checkbox>
              <w14:checked w14:val="0"/>
              <w14:checkedState w14:val="2612" w14:font="MS Gothic"/>
              <w14:uncheckedState w14:val="2610" w14:font="MS Gothic"/>
            </w14:checkbox>
          </w:sdtPr>
          <w:sdtEndPr/>
          <w:sdtContent>
            <w:tc>
              <w:tcPr>
                <w:tcW w:w="709" w:type="dxa"/>
                <w:vAlign w:val="center"/>
              </w:tcPr>
              <w:p w14:paraId="7D8ACB93" w14:textId="6A45A610"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688290178"/>
            <w14:checkbox>
              <w14:checked w14:val="0"/>
              <w14:checkedState w14:val="2612" w14:font="MS Gothic"/>
              <w14:uncheckedState w14:val="2610" w14:font="MS Gothic"/>
            </w14:checkbox>
          </w:sdtPr>
          <w:sdtEndPr/>
          <w:sdtContent>
            <w:tc>
              <w:tcPr>
                <w:tcW w:w="709" w:type="dxa"/>
                <w:vAlign w:val="center"/>
              </w:tcPr>
              <w:p w14:paraId="50B0C15C" w14:textId="0D009F0A"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336615748"/>
            <w14:checkbox>
              <w14:checked w14:val="0"/>
              <w14:checkedState w14:val="2612" w14:font="MS Gothic"/>
              <w14:uncheckedState w14:val="2610" w14:font="MS Gothic"/>
            </w14:checkbox>
          </w:sdtPr>
          <w:sdtEndPr/>
          <w:sdtContent>
            <w:tc>
              <w:tcPr>
                <w:tcW w:w="708" w:type="dxa"/>
                <w:vAlign w:val="center"/>
              </w:tcPr>
              <w:p w14:paraId="27F6C31C" w14:textId="6BE1F355"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732158740"/>
            <w14:checkbox>
              <w14:checked w14:val="0"/>
              <w14:checkedState w14:val="2612" w14:font="MS Gothic"/>
              <w14:uncheckedState w14:val="2610" w14:font="MS Gothic"/>
            </w14:checkbox>
          </w:sdtPr>
          <w:sdtEndPr/>
          <w:sdtContent>
            <w:tc>
              <w:tcPr>
                <w:tcW w:w="709" w:type="dxa"/>
                <w:vAlign w:val="center"/>
              </w:tcPr>
              <w:p w14:paraId="40A7D719" w14:textId="564106A1" w:rsidR="0017178E" w:rsidRPr="0095636E" w:rsidRDefault="0017178E" w:rsidP="0017178E">
                <w:pPr>
                  <w:jc w:val="center"/>
                  <w:rPr>
                    <w:rFonts w:cs="Arial"/>
                  </w:rPr>
                </w:pPr>
                <w:r w:rsidRPr="0095636E">
                  <w:rPr>
                    <w:rFonts w:ascii="Segoe UI Symbol" w:eastAsia="MS Gothic" w:hAnsi="Segoe UI Symbol" w:cs="Segoe UI Symbol"/>
                  </w:rPr>
                  <w:t>☐</w:t>
                </w:r>
              </w:p>
            </w:tc>
          </w:sdtContent>
        </w:sdt>
      </w:tr>
      <w:tr w:rsidR="0017178E" w:rsidRPr="0095636E" w14:paraId="3078B63D" w14:textId="77777777" w:rsidTr="0030003C">
        <w:trPr>
          <w:cantSplit/>
          <w:trHeight w:val="360"/>
        </w:trPr>
        <w:sdt>
          <w:sdtPr>
            <w:rPr>
              <w:rFonts w:cs="Arial"/>
            </w:rPr>
            <w:alias w:val="Number"/>
            <w:tag w:val="Number"/>
            <w:id w:val="-184131128"/>
            <w:placeholder>
              <w:docPart w:val="AD437C735A2B4ED79E743847879D8E00"/>
            </w:placeholder>
            <w:showingPlcHdr/>
          </w:sdtPr>
          <w:sdtEndPr/>
          <w:sdtContent>
            <w:tc>
              <w:tcPr>
                <w:tcW w:w="1271" w:type="dxa"/>
                <w:vAlign w:val="center"/>
              </w:tcPr>
              <w:p w14:paraId="7CC03C9C" w14:textId="360F050C"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alias w:val="Description"/>
            <w:tag w:val="Description"/>
            <w:id w:val="-1849708287"/>
            <w:placeholder>
              <w:docPart w:val="2488EE06A9DA4D95B4F6F2465735255B"/>
            </w:placeholder>
            <w:showingPlcHdr/>
          </w:sdtPr>
          <w:sdtEndPr/>
          <w:sdtContent>
            <w:tc>
              <w:tcPr>
                <w:tcW w:w="3402" w:type="dxa"/>
                <w:tcBorders>
                  <w:top w:val="single" w:sz="4" w:space="0" w:color="auto"/>
                  <w:bottom w:val="single" w:sz="4" w:space="0" w:color="auto"/>
                </w:tcBorders>
                <w:vAlign w:val="center"/>
              </w:tcPr>
              <w:p w14:paraId="75E2326B" w14:textId="3235A8E5"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id w:val="-1452776810"/>
            <w14:checkbox>
              <w14:checked w14:val="0"/>
              <w14:checkedState w14:val="2612" w14:font="MS Gothic"/>
              <w14:uncheckedState w14:val="2610" w14:font="MS Gothic"/>
            </w14:checkbox>
          </w:sdtPr>
          <w:sdtEndPr/>
          <w:sdtContent>
            <w:tc>
              <w:tcPr>
                <w:tcW w:w="709" w:type="dxa"/>
                <w:vAlign w:val="center"/>
              </w:tcPr>
              <w:p w14:paraId="01B52C7C" w14:textId="5D70FF3E" w:rsidR="0017178E" w:rsidRPr="0095636E" w:rsidRDefault="0017178E" w:rsidP="0017178E">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1513412550"/>
            <w14:checkbox>
              <w14:checked w14:val="0"/>
              <w14:checkedState w14:val="2612" w14:font="MS Gothic"/>
              <w14:uncheckedState w14:val="2610" w14:font="MS Gothic"/>
            </w14:checkbox>
          </w:sdtPr>
          <w:sdtEndPr/>
          <w:sdtContent>
            <w:tc>
              <w:tcPr>
                <w:tcW w:w="709" w:type="dxa"/>
                <w:vAlign w:val="center"/>
              </w:tcPr>
              <w:p w14:paraId="1E783D08" w14:textId="52FCDEE4"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072242769"/>
            <w14:checkbox>
              <w14:checked w14:val="0"/>
              <w14:checkedState w14:val="2612" w14:font="MS Gothic"/>
              <w14:uncheckedState w14:val="2610" w14:font="MS Gothic"/>
            </w14:checkbox>
          </w:sdtPr>
          <w:sdtEndPr/>
          <w:sdtContent>
            <w:tc>
              <w:tcPr>
                <w:tcW w:w="708" w:type="dxa"/>
                <w:vAlign w:val="center"/>
              </w:tcPr>
              <w:p w14:paraId="05CA274A" w14:textId="49FFA3D9"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486368994"/>
            <w14:checkbox>
              <w14:checked w14:val="0"/>
              <w14:checkedState w14:val="2612" w14:font="MS Gothic"/>
              <w14:uncheckedState w14:val="2610" w14:font="MS Gothic"/>
            </w14:checkbox>
          </w:sdtPr>
          <w:sdtEndPr/>
          <w:sdtContent>
            <w:tc>
              <w:tcPr>
                <w:tcW w:w="709" w:type="dxa"/>
                <w:vAlign w:val="center"/>
              </w:tcPr>
              <w:p w14:paraId="37520206" w14:textId="6F3D9F8F"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206188859"/>
            <w14:checkbox>
              <w14:checked w14:val="0"/>
              <w14:checkedState w14:val="2612" w14:font="MS Gothic"/>
              <w14:uncheckedState w14:val="2610" w14:font="MS Gothic"/>
            </w14:checkbox>
          </w:sdtPr>
          <w:sdtEndPr/>
          <w:sdtContent>
            <w:tc>
              <w:tcPr>
                <w:tcW w:w="709" w:type="dxa"/>
                <w:vAlign w:val="center"/>
              </w:tcPr>
              <w:p w14:paraId="6024663C" w14:textId="2A1F2816"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330435206"/>
            <w14:checkbox>
              <w14:checked w14:val="0"/>
              <w14:checkedState w14:val="2612" w14:font="MS Gothic"/>
              <w14:uncheckedState w14:val="2610" w14:font="MS Gothic"/>
            </w14:checkbox>
          </w:sdtPr>
          <w:sdtEndPr/>
          <w:sdtContent>
            <w:tc>
              <w:tcPr>
                <w:tcW w:w="709" w:type="dxa"/>
                <w:vAlign w:val="center"/>
              </w:tcPr>
              <w:p w14:paraId="6F7305A1" w14:textId="0851A6A4"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914293341"/>
            <w14:checkbox>
              <w14:checked w14:val="0"/>
              <w14:checkedState w14:val="2612" w14:font="MS Gothic"/>
              <w14:uncheckedState w14:val="2610" w14:font="MS Gothic"/>
            </w14:checkbox>
          </w:sdtPr>
          <w:sdtEndPr/>
          <w:sdtContent>
            <w:tc>
              <w:tcPr>
                <w:tcW w:w="708" w:type="dxa"/>
                <w:vAlign w:val="center"/>
              </w:tcPr>
              <w:p w14:paraId="2AABD8AB" w14:textId="3F72A277"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6027230"/>
            <w14:checkbox>
              <w14:checked w14:val="0"/>
              <w14:checkedState w14:val="2612" w14:font="MS Gothic"/>
              <w14:uncheckedState w14:val="2610" w14:font="MS Gothic"/>
            </w14:checkbox>
          </w:sdtPr>
          <w:sdtEndPr/>
          <w:sdtContent>
            <w:tc>
              <w:tcPr>
                <w:tcW w:w="709" w:type="dxa"/>
                <w:vAlign w:val="center"/>
              </w:tcPr>
              <w:p w14:paraId="1DA3D03F" w14:textId="2BCF949C" w:rsidR="0017178E" w:rsidRPr="0095636E" w:rsidRDefault="0017178E" w:rsidP="0017178E">
                <w:pPr>
                  <w:jc w:val="center"/>
                  <w:rPr>
                    <w:rFonts w:cs="Arial"/>
                  </w:rPr>
                </w:pPr>
                <w:r w:rsidRPr="0095636E">
                  <w:rPr>
                    <w:rFonts w:ascii="Segoe UI Symbol" w:eastAsia="MS Gothic" w:hAnsi="Segoe UI Symbol" w:cs="Segoe UI Symbol"/>
                  </w:rPr>
                  <w:t>☐</w:t>
                </w:r>
              </w:p>
            </w:tc>
          </w:sdtContent>
        </w:sdt>
      </w:tr>
      <w:tr w:rsidR="0017178E" w:rsidRPr="0095636E" w14:paraId="73572CB9" w14:textId="77777777" w:rsidTr="0030003C">
        <w:trPr>
          <w:cantSplit/>
          <w:trHeight w:val="360"/>
        </w:trPr>
        <w:sdt>
          <w:sdtPr>
            <w:rPr>
              <w:rFonts w:cs="Arial"/>
            </w:rPr>
            <w:alias w:val="Number"/>
            <w:tag w:val="Number"/>
            <w:id w:val="-1135488396"/>
            <w:placeholder>
              <w:docPart w:val="2C0555FB23D2494EB4DACB7E46089E31"/>
            </w:placeholder>
            <w:showingPlcHdr/>
          </w:sdtPr>
          <w:sdtEndPr/>
          <w:sdtContent>
            <w:tc>
              <w:tcPr>
                <w:tcW w:w="1271" w:type="dxa"/>
                <w:vAlign w:val="center"/>
              </w:tcPr>
              <w:p w14:paraId="21F4023A" w14:textId="70BE5233"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alias w:val="Description"/>
            <w:tag w:val="Description"/>
            <w:id w:val="496242375"/>
            <w:placeholder>
              <w:docPart w:val="4FF8F02391774522BDBF32AB37641814"/>
            </w:placeholder>
            <w:showingPlcHdr/>
          </w:sdtPr>
          <w:sdtEndPr/>
          <w:sdtContent>
            <w:tc>
              <w:tcPr>
                <w:tcW w:w="3402" w:type="dxa"/>
                <w:tcBorders>
                  <w:top w:val="single" w:sz="4" w:space="0" w:color="auto"/>
                  <w:bottom w:val="single" w:sz="4" w:space="0" w:color="auto"/>
                </w:tcBorders>
                <w:vAlign w:val="center"/>
              </w:tcPr>
              <w:p w14:paraId="29062A29" w14:textId="2A6F90AB"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id w:val="-1425419899"/>
            <w14:checkbox>
              <w14:checked w14:val="0"/>
              <w14:checkedState w14:val="2612" w14:font="MS Gothic"/>
              <w14:uncheckedState w14:val="2610" w14:font="MS Gothic"/>
            </w14:checkbox>
          </w:sdtPr>
          <w:sdtEndPr/>
          <w:sdtContent>
            <w:tc>
              <w:tcPr>
                <w:tcW w:w="709" w:type="dxa"/>
                <w:vAlign w:val="center"/>
              </w:tcPr>
              <w:p w14:paraId="6C8C3E7C" w14:textId="220F382E" w:rsidR="0017178E" w:rsidRPr="0095636E" w:rsidRDefault="0017178E" w:rsidP="0017178E">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2044018126"/>
            <w14:checkbox>
              <w14:checked w14:val="0"/>
              <w14:checkedState w14:val="2612" w14:font="MS Gothic"/>
              <w14:uncheckedState w14:val="2610" w14:font="MS Gothic"/>
            </w14:checkbox>
          </w:sdtPr>
          <w:sdtEndPr/>
          <w:sdtContent>
            <w:tc>
              <w:tcPr>
                <w:tcW w:w="709" w:type="dxa"/>
                <w:vAlign w:val="center"/>
              </w:tcPr>
              <w:p w14:paraId="5B4601D9" w14:textId="2B4BA2CB"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526461110"/>
            <w14:checkbox>
              <w14:checked w14:val="0"/>
              <w14:checkedState w14:val="2612" w14:font="MS Gothic"/>
              <w14:uncheckedState w14:val="2610" w14:font="MS Gothic"/>
            </w14:checkbox>
          </w:sdtPr>
          <w:sdtEndPr/>
          <w:sdtContent>
            <w:tc>
              <w:tcPr>
                <w:tcW w:w="708" w:type="dxa"/>
                <w:vAlign w:val="center"/>
              </w:tcPr>
              <w:p w14:paraId="27C1C3C4" w14:textId="1155F3AE"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390622148"/>
            <w14:checkbox>
              <w14:checked w14:val="0"/>
              <w14:checkedState w14:val="2612" w14:font="MS Gothic"/>
              <w14:uncheckedState w14:val="2610" w14:font="MS Gothic"/>
            </w14:checkbox>
          </w:sdtPr>
          <w:sdtEndPr/>
          <w:sdtContent>
            <w:tc>
              <w:tcPr>
                <w:tcW w:w="709" w:type="dxa"/>
                <w:vAlign w:val="center"/>
              </w:tcPr>
              <w:p w14:paraId="4F7FF930" w14:textId="75505342"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261263071"/>
            <w14:checkbox>
              <w14:checked w14:val="0"/>
              <w14:checkedState w14:val="2612" w14:font="MS Gothic"/>
              <w14:uncheckedState w14:val="2610" w14:font="MS Gothic"/>
            </w14:checkbox>
          </w:sdtPr>
          <w:sdtEndPr/>
          <w:sdtContent>
            <w:tc>
              <w:tcPr>
                <w:tcW w:w="709" w:type="dxa"/>
                <w:vAlign w:val="center"/>
              </w:tcPr>
              <w:p w14:paraId="7B878F1C" w14:textId="537648E0"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39664955"/>
            <w14:checkbox>
              <w14:checked w14:val="0"/>
              <w14:checkedState w14:val="2612" w14:font="MS Gothic"/>
              <w14:uncheckedState w14:val="2610" w14:font="MS Gothic"/>
            </w14:checkbox>
          </w:sdtPr>
          <w:sdtEndPr/>
          <w:sdtContent>
            <w:tc>
              <w:tcPr>
                <w:tcW w:w="709" w:type="dxa"/>
                <w:vAlign w:val="center"/>
              </w:tcPr>
              <w:p w14:paraId="1A8A1BDC" w14:textId="595F2B76"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713700912"/>
            <w14:checkbox>
              <w14:checked w14:val="0"/>
              <w14:checkedState w14:val="2612" w14:font="MS Gothic"/>
              <w14:uncheckedState w14:val="2610" w14:font="MS Gothic"/>
            </w14:checkbox>
          </w:sdtPr>
          <w:sdtEndPr/>
          <w:sdtContent>
            <w:tc>
              <w:tcPr>
                <w:tcW w:w="708" w:type="dxa"/>
                <w:vAlign w:val="center"/>
              </w:tcPr>
              <w:p w14:paraId="3F5B95F9" w14:textId="396C92DC"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714467241"/>
            <w14:checkbox>
              <w14:checked w14:val="0"/>
              <w14:checkedState w14:val="2612" w14:font="MS Gothic"/>
              <w14:uncheckedState w14:val="2610" w14:font="MS Gothic"/>
            </w14:checkbox>
          </w:sdtPr>
          <w:sdtEndPr/>
          <w:sdtContent>
            <w:tc>
              <w:tcPr>
                <w:tcW w:w="709" w:type="dxa"/>
                <w:vAlign w:val="center"/>
              </w:tcPr>
              <w:p w14:paraId="37953D23" w14:textId="4E8EFAC5" w:rsidR="0017178E" w:rsidRPr="0095636E" w:rsidRDefault="0017178E" w:rsidP="0017178E">
                <w:pPr>
                  <w:jc w:val="center"/>
                  <w:rPr>
                    <w:rFonts w:cs="Arial"/>
                  </w:rPr>
                </w:pPr>
                <w:r w:rsidRPr="0095636E">
                  <w:rPr>
                    <w:rFonts w:ascii="Segoe UI Symbol" w:eastAsia="MS Gothic" w:hAnsi="Segoe UI Symbol" w:cs="Segoe UI Symbol"/>
                  </w:rPr>
                  <w:t>☐</w:t>
                </w:r>
              </w:p>
            </w:tc>
          </w:sdtContent>
        </w:sdt>
      </w:tr>
      <w:tr w:rsidR="0017178E" w:rsidRPr="0095636E" w14:paraId="61BF5173" w14:textId="77777777" w:rsidTr="0030003C">
        <w:trPr>
          <w:cantSplit/>
          <w:trHeight w:val="360"/>
        </w:trPr>
        <w:sdt>
          <w:sdtPr>
            <w:rPr>
              <w:rFonts w:cs="Arial"/>
            </w:rPr>
            <w:alias w:val="Number"/>
            <w:tag w:val="Number"/>
            <w:id w:val="-2119441772"/>
            <w:placeholder>
              <w:docPart w:val="92C8CE857CFB4D9A97B23BFDE908AA0F"/>
            </w:placeholder>
            <w:showingPlcHdr/>
          </w:sdtPr>
          <w:sdtEndPr/>
          <w:sdtContent>
            <w:tc>
              <w:tcPr>
                <w:tcW w:w="1271" w:type="dxa"/>
                <w:vAlign w:val="center"/>
              </w:tcPr>
              <w:p w14:paraId="725B9A35" w14:textId="03E9F1A1"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alias w:val="Description"/>
            <w:tag w:val="Description"/>
            <w:id w:val="-1075358642"/>
            <w:placeholder>
              <w:docPart w:val="CEBF8D2610214B869265BBB5A9667320"/>
            </w:placeholder>
            <w:showingPlcHdr/>
          </w:sdtPr>
          <w:sdtEndPr/>
          <w:sdtContent>
            <w:tc>
              <w:tcPr>
                <w:tcW w:w="3402" w:type="dxa"/>
                <w:tcBorders>
                  <w:top w:val="single" w:sz="4" w:space="0" w:color="auto"/>
                  <w:bottom w:val="single" w:sz="4" w:space="0" w:color="auto"/>
                </w:tcBorders>
                <w:vAlign w:val="center"/>
              </w:tcPr>
              <w:p w14:paraId="3F37DDC3" w14:textId="7BB49D43"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id w:val="-1133703625"/>
            <w14:checkbox>
              <w14:checked w14:val="0"/>
              <w14:checkedState w14:val="2612" w14:font="MS Gothic"/>
              <w14:uncheckedState w14:val="2610" w14:font="MS Gothic"/>
            </w14:checkbox>
          </w:sdtPr>
          <w:sdtEndPr/>
          <w:sdtContent>
            <w:tc>
              <w:tcPr>
                <w:tcW w:w="709" w:type="dxa"/>
                <w:vAlign w:val="center"/>
              </w:tcPr>
              <w:p w14:paraId="5D435B14" w14:textId="4BBCF0F8" w:rsidR="0017178E" w:rsidRPr="0095636E" w:rsidRDefault="0017178E" w:rsidP="0017178E">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1424678381"/>
            <w14:checkbox>
              <w14:checked w14:val="0"/>
              <w14:checkedState w14:val="2612" w14:font="MS Gothic"/>
              <w14:uncheckedState w14:val="2610" w14:font="MS Gothic"/>
            </w14:checkbox>
          </w:sdtPr>
          <w:sdtEndPr/>
          <w:sdtContent>
            <w:tc>
              <w:tcPr>
                <w:tcW w:w="709" w:type="dxa"/>
                <w:vAlign w:val="center"/>
              </w:tcPr>
              <w:p w14:paraId="7C09F4EA" w14:textId="1364C0AD"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914366673"/>
            <w14:checkbox>
              <w14:checked w14:val="0"/>
              <w14:checkedState w14:val="2612" w14:font="MS Gothic"/>
              <w14:uncheckedState w14:val="2610" w14:font="MS Gothic"/>
            </w14:checkbox>
          </w:sdtPr>
          <w:sdtEndPr/>
          <w:sdtContent>
            <w:tc>
              <w:tcPr>
                <w:tcW w:w="708" w:type="dxa"/>
                <w:vAlign w:val="center"/>
              </w:tcPr>
              <w:p w14:paraId="2505AF5E" w14:textId="17EB467C"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878499437"/>
            <w14:checkbox>
              <w14:checked w14:val="0"/>
              <w14:checkedState w14:val="2612" w14:font="MS Gothic"/>
              <w14:uncheckedState w14:val="2610" w14:font="MS Gothic"/>
            </w14:checkbox>
          </w:sdtPr>
          <w:sdtEndPr/>
          <w:sdtContent>
            <w:tc>
              <w:tcPr>
                <w:tcW w:w="709" w:type="dxa"/>
                <w:vAlign w:val="center"/>
              </w:tcPr>
              <w:p w14:paraId="66257473" w14:textId="6213C43B"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454833724"/>
            <w14:checkbox>
              <w14:checked w14:val="0"/>
              <w14:checkedState w14:val="2612" w14:font="MS Gothic"/>
              <w14:uncheckedState w14:val="2610" w14:font="MS Gothic"/>
            </w14:checkbox>
          </w:sdtPr>
          <w:sdtEndPr/>
          <w:sdtContent>
            <w:tc>
              <w:tcPr>
                <w:tcW w:w="709" w:type="dxa"/>
                <w:vAlign w:val="center"/>
              </w:tcPr>
              <w:p w14:paraId="45F14EAC" w14:textId="226E3C7F"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98789228"/>
            <w14:checkbox>
              <w14:checked w14:val="0"/>
              <w14:checkedState w14:val="2612" w14:font="MS Gothic"/>
              <w14:uncheckedState w14:val="2610" w14:font="MS Gothic"/>
            </w14:checkbox>
          </w:sdtPr>
          <w:sdtEndPr/>
          <w:sdtContent>
            <w:tc>
              <w:tcPr>
                <w:tcW w:w="709" w:type="dxa"/>
                <w:vAlign w:val="center"/>
              </w:tcPr>
              <w:p w14:paraId="5563EFBB" w14:textId="02B5AEA2"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502402196"/>
            <w14:checkbox>
              <w14:checked w14:val="0"/>
              <w14:checkedState w14:val="2612" w14:font="MS Gothic"/>
              <w14:uncheckedState w14:val="2610" w14:font="MS Gothic"/>
            </w14:checkbox>
          </w:sdtPr>
          <w:sdtEndPr/>
          <w:sdtContent>
            <w:tc>
              <w:tcPr>
                <w:tcW w:w="708" w:type="dxa"/>
                <w:vAlign w:val="center"/>
              </w:tcPr>
              <w:p w14:paraId="75F0AB34" w14:textId="6C9903C6"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973123298"/>
            <w14:checkbox>
              <w14:checked w14:val="0"/>
              <w14:checkedState w14:val="2612" w14:font="MS Gothic"/>
              <w14:uncheckedState w14:val="2610" w14:font="MS Gothic"/>
            </w14:checkbox>
          </w:sdtPr>
          <w:sdtEndPr/>
          <w:sdtContent>
            <w:tc>
              <w:tcPr>
                <w:tcW w:w="709" w:type="dxa"/>
                <w:vAlign w:val="center"/>
              </w:tcPr>
              <w:p w14:paraId="2CE4D4AA" w14:textId="6BAC5482" w:rsidR="0017178E" w:rsidRPr="0095636E" w:rsidRDefault="0017178E" w:rsidP="0017178E">
                <w:pPr>
                  <w:jc w:val="center"/>
                  <w:rPr>
                    <w:rFonts w:cs="Arial"/>
                  </w:rPr>
                </w:pPr>
                <w:r w:rsidRPr="0095636E">
                  <w:rPr>
                    <w:rFonts w:ascii="Segoe UI Symbol" w:eastAsia="MS Gothic" w:hAnsi="Segoe UI Symbol" w:cs="Segoe UI Symbol"/>
                  </w:rPr>
                  <w:t>☐</w:t>
                </w:r>
              </w:p>
            </w:tc>
          </w:sdtContent>
        </w:sdt>
      </w:tr>
      <w:tr w:rsidR="0017178E" w:rsidRPr="0095636E" w14:paraId="7D92BB72" w14:textId="77777777" w:rsidTr="0030003C">
        <w:trPr>
          <w:cantSplit/>
          <w:trHeight w:val="360"/>
        </w:trPr>
        <w:sdt>
          <w:sdtPr>
            <w:rPr>
              <w:rFonts w:cs="Arial"/>
            </w:rPr>
            <w:alias w:val="Number"/>
            <w:tag w:val="Number"/>
            <w:id w:val="-1892799500"/>
            <w:placeholder>
              <w:docPart w:val="07532C1F6F1C499482B6E04FF2E352B2"/>
            </w:placeholder>
            <w:showingPlcHdr/>
          </w:sdtPr>
          <w:sdtEndPr/>
          <w:sdtContent>
            <w:tc>
              <w:tcPr>
                <w:tcW w:w="1271" w:type="dxa"/>
                <w:vAlign w:val="center"/>
              </w:tcPr>
              <w:p w14:paraId="03A4A4DD" w14:textId="7A122EEB"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alias w:val="Description"/>
            <w:tag w:val="Description"/>
            <w:id w:val="1969319934"/>
            <w:placeholder>
              <w:docPart w:val="7DD08C388E184076A0BCE259A6AB115F"/>
            </w:placeholder>
            <w:showingPlcHdr/>
          </w:sdtPr>
          <w:sdtEndPr/>
          <w:sdtContent>
            <w:tc>
              <w:tcPr>
                <w:tcW w:w="3402" w:type="dxa"/>
                <w:tcBorders>
                  <w:top w:val="single" w:sz="4" w:space="0" w:color="auto"/>
                </w:tcBorders>
                <w:vAlign w:val="center"/>
              </w:tcPr>
              <w:p w14:paraId="5E555DF8" w14:textId="089B053E"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id w:val="1439562307"/>
            <w14:checkbox>
              <w14:checked w14:val="0"/>
              <w14:checkedState w14:val="2612" w14:font="MS Gothic"/>
              <w14:uncheckedState w14:val="2610" w14:font="MS Gothic"/>
            </w14:checkbox>
          </w:sdtPr>
          <w:sdtEndPr/>
          <w:sdtContent>
            <w:tc>
              <w:tcPr>
                <w:tcW w:w="709" w:type="dxa"/>
                <w:vAlign w:val="center"/>
              </w:tcPr>
              <w:p w14:paraId="0C02C8F7" w14:textId="351ADA34" w:rsidR="0017178E" w:rsidRPr="0095636E" w:rsidRDefault="0017178E" w:rsidP="0017178E">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1502000852"/>
            <w14:checkbox>
              <w14:checked w14:val="0"/>
              <w14:checkedState w14:val="2612" w14:font="MS Gothic"/>
              <w14:uncheckedState w14:val="2610" w14:font="MS Gothic"/>
            </w14:checkbox>
          </w:sdtPr>
          <w:sdtEndPr/>
          <w:sdtContent>
            <w:tc>
              <w:tcPr>
                <w:tcW w:w="709" w:type="dxa"/>
                <w:vAlign w:val="center"/>
              </w:tcPr>
              <w:p w14:paraId="61E46559" w14:textId="6231DF45"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905732889"/>
            <w14:checkbox>
              <w14:checked w14:val="0"/>
              <w14:checkedState w14:val="2612" w14:font="MS Gothic"/>
              <w14:uncheckedState w14:val="2610" w14:font="MS Gothic"/>
            </w14:checkbox>
          </w:sdtPr>
          <w:sdtEndPr/>
          <w:sdtContent>
            <w:tc>
              <w:tcPr>
                <w:tcW w:w="708" w:type="dxa"/>
                <w:vAlign w:val="center"/>
              </w:tcPr>
              <w:p w14:paraId="1210FB53" w14:textId="2E4F46DD"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343596665"/>
            <w14:checkbox>
              <w14:checked w14:val="0"/>
              <w14:checkedState w14:val="2612" w14:font="MS Gothic"/>
              <w14:uncheckedState w14:val="2610" w14:font="MS Gothic"/>
            </w14:checkbox>
          </w:sdtPr>
          <w:sdtEndPr/>
          <w:sdtContent>
            <w:tc>
              <w:tcPr>
                <w:tcW w:w="709" w:type="dxa"/>
                <w:vAlign w:val="center"/>
              </w:tcPr>
              <w:p w14:paraId="30865986" w14:textId="325E5C3C"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979043259"/>
            <w14:checkbox>
              <w14:checked w14:val="0"/>
              <w14:checkedState w14:val="2612" w14:font="MS Gothic"/>
              <w14:uncheckedState w14:val="2610" w14:font="MS Gothic"/>
            </w14:checkbox>
          </w:sdtPr>
          <w:sdtEndPr/>
          <w:sdtContent>
            <w:tc>
              <w:tcPr>
                <w:tcW w:w="709" w:type="dxa"/>
                <w:vAlign w:val="center"/>
              </w:tcPr>
              <w:p w14:paraId="2D253043" w14:textId="69053C5E"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654724472"/>
            <w14:checkbox>
              <w14:checked w14:val="0"/>
              <w14:checkedState w14:val="2612" w14:font="MS Gothic"/>
              <w14:uncheckedState w14:val="2610" w14:font="MS Gothic"/>
            </w14:checkbox>
          </w:sdtPr>
          <w:sdtEndPr/>
          <w:sdtContent>
            <w:tc>
              <w:tcPr>
                <w:tcW w:w="709" w:type="dxa"/>
                <w:vAlign w:val="center"/>
              </w:tcPr>
              <w:p w14:paraId="06B9583B" w14:textId="08E9C26F"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578438901"/>
            <w14:checkbox>
              <w14:checked w14:val="0"/>
              <w14:checkedState w14:val="2612" w14:font="MS Gothic"/>
              <w14:uncheckedState w14:val="2610" w14:font="MS Gothic"/>
            </w14:checkbox>
          </w:sdtPr>
          <w:sdtEndPr/>
          <w:sdtContent>
            <w:tc>
              <w:tcPr>
                <w:tcW w:w="708" w:type="dxa"/>
                <w:vAlign w:val="center"/>
              </w:tcPr>
              <w:p w14:paraId="0F7A7367" w14:textId="0AD4DF77"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271330348"/>
            <w14:checkbox>
              <w14:checked w14:val="0"/>
              <w14:checkedState w14:val="2612" w14:font="MS Gothic"/>
              <w14:uncheckedState w14:val="2610" w14:font="MS Gothic"/>
            </w14:checkbox>
          </w:sdtPr>
          <w:sdtEndPr/>
          <w:sdtContent>
            <w:tc>
              <w:tcPr>
                <w:tcW w:w="709" w:type="dxa"/>
                <w:vAlign w:val="center"/>
              </w:tcPr>
              <w:p w14:paraId="67A9F116" w14:textId="238D821E" w:rsidR="0017178E" w:rsidRPr="0095636E" w:rsidRDefault="0017178E" w:rsidP="0017178E">
                <w:pPr>
                  <w:jc w:val="center"/>
                  <w:rPr>
                    <w:rFonts w:cs="Arial"/>
                  </w:rPr>
                </w:pPr>
                <w:r w:rsidRPr="0095636E">
                  <w:rPr>
                    <w:rFonts w:ascii="Segoe UI Symbol" w:eastAsia="MS Gothic" w:hAnsi="Segoe UI Symbol" w:cs="Segoe UI Symbol"/>
                  </w:rPr>
                  <w:t>☐</w:t>
                </w:r>
              </w:p>
            </w:tc>
          </w:sdtContent>
        </w:sdt>
      </w:tr>
      <w:tr w:rsidR="0017178E" w:rsidRPr="0095636E" w14:paraId="3D36526D" w14:textId="77777777" w:rsidTr="0030003C">
        <w:trPr>
          <w:cantSplit/>
          <w:trHeight w:val="360"/>
        </w:trPr>
        <w:sdt>
          <w:sdtPr>
            <w:rPr>
              <w:rFonts w:cs="Arial"/>
            </w:rPr>
            <w:alias w:val="Number"/>
            <w:tag w:val="Number"/>
            <w:id w:val="327713463"/>
            <w:placeholder>
              <w:docPart w:val="0BE1C976D783405BAF07FD68081B0B9F"/>
            </w:placeholder>
            <w:showingPlcHdr/>
          </w:sdtPr>
          <w:sdtEndPr/>
          <w:sdtContent>
            <w:tc>
              <w:tcPr>
                <w:tcW w:w="1271" w:type="dxa"/>
                <w:vAlign w:val="center"/>
              </w:tcPr>
              <w:p w14:paraId="012DF82F" w14:textId="0CCB02DC"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alias w:val="Description"/>
            <w:tag w:val="Description"/>
            <w:id w:val="219017495"/>
            <w:placeholder>
              <w:docPart w:val="CE693CED37704135AA9078777556835F"/>
            </w:placeholder>
            <w:showingPlcHdr/>
          </w:sdtPr>
          <w:sdtEndPr/>
          <w:sdtContent>
            <w:tc>
              <w:tcPr>
                <w:tcW w:w="3402" w:type="dxa"/>
                <w:tcBorders>
                  <w:bottom w:val="single" w:sz="4" w:space="0" w:color="auto"/>
                </w:tcBorders>
                <w:vAlign w:val="center"/>
              </w:tcPr>
              <w:p w14:paraId="5B96C89D" w14:textId="300ACB93"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id w:val="227197923"/>
            <w14:checkbox>
              <w14:checked w14:val="0"/>
              <w14:checkedState w14:val="2612" w14:font="MS Gothic"/>
              <w14:uncheckedState w14:val="2610" w14:font="MS Gothic"/>
            </w14:checkbox>
          </w:sdtPr>
          <w:sdtEndPr/>
          <w:sdtContent>
            <w:tc>
              <w:tcPr>
                <w:tcW w:w="709" w:type="dxa"/>
                <w:vAlign w:val="center"/>
              </w:tcPr>
              <w:p w14:paraId="429B08F3" w14:textId="7C5D10B9" w:rsidR="0017178E" w:rsidRPr="0095636E" w:rsidRDefault="00F74127" w:rsidP="0017178E">
                <w:pPr>
                  <w:numPr>
                    <w:ilvl w:val="12"/>
                    <w:numId w:val="0"/>
                  </w:numPr>
                  <w:jc w:val="center"/>
                  <w:rPr>
                    <w:rFonts w:cs="Arial"/>
                  </w:rPr>
                </w:pPr>
                <w:r>
                  <w:rPr>
                    <w:rFonts w:ascii="MS Gothic" w:eastAsia="MS Gothic" w:hAnsi="MS Gothic" w:cs="Arial" w:hint="eastAsia"/>
                  </w:rPr>
                  <w:t>☐</w:t>
                </w:r>
              </w:p>
            </w:tc>
          </w:sdtContent>
        </w:sdt>
        <w:sdt>
          <w:sdtPr>
            <w:rPr>
              <w:rFonts w:cs="Arial"/>
            </w:rPr>
            <w:id w:val="630907334"/>
            <w14:checkbox>
              <w14:checked w14:val="0"/>
              <w14:checkedState w14:val="2612" w14:font="MS Gothic"/>
              <w14:uncheckedState w14:val="2610" w14:font="MS Gothic"/>
            </w14:checkbox>
          </w:sdtPr>
          <w:sdtEndPr/>
          <w:sdtContent>
            <w:tc>
              <w:tcPr>
                <w:tcW w:w="709" w:type="dxa"/>
                <w:vAlign w:val="center"/>
              </w:tcPr>
              <w:p w14:paraId="50B33661" w14:textId="6CD1A926"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2069558054"/>
            <w14:checkbox>
              <w14:checked w14:val="0"/>
              <w14:checkedState w14:val="2612" w14:font="MS Gothic"/>
              <w14:uncheckedState w14:val="2610" w14:font="MS Gothic"/>
            </w14:checkbox>
          </w:sdtPr>
          <w:sdtEndPr/>
          <w:sdtContent>
            <w:tc>
              <w:tcPr>
                <w:tcW w:w="708" w:type="dxa"/>
                <w:vAlign w:val="center"/>
              </w:tcPr>
              <w:p w14:paraId="063A1ADB" w14:textId="2B1910F7"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45207006"/>
            <w14:checkbox>
              <w14:checked w14:val="0"/>
              <w14:checkedState w14:val="2612" w14:font="MS Gothic"/>
              <w14:uncheckedState w14:val="2610" w14:font="MS Gothic"/>
            </w14:checkbox>
          </w:sdtPr>
          <w:sdtEndPr/>
          <w:sdtContent>
            <w:tc>
              <w:tcPr>
                <w:tcW w:w="709" w:type="dxa"/>
                <w:vAlign w:val="center"/>
              </w:tcPr>
              <w:p w14:paraId="7E250172" w14:textId="7612D1E6"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776937288"/>
            <w14:checkbox>
              <w14:checked w14:val="0"/>
              <w14:checkedState w14:val="2612" w14:font="MS Gothic"/>
              <w14:uncheckedState w14:val="2610" w14:font="MS Gothic"/>
            </w14:checkbox>
          </w:sdtPr>
          <w:sdtEndPr/>
          <w:sdtContent>
            <w:tc>
              <w:tcPr>
                <w:tcW w:w="709" w:type="dxa"/>
                <w:vAlign w:val="center"/>
              </w:tcPr>
              <w:p w14:paraId="6CB573F6" w14:textId="773C3DC7"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170874224"/>
            <w14:checkbox>
              <w14:checked w14:val="0"/>
              <w14:checkedState w14:val="2612" w14:font="MS Gothic"/>
              <w14:uncheckedState w14:val="2610" w14:font="MS Gothic"/>
            </w14:checkbox>
          </w:sdtPr>
          <w:sdtEndPr/>
          <w:sdtContent>
            <w:tc>
              <w:tcPr>
                <w:tcW w:w="709" w:type="dxa"/>
                <w:vAlign w:val="center"/>
              </w:tcPr>
              <w:p w14:paraId="082EA6D2" w14:textId="31692FBF"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454523796"/>
            <w14:checkbox>
              <w14:checked w14:val="0"/>
              <w14:checkedState w14:val="2612" w14:font="MS Gothic"/>
              <w14:uncheckedState w14:val="2610" w14:font="MS Gothic"/>
            </w14:checkbox>
          </w:sdtPr>
          <w:sdtEndPr/>
          <w:sdtContent>
            <w:tc>
              <w:tcPr>
                <w:tcW w:w="708" w:type="dxa"/>
                <w:vAlign w:val="center"/>
              </w:tcPr>
              <w:p w14:paraId="00C282E9" w14:textId="4D2081C7"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432128849"/>
            <w14:checkbox>
              <w14:checked w14:val="0"/>
              <w14:checkedState w14:val="2612" w14:font="MS Gothic"/>
              <w14:uncheckedState w14:val="2610" w14:font="MS Gothic"/>
            </w14:checkbox>
          </w:sdtPr>
          <w:sdtEndPr/>
          <w:sdtContent>
            <w:tc>
              <w:tcPr>
                <w:tcW w:w="709" w:type="dxa"/>
                <w:vAlign w:val="center"/>
              </w:tcPr>
              <w:p w14:paraId="4124D619" w14:textId="2EFCBC7B" w:rsidR="0017178E" w:rsidRPr="0095636E" w:rsidRDefault="0017178E" w:rsidP="0017178E">
                <w:pPr>
                  <w:jc w:val="center"/>
                  <w:rPr>
                    <w:rFonts w:cs="Arial"/>
                  </w:rPr>
                </w:pPr>
                <w:r w:rsidRPr="0095636E">
                  <w:rPr>
                    <w:rFonts w:ascii="Segoe UI Symbol" w:eastAsia="MS Gothic" w:hAnsi="Segoe UI Symbol" w:cs="Segoe UI Symbol"/>
                  </w:rPr>
                  <w:t>☐</w:t>
                </w:r>
              </w:p>
            </w:tc>
          </w:sdtContent>
        </w:sdt>
      </w:tr>
      <w:tr w:rsidR="0017178E" w:rsidRPr="0095636E" w14:paraId="2DC2494E" w14:textId="77777777" w:rsidTr="0030003C">
        <w:trPr>
          <w:cantSplit/>
          <w:trHeight w:val="360"/>
        </w:trPr>
        <w:sdt>
          <w:sdtPr>
            <w:rPr>
              <w:rFonts w:cs="Arial"/>
            </w:rPr>
            <w:alias w:val="Number"/>
            <w:tag w:val="Number"/>
            <w:id w:val="2112537674"/>
            <w:placeholder>
              <w:docPart w:val="5B683B74238A49D3B4032AB98B0B0AC3"/>
            </w:placeholder>
            <w:showingPlcHdr/>
          </w:sdtPr>
          <w:sdtEndPr/>
          <w:sdtContent>
            <w:tc>
              <w:tcPr>
                <w:tcW w:w="1271" w:type="dxa"/>
                <w:vAlign w:val="center"/>
              </w:tcPr>
              <w:p w14:paraId="680500A1" w14:textId="5A7CB5F3"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alias w:val="Description"/>
            <w:tag w:val="Description"/>
            <w:id w:val="-1596011369"/>
            <w:placeholder>
              <w:docPart w:val="A5678425D6E743C5B3DFE68DFCBA0EFC"/>
            </w:placeholder>
            <w:showingPlcHdr/>
          </w:sdtPr>
          <w:sdtEndPr/>
          <w:sdtContent>
            <w:tc>
              <w:tcPr>
                <w:tcW w:w="3402" w:type="dxa"/>
                <w:tcBorders>
                  <w:top w:val="single" w:sz="4" w:space="0" w:color="auto"/>
                  <w:bottom w:val="single" w:sz="4" w:space="0" w:color="auto"/>
                </w:tcBorders>
                <w:vAlign w:val="center"/>
              </w:tcPr>
              <w:p w14:paraId="22F602F2" w14:textId="3E5C235C"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id w:val="1638839103"/>
            <w14:checkbox>
              <w14:checked w14:val="0"/>
              <w14:checkedState w14:val="2612" w14:font="MS Gothic"/>
              <w14:uncheckedState w14:val="2610" w14:font="MS Gothic"/>
            </w14:checkbox>
          </w:sdtPr>
          <w:sdtEndPr/>
          <w:sdtContent>
            <w:tc>
              <w:tcPr>
                <w:tcW w:w="709" w:type="dxa"/>
                <w:vAlign w:val="center"/>
              </w:tcPr>
              <w:p w14:paraId="52DBCB50" w14:textId="74F2F401" w:rsidR="0017178E" w:rsidRPr="0095636E" w:rsidRDefault="0017178E" w:rsidP="0017178E">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1326398860"/>
            <w14:checkbox>
              <w14:checked w14:val="0"/>
              <w14:checkedState w14:val="2612" w14:font="MS Gothic"/>
              <w14:uncheckedState w14:val="2610" w14:font="MS Gothic"/>
            </w14:checkbox>
          </w:sdtPr>
          <w:sdtEndPr/>
          <w:sdtContent>
            <w:tc>
              <w:tcPr>
                <w:tcW w:w="709" w:type="dxa"/>
                <w:vAlign w:val="center"/>
              </w:tcPr>
              <w:p w14:paraId="5513AE41" w14:textId="3EB0B427"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938959317"/>
            <w14:checkbox>
              <w14:checked w14:val="0"/>
              <w14:checkedState w14:val="2612" w14:font="MS Gothic"/>
              <w14:uncheckedState w14:val="2610" w14:font="MS Gothic"/>
            </w14:checkbox>
          </w:sdtPr>
          <w:sdtEndPr/>
          <w:sdtContent>
            <w:tc>
              <w:tcPr>
                <w:tcW w:w="708" w:type="dxa"/>
                <w:vAlign w:val="center"/>
              </w:tcPr>
              <w:p w14:paraId="6F10C68E" w14:textId="3D0C223A"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722716924"/>
            <w14:checkbox>
              <w14:checked w14:val="0"/>
              <w14:checkedState w14:val="2612" w14:font="MS Gothic"/>
              <w14:uncheckedState w14:val="2610" w14:font="MS Gothic"/>
            </w14:checkbox>
          </w:sdtPr>
          <w:sdtEndPr/>
          <w:sdtContent>
            <w:tc>
              <w:tcPr>
                <w:tcW w:w="709" w:type="dxa"/>
                <w:vAlign w:val="center"/>
              </w:tcPr>
              <w:p w14:paraId="719E38B5" w14:textId="6E0E52AB"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829548815"/>
            <w14:checkbox>
              <w14:checked w14:val="0"/>
              <w14:checkedState w14:val="2612" w14:font="MS Gothic"/>
              <w14:uncheckedState w14:val="2610" w14:font="MS Gothic"/>
            </w14:checkbox>
          </w:sdtPr>
          <w:sdtEndPr/>
          <w:sdtContent>
            <w:tc>
              <w:tcPr>
                <w:tcW w:w="709" w:type="dxa"/>
                <w:vAlign w:val="center"/>
              </w:tcPr>
              <w:p w14:paraId="5DF27329" w14:textId="4F94F726"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102373277"/>
            <w14:checkbox>
              <w14:checked w14:val="0"/>
              <w14:checkedState w14:val="2612" w14:font="MS Gothic"/>
              <w14:uncheckedState w14:val="2610" w14:font="MS Gothic"/>
            </w14:checkbox>
          </w:sdtPr>
          <w:sdtEndPr/>
          <w:sdtContent>
            <w:tc>
              <w:tcPr>
                <w:tcW w:w="709" w:type="dxa"/>
                <w:vAlign w:val="center"/>
              </w:tcPr>
              <w:p w14:paraId="3938CC07" w14:textId="58EC01A4"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502354518"/>
            <w14:checkbox>
              <w14:checked w14:val="0"/>
              <w14:checkedState w14:val="2612" w14:font="MS Gothic"/>
              <w14:uncheckedState w14:val="2610" w14:font="MS Gothic"/>
            </w14:checkbox>
          </w:sdtPr>
          <w:sdtEndPr/>
          <w:sdtContent>
            <w:tc>
              <w:tcPr>
                <w:tcW w:w="708" w:type="dxa"/>
                <w:vAlign w:val="center"/>
              </w:tcPr>
              <w:p w14:paraId="52F8041B" w14:textId="59F06BFC"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287905691"/>
            <w14:checkbox>
              <w14:checked w14:val="0"/>
              <w14:checkedState w14:val="2612" w14:font="MS Gothic"/>
              <w14:uncheckedState w14:val="2610" w14:font="MS Gothic"/>
            </w14:checkbox>
          </w:sdtPr>
          <w:sdtEndPr/>
          <w:sdtContent>
            <w:tc>
              <w:tcPr>
                <w:tcW w:w="709" w:type="dxa"/>
                <w:vAlign w:val="center"/>
              </w:tcPr>
              <w:p w14:paraId="0FC2584D" w14:textId="6B8E81FC" w:rsidR="0017178E" w:rsidRPr="0095636E" w:rsidRDefault="0017178E" w:rsidP="0017178E">
                <w:pPr>
                  <w:jc w:val="center"/>
                  <w:rPr>
                    <w:rFonts w:cs="Arial"/>
                  </w:rPr>
                </w:pPr>
                <w:r w:rsidRPr="0095636E">
                  <w:rPr>
                    <w:rFonts w:ascii="Segoe UI Symbol" w:eastAsia="MS Gothic" w:hAnsi="Segoe UI Symbol" w:cs="Segoe UI Symbol"/>
                  </w:rPr>
                  <w:t>☐</w:t>
                </w:r>
              </w:p>
            </w:tc>
          </w:sdtContent>
        </w:sdt>
      </w:tr>
      <w:tr w:rsidR="0017178E" w:rsidRPr="0095636E" w14:paraId="4B8DFFF8" w14:textId="77777777" w:rsidTr="0030003C">
        <w:trPr>
          <w:cantSplit/>
          <w:trHeight w:val="360"/>
        </w:trPr>
        <w:sdt>
          <w:sdtPr>
            <w:rPr>
              <w:rFonts w:cs="Arial"/>
            </w:rPr>
            <w:alias w:val="Number"/>
            <w:tag w:val="Number"/>
            <w:id w:val="115884991"/>
            <w:placeholder>
              <w:docPart w:val="C77C7A5BF33B4A89A5D845C279C54005"/>
            </w:placeholder>
            <w:showingPlcHdr/>
          </w:sdtPr>
          <w:sdtEndPr/>
          <w:sdtContent>
            <w:tc>
              <w:tcPr>
                <w:tcW w:w="1271" w:type="dxa"/>
                <w:vAlign w:val="center"/>
              </w:tcPr>
              <w:p w14:paraId="11830C2E" w14:textId="06427939"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alias w:val="Description"/>
            <w:tag w:val="Description"/>
            <w:id w:val="1403027993"/>
            <w:placeholder>
              <w:docPart w:val="5297F3A551354660B1BC2FB65A19E147"/>
            </w:placeholder>
            <w:showingPlcHdr/>
          </w:sdtPr>
          <w:sdtEndPr/>
          <w:sdtContent>
            <w:tc>
              <w:tcPr>
                <w:tcW w:w="3402" w:type="dxa"/>
                <w:tcBorders>
                  <w:top w:val="single" w:sz="4" w:space="0" w:color="auto"/>
                  <w:bottom w:val="single" w:sz="4" w:space="0" w:color="auto"/>
                </w:tcBorders>
                <w:vAlign w:val="center"/>
              </w:tcPr>
              <w:p w14:paraId="6B770831" w14:textId="4FF008FD"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id w:val="1467236674"/>
            <w14:checkbox>
              <w14:checked w14:val="0"/>
              <w14:checkedState w14:val="2612" w14:font="MS Gothic"/>
              <w14:uncheckedState w14:val="2610" w14:font="MS Gothic"/>
            </w14:checkbox>
          </w:sdtPr>
          <w:sdtEndPr/>
          <w:sdtContent>
            <w:tc>
              <w:tcPr>
                <w:tcW w:w="709" w:type="dxa"/>
                <w:vAlign w:val="center"/>
              </w:tcPr>
              <w:p w14:paraId="50822494" w14:textId="751B7D97" w:rsidR="0017178E" w:rsidRPr="0095636E" w:rsidRDefault="0017178E" w:rsidP="0017178E">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1024320235"/>
            <w14:checkbox>
              <w14:checked w14:val="0"/>
              <w14:checkedState w14:val="2612" w14:font="MS Gothic"/>
              <w14:uncheckedState w14:val="2610" w14:font="MS Gothic"/>
            </w14:checkbox>
          </w:sdtPr>
          <w:sdtEndPr/>
          <w:sdtContent>
            <w:tc>
              <w:tcPr>
                <w:tcW w:w="709" w:type="dxa"/>
                <w:vAlign w:val="center"/>
              </w:tcPr>
              <w:p w14:paraId="2BC22772" w14:textId="3E385C10"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261620161"/>
            <w14:checkbox>
              <w14:checked w14:val="0"/>
              <w14:checkedState w14:val="2612" w14:font="MS Gothic"/>
              <w14:uncheckedState w14:val="2610" w14:font="MS Gothic"/>
            </w14:checkbox>
          </w:sdtPr>
          <w:sdtEndPr/>
          <w:sdtContent>
            <w:tc>
              <w:tcPr>
                <w:tcW w:w="708" w:type="dxa"/>
                <w:vAlign w:val="center"/>
              </w:tcPr>
              <w:p w14:paraId="5270068C" w14:textId="4DDF8FB6"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401416549"/>
            <w14:checkbox>
              <w14:checked w14:val="0"/>
              <w14:checkedState w14:val="2612" w14:font="MS Gothic"/>
              <w14:uncheckedState w14:val="2610" w14:font="MS Gothic"/>
            </w14:checkbox>
          </w:sdtPr>
          <w:sdtEndPr/>
          <w:sdtContent>
            <w:tc>
              <w:tcPr>
                <w:tcW w:w="709" w:type="dxa"/>
                <w:vAlign w:val="center"/>
              </w:tcPr>
              <w:p w14:paraId="2EB8034D" w14:textId="4D7689D3"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785067323"/>
            <w14:checkbox>
              <w14:checked w14:val="0"/>
              <w14:checkedState w14:val="2612" w14:font="MS Gothic"/>
              <w14:uncheckedState w14:val="2610" w14:font="MS Gothic"/>
            </w14:checkbox>
          </w:sdtPr>
          <w:sdtEndPr/>
          <w:sdtContent>
            <w:tc>
              <w:tcPr>
                <w:tcW w:w="709" w:type="dxa"/>
                <w:vAlign w:val="center"/>
              </w:tcPr>
              <w:p w14:paraId="64635DAA" w14:textId="218CEE18"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95944221"/>
            <w14:checkbox>
              <w14:checked w14:val="0"/>
              <w14:checkedState w14:val="2612" w14:font="MS Gothic"/>
              <w14:uncheckedState w14:val="2610" w14:font="MS Gothic"/>
            </w14:checkbox>
          </w:sdtPr>
          <w:sdtEndPr/>
          <w:sdtContent>
            <w:tc>
              <w:tcPr>
                <w:tcW w:w="709" w:type="dxa"/>
                <w:vAlign w:val="center"/>
              </w:tcPr>
              <w:p w14:paraId="530D218B" w14:textId="5103A591"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570268795"/>
            <w14:checkbox>
              <w14:checked w14:val="0"/>
              <w14:checkedState w14:val="2612" w14:font="MS Gothic"/>
              <w14:uncheckedState w14:val="2610" w14:font="MS Gothic"/>
            </w14:checkbox>
          </w:sdtPr>
          <w:sdtEndPr/>
          <w:sdtContent>
            <w:tc>
              <w:tcPr>
                <w:tcW w:w="708" w:type="dxa"/>
                <w:vAlign w:val="center"/>
              </w:tcPr>
              <w:p w14:paraId="39CCA2B8" w14:textId="02E26D46"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447391660"/>
            <w14:checkbox>
              <w14:checked w14:val="0"/>
              <w14:checkedState w14:val="2612" w14:font="MS Gothic"/>
              <w14:uncheckedState w14:val="2610" w14:font="MS Gothic"/>
            </w14:checkbox>
          </w:sdtPr>
          <w:sdtEndPr/>
          <w:sdtContent>
            <w:tc>
              <w:tcPr>
                <w:tcW w:w="709" w:type="dxa"/>
                <w:vAlign w:val="center"/>
              </w:tcPr>
              <w:p w14:paraId="7A8B42C9" w14:textId="22B51536" w:rsidR="0017178E" w:rsidRPr="0095636E" w:rsidRDefault="0017178E" w:rsidP="0017178E">
                <w:pPr>
                  <w:jc w:val="center"/>
                  <w:rPr>
                    <w:rFonts w:cs="Arial"/>
                  </w:rPr>
                </w:pPr>
                <w:r w:rsidRPr="0095636E">
                  <w:rPr>
                    <w:rFonts w:ascii="Segoe UI Symbol" w:eastAsia="MS Gothic" w:hAnsi="Segoe UI Symbol" w:cs="Segoe UI Symbol"/>
                  </w:rPr>
                  <w:t>☐</w:t>
                </w:r>
              </w:p>
            </w:tc>
          </w:sdtContent>
        </w:sdt>
      </w:tr>
      <w:tr w:rsidR="0017178E" w:rsidRPr="0095636E" w14:paraId="63AC89AE" w14:textId="77777777" w:rsidTr="0030003C">
        <w:trPr>
          <w:cantSplit/>
          <w:trHeight w:val="360"/>
        </w:trPr>
        <w:sdt>
          <w:sdtPr>
            <w:rPr>
              <w:rFonts w:cs="Arial"/>
            </w:rPr>
            <w:alias w:val="Number"/>
            <w:tag w:val="Number"/>
            <w:id w:val="-830985128"/>
            <w:placeholder>
              <w:docPart w:val="8DCA1C23AFBE4D519B745214B92C415A"/>
            </w:placeholder>
            <w:showingPlcHdr/>
          </w:sdtPr>
          <w:sdtEndPr/>
          <w:sdtContent>
            <w:tc>
              <w:tcPr>
                <w:tcW w:w="1271" w:type="dxa"/>
                <w:vAlign w:val="center"/>
              </w:tcPr>
              <w:p w14:paraId="21A1BD1D" w14:textId="3029B7D6"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alias w:val="Description"/>
            <w:tag w:val="Description"/>
            <w:id w:val="2064058191"/>
            <w:placeholder>
              <w:docPart w:val="4CFDA7D2A8144951A5FC7FB871B07BF4"/>
            </w:placeholder>
            <w:showingPlcHdr/>
          </w:sdtPr>
          <w:sdtEndPr/>
          <w:sdtContent>
            <w:tc>
              <w:tcPr>
                <w:tcW w:w="3402" w:type="dxa"/>
                <w:tcBorders>
                  <w:top w:val="single" w:sz="4" w:space="0" w:color="auto"/>
                  <w:bottom w:val="single" w:sz="4" w:space="0" w:color="auto"/>
                </w:tcBorders>
                <w:vAlign w:val="center"/>
              </w:tcPr>
              <w:p w14:paraId="54E0CA37" w14:textId="42A36E50"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id w:val="-1190290543"/>
            <w14:checkbox>
              <w14:checked w14:val="0"/>
              <w14:checkedState w14:val="2612" w14:font="MS Gothic"/>
              <w14:uncheckedState w14:val="2610" w14:font="MS Gothic"/>
            </w14:checkbox>
          </w:sdtPr>
          <w:sdtEndPr/>
          <w:sdtContent>
            <w:tc>
              <w:tcPr>
                <w:tcW w:w="709" w:type="dxa"/>
                <w:vAlign w:val="center"/>
              </w:tcPr>
              <w:p w14:paraId="4EBA8129" w14:textId="4CEC097A" w:rsidR="0017178E" w:rsidRPr="0095636E" w:rsidRDefault="0017178E" w:rsidP="0017178E">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1890993861"/>
            <w14:checkbox>
              <w14:checked w14:val="0"/>
              <w14:checkedState w14:val="2612" w14:font="MS Gothic"/>
              <w14:uncheckedState w14:val="2610" w14:font="MS Gothic"/>
            </w14:checkbox>
          </w:sdtPr>
          <w:sdtEndPr/>
          <w:sdtContent>
            <w:tc>
              <w:tcPr>
                <w:tcW w:w="709" w:type="dxa"/>
                <w:vAlign w:val="center"/>
              </w:tcPr>
              <w:p w14:paraId="63F9F249" w14:textId="1634710E"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013035871"/>
            <w14:checkbox>
              <w14:checked w14:val="0"/>
              <w14:checkedState w14:val="2612" w14:font="MS Gothic"/>
              <w14:uncheckedState w14:val="2610" w14:font="MS Gothic"/>
            </w14:checkbox>
          </w:sdtPr>
          <w:sdtEndPr/>
          <w:sdtContent>
            <w:tc>
              <w:tcPr>
                <w:tcW w:w="708" w:type="dxa"/>
                <w:vAlign w:val="center"/>
              </w:tcPr>
              <w:p w14:paraId="06D0C60C" w14:textId="74E1D07E"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349166953"/>
            <w14:checkbox>
              <w14:checked w14:val="0"/>
              <w14:checkedState w14:val="2612" w14:font="MS Gothic"/>
              <w14:uncheckedState w14:val="2610" w14:font="MS Gothic"/>
            </w14:checkbox>
          </w:sdtPr>
          <w:sdtEndPr/>
          <w:sdtContent>
            <w:tc>
              <w:tcPr>
                <w:tcW w:w="709" w:type="dxa"/>
                <w:vAlign w:val="center"/>
              </w:tcPr>
              <w:p w14:paraId="124A6093" w14:textId="16086AA3"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48153061"/>
            <w14:checkbox>
              <w14:checked w14:val="0"/>
              <w14:checkedState w14:val="2612" w14:font="MS Gothic"/>
              <w14:uncheckedState w14:val="2610" w14:font="MS Gothic"/>
            </w14:checkbox>
          </w:sdtPr>
          <w:sdtEndPr/>
          <w:sdtContent>
            <w:tc>
              <w:tcPr>
                <w:tcW w:w="709" w:type="dxa"/>
                <w:vAlign w:val="center"/>
              </w:tcPr>
              <w:p w14:paraId="4A67B34E" w14:textId="5BEFA23D"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660551432"/>
            <w14:checkbox>
              <w14:checked w14:val="0"/>
              <w14:checkedState w14:val="2612" w14:font="MS Gothic"/>
              <w14:uncheckedState w14:val="2610" w14:font="MS Gothic"/>
            </w14:checkbox>
          </w:sdtPr>
          <w:sdtEndPr/>
          <w:sdtContent>
            <w:tc>
              <w:tcPr>
                <w:tcW w:w="709" w:type="dxa"/>
                <w:vAlign w:val="center"/>
              </w:tcPr>
              <w:p w14:paraId="07569141" w14:textId="132FF2C0"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921760962"/>
            <w14:checkbox>
              <w14:checked w14:val="0"/>
              <w14:checkedState w14:val="2612" w14:font="MS Gothic"/>
              <w14:uncheckedState w14:val="2610" w14:font="MS Gothic"/>
            </w14:checkbox>
          </w:sdtPr>
          <w:sdtEndPr/>
          <w:sdtContent>
            <w:tc>
              <w:tcPr>
                <w:tcW w:w="708" w:type="dxa"/>
                <w:vAlign w:val="center"/>
              </w:tcPr>
              <w:p w14:paraId="1F0F1CE4" w14:textId="31807B81"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382136267"/>
            <w14:checkbox>
              <w14:checked w14:val="0"/>
              <w14:checkedState w14:val="2612" w14:font="MS Gothic"/>
              <w14:uncheckedState w14:val="2610" w14:font="MS Gothic"/>
            </w14:checkbox>
          </w:sdtPr>
          <w:sdtEndPr/>
          <w:sdtContent>
            <w:tc>
              <w:tcPr>
                <w:tcW w:w="709" w:type="dxa"/>
                <w:vAlign w:val="center"/>
              </w:tcPr>
              <w:p w14:paraId="21D42C19" w14:textId="290ECFD8" w:rsidR="0017178E" w:rsidRPr="0095636E" w:rsidRDefault="0017178E" w:rsidP="0017178E">
                <w:pPr>
                  <w:jc w:val="center"/>
                  <w:rPr>
                    <w:rFonts w:cs="Arial"/>
                  </w:rPr>
                </w:pPr>
                <w:r w:rsidRPr="0095636E">
                  <w:rPr>
                    <w:rFonts w:ascii="Segoe UI Symbol" w:eastAsia="MS Gothic" w:hAnsi="Segoe UI Symbol" w:cs="Segoe UI Symbol"/>
                  </w:rPr>
                  <w:t>☐</w:t>
                </w:r>
              </w:p>
            </w:tc>
          </w:sdtContent>
        </w:sdt>
      </w:tr>
      <w:tr w:rsidR="0017178E" w:rsidRPr="0095636E" w14:paraId="17891813" w14:textId="77777777" w:rsidTr="0030003C">
        <w:trPr>
          <w:cantSplit/>
          <w:trHeight w:val="360"/>
        </w:trPr>
        <w:sdt>
          <w:sdtPr>
            <w:rPr>
              <w:rFonts w:cs="Arial"/>
            </w:rPr>
            <w:alias w:val="Number"/>
            <w:tag w:val="Number"/>
            <w:id w:val="-132800449"/>
            <w:placeholder>
              <w:docPart w:val="91FF91595A3D450C9A43C00B3ABAD2EF"/>
            </w:placeholder>
            <w:showingPlcHdr/>
          </w:sdtPr>
          <w:sdtEndPr/>
          <w:sdtContent>
            <w:tc>
              <w:tcPr>
                <w:tcW w:w="1271" w:type="dxa"/>
                <w:vAlign w:val="center"/>
              </w:tcPr>
              <w:p w14:paraId="6D2AC6CD" w14:textId="1AFC4555"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alias w:val="Description"/>
            <w:tag w:val="Description"/>
            <w:id w:val="-11688396"/>
            <w:placeholder>
              <w:docPart w:val="C7A14806843C47938BF618A38D4BB304"/>
            </w:placeholder>
            <w:showingPlcHdr/>
          </w:sdtPr>
          <w:sdtEndPr/>
          <w:sdtContent>
            <w:tc>
              <w:tcPr>
                <w:tcW w:w="3402" w:type="dxa"/>
                <w:tcBorders>
                  <w:top w:val="single" w:sz="4" w:space="0" w:color="auto"/>
                </w:tcBorders>
                <w:vAlign w:val="center"/>
              </w:tcPr>
              <w:p w14:paraId="1D19AA93" w14:textId="7CAEFDB4" w:rsidR="0017178E" w:rsidRPr="0095636E" w:rsidRDefault="0017178E" w:rsidP="0017178E">
                <w:pPr>
                  <w:numPr>
                    <w:ilvl w:val="12"/>
                    <w:numId w:val="0"/>
                  </w:numPr>
                  <w:rPr>
                    <w:rFonts w:cs="Arial"/>
                  </w:rPr>
                </w:pPr>
                <w:r w:rsidRPr="0095636E">
                  <w:rPr>
                    <w:rStyle w:val="PlaceholderText"/>
                    <w:rFonts w:cs="Arial"/>
                  </w:rPr>
                  <w:t>Click or tap here to enter text.</w:t>
                </w:r>
              </w:p>
            </w:tc>
          </w:sdtContent>
        </w:sdt>
        <w:sdt>
          <w:sdtPr>
            <w:rPr>
              <w:rFonts w:cs="Arial"/>
            </w:rPr>
            <w:id w:val="1812510175"/>
            <w14:checkbox>
              <w14:checked w14:val="0"/>
              <w14:checkedState w14:val="2612" w14:font="MS Gothic"/>
              <w14:uncheckedState w14:val="2610" w14:font="MS Gothic"/>
            </w14:checkbox>
          </w:sdtPr>
          <w:sdtEndPr/>
          <w:sdtContent>
            <w:tc>
              <w:tcPr>
                <w:tcW w:w="709" w:type="dxa"/>
                <w:vAlign w:val="center"/>
              </w:tcPr>
              <w:p w14:paraId="7CB185DE" w14:textId="7F738504" w:rsidR="0017178E" w:rsidRPr="0095636E" w:rsidRDefault="0017178E" w:rsidP="0017178E">
                <w:pPr>
                  <w:numPr>
                    <w:ilvl w:val="12"/>
                    <w:numId w:val="0"/>
                  </w:numPr>
                  <w:jc w:val="center"/>
                  <w:rPr>
                    <w:rFonts w:cs="Arial"/>
                  </w:rPr>
                </w:pPr>
                <w:r w:rsidRPr="0095636E">
                  <w:rPr>
                    <w:rFonts w:ascii="Segoe UI Symbol" w:eastAsia="MS Gothic" w:hAnsi="Segoe UI Symbol" w:cs="Segoe UI Symbol"/>
                  </w:rPr>
                  <w:t>☐</w:t>
                </w:r>
              </w:p>
            </w:tc>
          </w:sdtContent>
        </w:sdt>
        <w:sdt>
          <w:sdtPr>
            <w:rPr>
              <w:rFonts w:cs="Arial"/>
            </w:rPr>
            <w:id w:val="-1736468215"/>
            <w14:checkbox>
              <w14:checked w14:val="0"/>
              <w14:checkedState w14:val="2612" w14:font="MS Gothic"/>
              <w14:uncheckedState w14:val="2610" w14:font="MS Gothic"/>
            </w14:checkbox>
          </w:sdtPr>
          <w:sdtEndPr/>
          <w:sdtContent>
            <w:tc>
              <w:tcPr>
                <w:tcW w:w="709" w:type="dxa"/>
                <w:vAlign w:val="center"/>
              </w:tcPr>
              <w:p w14:paraId="416985E4" w14:textId="0DC2D993"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159421907"/>
            <w14:checkbox>
              <w14:checked w14:val="0"/>
              <w14:checkedState w14:val="2612" w14:font="MS Gothic"/>
              <w14:uncheckedState w14:val="2610" w14:font="MS Gothic"/>
            </w14:checkbox>
          </w:sdtPr>
          <w:sdtEndPr/>
          <w:sdtContent>
            <w:tc>
              <w:tcPr>
                <w:tcW w:w="708" w:type="dxa"/>
                <w:vAlign w:val="center"/>
              </w:tcPr>
              <w:p w14:paraId="08425991" w14:textId="07219E45"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989663056"/>
            <w14:checkbox>
              <w14:checked w14:val="0"/>
              <w14:checkedState w14:val="2612" w14:font="MS Gothic"/>
              <w14:uncheckedState w14:val="2610" w14:font="MS Gothic"/>
            </w14:checkbox>
          </w:sdtPr>
          <w:sdtEndPr/>
          <w:sdtContent>
            <w:tc>
              <w:tcPr>
                <w:tcW w:w="709" w:type="dxa"/>
                <w:vAlign w:val="center"/>
              </w:tcPr>
              <w:p w14:paraId="7472CC11" w14:textId="2FC16395"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833957157"/>
            <w14:checkbox>
              <w14:checked w14:val="0"/>
              <w14:checkedState w14:val="2612" w14:font="MS Gothic"/>
              <w14:uncheckedState w14:val="2610" w14:font="MS Gothic"/>
            </w14:checkbox>
          </w:sdtPr>
          <w:sdtEndPr/>
          <w:sdtContent>
            <w:tc>
              <w:tcPr>
                <w:tcW w:w="709" w:type="dxa"/>
                <w:vAlign w:val="center"/>
              </w:tcPr>
              <w:p w14:paraId="730B9172" w14:textId="29160C8B"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962231701"/>
            <w14:checkbox>
              <w14:checked w14:val="0"/>
              <w14:checkedState w14:val="2612" w14:font="MS Gothic"/>
              <w14:uncheckedState w14:val="2610" w14:font="MS Gothic"/>
            </w14:checkbox>
          </w:sdtPr>
          <w:sdtEndPr/>
          <w:sdtContent>
            <w:tc>
              <w:tcPr>
                <w:tcW w:w="709" w:type="dxa"/>
                <w:vAlign w:val="center"/>
              </w:tcPr>
              <w:p w14:paraId="1DD7CA90" w14:textId="4DEBF9ED"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1426393401"/>
            <w14:checkbox>
              <w14:checked w14:val="0"/>
              <w14:checkedState w14:val="2612" w14:font="MS Gothic"/>
              <w14:uncheckedState w14:val="2610" w14:font="MS Gothic"/>
            </w14:checkbox>
          </w:sdtPr>
          <w:sdtEndPr/>
          <w:sdtContent>
            <w:tc>
              <w:tcPr>
                <w:tcW w:w="708" w:type="dxa"/>
                <w:vAlign w:val="center"/>
              </w:tcPr>
              <w:p w14:paraId="7A82AB6F" w14:textId="70DFD33C" w:rsidR="0017178E" w:rsidRPr="0095636E" w:rsidRDefault="0017178E" w:rsidP="0017178E">
                <w:pPr>
                  <w:jc w:val="center"/>
                  <w:rPr>
                    <w:rFonts w:cs="Arial"/>
                  </w:rPr>
                </w:pPr>
                <w:r w:rsidRPr="0095636E">
                  <w:rPr>
                    <w:rFonts w:ascii="Segoe UI Symbol" w:eastAsia="MS Gothic" w:hAnsi="Segoe UI Symbol" w:cs="Segoe UI Symbol"/>
                  </w:rPr>
                  <w:t>☐</w:t>
                </w:r>
              </w:p>
            </w:tc>
          </w:sdtContent>
        </w:sdt>
        <w:sdt>
          <w:sdtPr>
            <w:rPr>
              <w:rFonts w:cs="Arial"/>
            </w:rPr>
            <w:id w:val="299423565"/>
            <w14:checkbox>
              <w14:checked w14:val="0"/>
              <w14:checkedState w14:val="2612" w14:font="MS Gothic"/>
              <w14:uncheckedState w14:val="2610" w14:font="MS Gothic"/>
            </w14:checkbox>
          </w:sdtPr>
          <w:sdtEndPr/>
          <w:sdtContent>
            <w:tc>
              <w:tcPr>
                <w:tcW w:w="709" w:type="dxa"/>
                <w:vAlign w:val="center"/>
              </w:tcPr>
              <w:p w14:paraId="01F7B937" w14:textId="55B79257" w:rsidR="0017178E" w:rsidRPr="0095636E" w:rsidRDefault="0017178E" w:rsidP="0017178E">
                <w:pPr>
                  <w:jc w:val="center"/>
                  <w:rPr>
                    <w:rFonts w:cs="Arial"/>
                  </w:rPr>
                </w:pPr>
                <w:r w:rsidRPr="0095636E">
                  <w:rPr>
                    <w:rFonts w:ascii="Segoe UI Symbol" w:eastAsia="MS Gothic" w:hAnsi="Segoe UI Symbol" w:cs="Segoe UI Symbol"/>
                  </w:rPr>
                  <w:t>☐</w:t>
                </w:r>
              </w:p>
            </w:tc>
          </w:sdtContent>
        </w:sdt>
      </w:tr>
    </w:tbl>
    <w:p w14:paraId="1ECF7439" w14:textId="1C9D2D47" w:rsidR="0017178E" w:rsidRPr="0095636E" w:rsidRDefault="0017178E">
      <w:pPr>
        <w:spacing w:after="0"/>
        <w:rPr>
          <w:rFonts w:cs="Arial"/>
          <w:b/>
        </w:rPr>
      </w:pPr>
    </w:p>
    <w:p w14:paraId="494F473D" w14:textId="1A392F12" w:rsidR="00CA1A1F" w:rsidRPr="0095636E" w:rsidRDefault="00CA1A1F" w:rsidP="00BA48C4">
      <w:pPr>
        <w:numPr>
          <w:ilvl w:val="12"/>
          <w:numId w:val="0"/>
        </w:numPr>
        <w:rPr>
          <w:rFonts w:cs="Arial"/>
          <w:b/>
        </w:rPr>
      </w:pPr>
      <w:r w:rsidRPr="0095636E">
        <w:rPr>
          <w:rFonts w:cs="Arial"/>
          <w:b/>
        </w:rPr>
        <w:t>Assessor’s Notes/Comments</w:t>
      </w:r>
    </w:p>
    <w:sdt>
      <w:sdtPr>
        <w:rPr>
          <w:rFonts w:cs="Arial"/>
        </w:rPr>
        <w:id w:val="1298647806"/>
        <w:placeholder>
          <w:docPart w:val="DefaultPlaceholder_-1854013440"/>
        </w:placeholder>
        <w:showingPlcHdr/>
      </w:sdtPr>
      <w:sdtEndPr/>
      <w:sdtContent>
        <w:p w14:paraId="2257DBD4" w14:textId="6849DAEF" w:rsidR="00CA1A1F" w:rsidRPr="0095636E" w:rsidRDefault="0017178E" w:rsidP="00BA48C4">
          <w:pPr>
            <w:numPr>
              <w:ilvl w:val="12"/>
              <w:numId w:val="0"/>
            </w:numPr>
            <w:rPr>
              <w:rFonts w:cs="Arial"/>
            </w:rPr>
          </w:pPr>
          <w:r w:rsidRPr="0095636E">
            <w:rPr>
              <w:rStyle w:val="PlaceholderText"/>
              <w:rFonts w:cs="Arial"/>
            </w:rPr>
            <w:t>Click or tap here to enter text.</w:t>
          </w:r>
        </w:p>
      </w:sdtContent>
    </w:sdt>
    <w:p w14:paraId="7C72E1AA" w14:textId="77777777" w:rsidR="0070644F" w:rsidRPr="0095636E" w:rsidRDefault="0070644F" w:rsidP="0070644F">
      <w:pPr>
        <w:numPr>
          <w:ilvl w:val="12"/>
          <w:numId w:val="0"/>
        </w:numPr>
        <w:rPr>
          <w:rFonts w:cs="Arial"/>
        </w:rPr>
      </w:pPr>
    </w:p>
    <w:p w14:paraId="5E484066" w14:textId="77777777" w:rsidR="0070644F" w:rsidRPr="0095636E" w:rsidRDefault="0070644F" w:rsidP="008D794A">
      <w:pPr>
        <w:rPr>
          <w:rFonts w:cs="Arial"/>
        </w:rPr>
      </w:pPr>
      <w:r w:rsidRPr="0095636E">
        <w:rPr>
          <w:rFonts w:cs="Arial"/>
        </w:rPr>
        <w:t xml:space="preserve">The </w:t>
      </w:r>
      <w:r w:rsidR="003D7E44" w:rsidRPr="0095636E">
        <w:rPr>
          <w:rFonts w:cs="Arial"/>
        </w:rPr>
        <w:t>candidate</w:t>
      </w:r>
      <w:r w:rsidRPr="0095636E">
        <w:rPr>
          <w:rFonts w:cs="Arial"/>
        </w:rPr>
        <w:t xml:space="preserve"> has satisfied the assessor and internal verifier that the performance evidence has been met.</w:t>
      </w:r>
    </w:p>
    <w:p w14:paraId="4D9446B7" w14:textId="77777777" w:rsidR="00FD4812" w:rsidRPr="0095636E" w:rsidRDefault="00CA1A1F" w:rsidP="00BA48C4">
      <w:pPr>
        <w:tabs>
          <w:tab w:val="left" w:pos="3464"/>
          <w:tab w:val="left" w:pos="10006"/>
          <w:tab w:val="left" w:pos="10743"/>
        </w:tabs>
        <w:ind w:left="108"/>
        <w:rPr>
          <w:rFonts w:cs="Arial"/>
          <w:position w:val="-20"/>
        </w:rPr>
      </w:pPr>
      <w:r w:rsidRPr="0095636E">
        <w:rPr>
          <w:rFonts w:cs="Arial"/>
          <w:b/>
        </w:rPr>
        <w:t>Candidate’s signature</w:t>
      </w:r>
      <w:r w:rsidRPr="0095636E">
        <w:rPr>
          <w:rFonts w:cs="Arial"/>
          <w:b/>
        </w:rPr>
        <w:tab/>
      </w:r>
      <w:sdt>
        <w:sdtPr>
          <w:rPr>
            <w:rFonts w:cs="Arial"/>
            <w:b/>
          </w:rPr>
          <w:id w:val="-203638800"/>
          <w:placeholder>
            <w:docPart w:val="B624D94D1F2C46DF889217626EC29F5B"/>
          </w:placeholder>
          <w:showingPlcHdr/>
        </w:sdtPr>
        <w:sdtEndPr/>
        <w:sdtContent>
          <w:r w:rsidR="00FD4812" w:rsidRPr="0095636E">
            <w:rPr>
              <w:rStyle w:val="PlaceholderText"/>
              <w:rFonts w:cs="Arial"/>
            </w:rPr>
            <w:t>Click or tap here to enter text.</w:t>
          </w:r>
        </w:sdtContent>
      </w:sdt>
    </w:p>
    <w:p w14:paraId="636906D3" w14:textId="1F52FBD8" w:rsidR="00CA1A1F" w:rsidRPr="0095636E" w:rsidRDefault="00CA1A1F" w:rsidP="00BA48C4">
      <w:pPr>
        <w:tabs>
          <w:tab w:val="left" w:pos="3464"/>
          <w:tab w:val="left" w:pos="10006"/>
          <w:tab w:val="left" w:pos="10743"/>
        </w:tabs>
        <w:ind w:left="108"/>
        <w:rPr>
          <w:rFonts w:cs="Arial"/>
        </w:rPr>
      </w:pPr>
      <w:r w:rsidRPr="0095636E">
        <w:rPr>
          <w:rFonts w:cs="Arial"/>
          <w:b/>
        </w:rPr>
        <w:t>Date</w:t>
      </w:r>
      <w:r w:rsidRPr="0095636E">
        <w:rPr>
          <w:rFonts w:cs="Arial"/>
          <w:b/>
        </w:rPr>
        <w:tab/>
      </w:r>
      <w:sdt>
        <w:sdtPr>
          <w:rPr>
            <w:rFonts w:cs="Arial"/>
            <w:b/>
          </w:rPr>
          <w:id w:val="1677540732"/>
          <w:placeholder>
            <w:docPart w:val="63394D474D884463B313B11CBB0EF215"/>
          </w:placeholder>
          <w:showingPlcHdr/>
        </w:sdtPr>
        <w:sdtEndPr/>
        <w:sdtContent>
          <w:r w:rsidR="0017178E" w:rsidRPr="0095636E">
            <w:rPr>
              <w:rStyle w:val="PlaceholderText"/>
              <w:rFonts w:cs="Arial"/>
            </w:rPr>
            <w:t>Click or tap here to enter text.</w:t>
          </w:r>
        </w:sdtContent>
      </w:sdt>
    </w:p>
    <w:p w14:paraId="271B550E" w14:textId="77777777" w:rsidR="00CA1A1F" w:rsidRPr="0095636E" w:rsidRDefault="00CA1A1F" w:rsidP="00CA1A1F">
      <w:pPr>
        <w:tabs>
          <w:tab w:val="left" w:pos="3464"/>
          <w:tab w:val="left" w:pos="10006"/>
          <w:tab w:val="left" w:pos="10743"/>
        </w:tabs>
        <w:ind w:left="108"/>
        <w:rPr>
          <w:rFonts w:cs="Arial"/>
          <w:b/>
        </w:rPr>
      </w:pPr>
    </w:p>
    <w:p w14:paraId="621F79AE" w14:textId="45DB327C" w:rsidR="00FD4812" w:rsidRPr="0095636E" w:rsidRDefault="00CA1A1F" w:rsidP="00CA1A1F">
      <w:pPr>
        <w:tabs>
          <w:tab w:val="left" w:pos="3464"/>
          <w:tab w:val="left" w:pos="10006"/>
          <w:tab w:val="left" w:pos="10743"/>
        </w:tabs>
        <w:ind w:left="108"/>
        <w:rPr>
          <w:rFonts w:cs="Arial"/>
        </w:rPr>
      </w:pPr>
      <w:r w:rsidRPr="0095636E">
        <w:rPr>
          <w:rFonts w:cs="Arial"/>
          <w:b/>
        </w:rPr>
        <w:t>Assessor’s signature</w:t>
      </w:r>
      <w:r w:rsidRPr="0095636E">
        <w:rPr>
          <w:rFonts w:cs="Arial"/>
          <w:b/>
        </w:rPr>
        <w:tab/>
      </w:r>
      <w:sdt>
        <w:sdtPr>
          <w:rPr>
            <w:rFonts w:cs="Arial"/>
            <w:b/>
          </w:rPr>
          <w:id w:val="-652763630"/>
          <w:placeholder>
            <w:docPart w:val="A4A904DC457C462E930309E909359055"/>
          </w:placeholder>
          <w:showingPlcHdr/>
        </w:sdtPr>
        <w:sdtEndPr/>
        <w:sdtContent>
          <w:r w:rsidR="00FD4812" w:rsidRPr="0095636E">
            <w:rPr>
              <w:rStyle w:val="PlaceholderText"/>
              <w:rFonts w:cs="Arial"/>
            </w:rPr>
            <w:t>Click or tap here to enter text.</w:t>
          </w:r>
        </w:sdtContent>
      </w:sdt>
    </w:p>
    <w:p w14:paraId="133A8723" w14:textId="08E22C26" w:rsidR="00CA1A1F" w:rsidRPr="0095636E" w:rsidRDefault="00CA1A1F" w:rsidP="00CA1A1F">
      <w:pPr>
        <w:tabs>
          <w:tab w:val="left" w:pos="3464"/>
          <w:tab w:val="left" w:pos="10006"/>
          <w:tab w:val="left" w:pos="10743"/>
        </w:tabs>
        <w:ind w:left="108"/>
        <w:rPr>
          <w:rFonts w:cs="Arial"/>
        </w:rPr>
      </w:pPr>
      <w:r w:rsidRPr="0095636E">
        <w:rPr>
          <w:rFonts w:cs="Arial"/>
          <w:b/>
        </w:rPr>
        <w:t>Date</w:t>
      </w:r>
      <w:r w:rsidRPr="0095636E">
        <w:rPr>
          <w:rFonts w:cs="Arial"/>
          <w:b/>
        </w:rPr>
        <w:tab/>
      </w:r>
      <w:sdt>
        <w:sdtPr>
          <w:rPr>
            <w:rFonts w:cs="Arial"/>
            <w:b/>
          </w:rPr>
          <w:id w:val="875736420"/>
          <w:placeholder>
            <w:docPart w:val="98C87399231A40A790849D0FC65863F7"/>
          </w:placeholder>
          <w:showingPlcHdr/>
        </w:sdtPr>
        <w:sdtEndPr/>
        <w:sdtContent>
          <w:r w:rsidR="0017178E" w:rsidRPr="0095636E">
            <w:rPr>
              <w:rStyle w:val="PlaceholderText"/>
              <w:rFonts w:cs="Arial"/>
            </w:rPr>
            <w:t>Click or tap here to enter text.</w:t>
          </w:r>
        </w:sdtContent>
      </w:sdt>
    </w:p>
    <w:p w14:paraId="49FF0BDF" w14:textId="77777777" w:rsidR="00CA1A1F" w:rsidRPr="0095636E" w:rsidRDefault="00CA1A1F" w:rsidP="00BA48C4">
      <w:pPr>
        <w:tabs>
          <w:tab w:val="left" w:pos="3464"/>
          <w:tab w:val="left" w:pos="10006"/>
          <w:tab w:val="left" w:pos="10743"/>
        </w:tabs>
        <w:ind w:left="108"/>
        <w:rPr>
          <w:rFonts w:cs="Arial"/>
          <w:b/>
        </w:rPr>
      </w:pPr>
    </w:p>
    <w:p w14:paraId="39650E36" w14:textId="77777777" w:rsidR="00FD4812" w:rsidRPr="0095636E" w:rsidRDefault="00CA1A1F" w:rsidP="00BA48C4">
      <w:pPr>
        <w:tabs>
          <w:tab w:val="left" w:pos="3464"/>
          <w:tab w:val="left" w:pos="10006"/>
          <w:tab w:val="left" w:pos="10743"/>
        </w:tabs>
        <w:ind w:left="108"/>
        <w:rPr>
          <w:rFonts w:cs="Arial"/>
        </w:rPr>
      </w:pPr>
      <w:r w:rsidRPr="0095636E">
        <w:rPr>
          <w:rFonts w:cs="Arial"/>
          <w:b/>
        </w:rPr>
        <w:t>Internal verifier’s signature</w:t>
      </w:r>
      <w:r w:rsidRPr="0095636E">
        <w:rPr>
          <w:rFonts w:cs="Arial"/>
          <w:b/>
        </w:rPr>
        <w:tab/>
      </w:r>
      <w:sdt>
        <w:sdtPr>
          <w:rPr>
            <w:rFonts w:cs="Arial"/>
            <w:b/>
          </w:rPr>
          <w:id w:val="-2133390658"/>
          <w:placeholder>
            <w:docPart w:val="5FCBE4D592CC43F884F7D6774B227161"/>
          </w:placeholder>
          <w:showingPlcHdr/>
        </w:sdtPr>
        <w:sdtEndPr/>
        <w:sdtContent>
          <w:r w:rsidR="0017178E" w:rsidRPr="0095636E">
            <w:rPr>
              <w:rStyle w:val="PlaceholderText"/>
              <w:rFonts w:cs="Arial"/>
            </w:rPr>
            <w:t>Click or tap here to enter text.</w:t>
          </w:r>
        </w:sdtContent>
      </w:sdt>
    </w:p>
    <w:p w14:paraId="475F086E" w14:textId="761C5E92" w:rsidR="00CA1A1F" w:rsidRPr="00006B13" w:rsidRDefault="00CA1A1F" w:rsidP="00BA48C4">
      <w:pPr>
        <w:tabs>
          <w:tab w:val="left" w:pos="3464"/>
          <w:tab w:val="left" w:pos="10006"/>
          <w:tab w:val="left" w:pos="10743"/>
        </w:tabs>
        <w:ind w:left="108"/>
        <w:rPr>
          <w:rFonts w:ascii="Bradley Hand ITC" w:hAnsi="Bradley Hand ITC"/>
          <w:sz w:val="26"/>
        </w:rPr>
      </w:pPr>
      <w:r w:rsidRPr="0095636E">
        <w:rPr>
          <w:rFonts w:cs="Arial"/>
          <w:b/>
        </w:rPr>
        <w:t>Date</w:t>
      </w:r>
      <w:r w:rsidRPr="0095636E">
        <w:rPr>
          <w:rFonts w:cs="Arial"/>
          <w:b/>
        </w:rPr>
        <w:tab/>
      </w:r>
      <w:sdt>
        <w:sdtPr>
          <w:rPr>
            <w:rFonts w:cs="Arial"/>
            <w:b/>
          </w:rPr>
          <w:id w:val="58370023"/>
          <w:placeholder>
            <w:docPart w:val="5F242A8A217E4BC5995D04A335DE3385"/>
          </w:placeholder>
          <w:showingPlcHdr/>
        </w:sdtPr>
        <w:sdtEndPr>
          <w:rPr>
            <w:rFonts w:cstheme="minorBidi"/>
          </w:rPr>
        </w:sdtEndPr>
        <w:sdtContent>
          <w:r w:rsidR="0017178E" w:rsidRPr="0095636E">
            <w:rPr>
              <w:rStyle w:val="PlaceholderText"/>
              <w:rFonts w:cs="Arial"/>
            </w:rPr>
            <w:t>Click or tap here to enter text.</w:t>
          </w:r>
        </w:sdtContent>
      </w:sdt>
    </w:p>
    <w:p w14:paraId="3B6A3FC0" w14:textId="4FDDD4F4" w:rsidR="0095636E" w:rsidRDefault="0095636E">
      <w:pPr>
        <w:spacing w:after="0"/>
      </w:pPr>
      <w:r>
        <w:br w:type="page"/>
      </w:r>
    </w:p>
    <w:p w14:paraId="4D22CF46" w14:textId="77777777" w:rsidR="002C2907" w:rsidRPr="002C2907" w:rsidRDefault="002C2907" w:rsidP="002C2907">
      <w:pPr>
        <w:pStyle w:val="Heading2"/>
        <w:rPr>
          <w:rFonts w:eastAsia="Arial"/>
          <w:sz w:val="28"/>
          <w:szCs w:val="22"/>
        </w:rPr>
      </w:pPr>
      <w:r w:rsidRPr="002C2907">
        <w:rPr>
          <w:rFonts w:eastAsia="Arial"/>
          <w:sz w:val="28"/>
          <w:szCs w:val="22"/>
        </w:rPr>
        <w:lastRenderedPageBreak/>
        <w:t>Observation Record</w:t>
      </w:r>
    </w:p>
    <w:p w14:paraId="202FCD62" w14:textId="544A926E" w:rsidR="002C2907" w:rsidRPr="0095636E" w:rsidRDefault="002C2907" w:rsidP="00CA1A1F">
      <w:pPr>
        <w:rPr>
          <w:lang w:eastAsia="en-GB"/>
        </w:rPr>
      </w:pPr>
      <w:r w:rsidRPr="0095636E">
        <w:rPr>
          <w:lang w:eastAsia="en-GB"/>
        </w:rPr>
        <w:t>Unit</w:t>
      </w:r>
      <w:r w:rsidR="009A4649" w:rsidRPr="0095636E">
        <w:rPr>
          <w:lang w:eastAsia="en-GB"/>
        </w:rPr>
        <w:t xml:space="preserve"> title:</w:t>
      </w:r>
      <w:r w:rsidRPr="0095636E">
        <w:rPr>
          <w:lang w:eastAsia="en-GB"/>
        </w:rPr>
        <w:tab/>
      </w:r>
      <w:sdt>
        <w:sdtPr>
          <w:rPr>
            <w:b/>
          </w:rPr>
          <w:id w:val="2124720884"/>
          <w:placeholder>
            <w:docPart w:val="C8A6432C628344A9AA0D96F7198E7C2D"/>
          </w:placeholder>
          <w:showingPlcHdr/>
        </w:sdtPr>
        <w:sdtEndPr/>
        <w:sdtContent>
          <w:r w:rsidR="0030003C" w:rsidRPr="0095636E">
            <w:rPr>
              <w:rStyle w:val="PlaceholderText"/>
            </w:rPr>
            <w:t>Click or tap here to enter text.</w:t>
          </w:r>
        </w:sdtContent>
      </w:sdt>
    </w:p>
    <w:p w14:paraId="64E6F33A" w14:textId="6F50B9C4" w:rsidR="002C2907" w:rsidRPr="0095636E" w:rsidRDefault="002C2907" w:rsidP="00CA1A1F">
      <w:pPr>
        <w:rPr>
          <w:lang w:eastAsia="en-GB"/>
        </w:rPr>
      </w:pPr>
      <w:r w:rsidRPr="0095636E">
        <w:rPr>
          <w:lang w:eastAsia="en-GB"/>
        </w:rPr>
        <w:t>Candidate’s name</w:t>
      </w:r>
      <w:r w:rsidR="009A4649" w:rsidRPr="0095636E">
        <w:rPr>
          <w:lang w:eastAsia="en-GB"/>
        </w:rPr>
        <w:t>:</w:t>
      </w:r>
      <w:r w:rsidRPr="0095636E">
        <w:rPr>
          <w:lang w:eastAsia="en-GB"/>
        </w:rPr>
        <w:tab/>
      </w:r>
      <w:sdt>
        <w:sdtPr>
          <w:rPr>
            <w:b/>
          </w:rPr>
          <w:id w:val="-887184925"/>
          <w:placeholder>
            <w:docPart w:val="735D09AF85054F5085E1D604EC1512D7"/>
          </w:placeholder>
          <w:showingPlcHdr/>
        </w:sdtPr>
        <w:sdtEndPr/>
        <w:sdtContent>
          <w:r w:rsidR="0030003C" w:rsidRPr="0095636E">
            <w:rPr>
              <w:rStyle w:val="PlaceholderText"/>
            </w:rPr>
            <w:t>Click or tap here to enter text.</w:t>
          </w:r>
        </w:sdtContent>
      </w:sdt>
    </w:p>
    <w:p w14:paraId="0B0DF4FB" w14:textId="1187C3D9" w:rsidR="002C2907" w:rsidRPr="0095636E" w:rsidRDefault="002C2907" w:rsidP="00CA1A1F">
      <w:pPr>
        <w:rPr>
          <w:lang w:eastAsia="en-GB"/>
        </w:rPr>
      </w:pPr>
      <w:r w:rsidRPr="0095636E">
        <w:rPr>
          <w:lang w:eastAsia="en-GB"/>
        </w:rPr>
        <w:t>Evidence index number</w:t>
      </w:r>
      <w:r w:rsidR="009A4649" w:rsidRPr="0095636E">
        <w:rPr>
          <w:lang w:eastAsia="en-GB"/>
        </w:rPr>
        <w:t>:</w:t>
      </w:r>
      <w:r w:rsidR="0030003C">
        <w:rPr>
          <w:lang w:eastAsia="en-GB"/>
        </w:rPr>
        <w:t xml:space="preserve">  </w:t>
      </w:r>
      <w:sdt>
        <w:sdtPr>
          <w:rPr>
            <w:b/>
          </w:rPr>
          <w:id w:val="-1753801510"/>
          <w:placeholder>
            <w:docPart w:val="E2CFF4B9866F4C90800005C1EB1684E4"/>
          </w:placeholder>
          <w:showingPlcHdr/>
        </w:sdtPr>
        <w:sdtEndPr/>
        <w:sdtContent>
          <w:r w:rsidR="0030003C" w:rsidRPr="0095636E">
            <w:rPr>
              <w:rStyle w:val="PlaceholderText"/>
            </w:rPr>
            <w:t>Click or tap here to enter text.</w:t>
          </w:r>
        </w:sdtContent>
      </w:sdt>
    </w:p>
    <w:p w14:paraId="317BECCB" w14:textId="5BB49E74" w:rsidR="002C2907" w:rsidRPr="0095636E" w:rsidRDefault="002C2907" w:rsidP="00CA1A1F">
      <w:pPr>
        <w:rPr>
          <w:lang w:eastAsia="en-GB"/>
        </w:rPr>
      </w:pPr>
      <w:r w:rsidRPr="0095636E">
        <w:rPr>
          <w:lang w:eastAsia="en-GB"/>
        </w:rPr>
        <w:t>Date of observation</w:t>
      </w:r>
      <w:r w:rsidR="009A4649" w:rsidRPr="0095636E">
        <w:rPr>
          <w:lang w:eastAsia="en-GB"/>
        </w:rPr>
        <w:t>:</w:t>
      </w:r>
      <w:r w:rsidR="0030003C">
        <w:rPr>
          <w:lang w:eastAsia="en-GB"/>
        </w:rPr>
        <w:t xml:space="preserve">  </w:t>
      </w:r>
      <w:sdt>
        <w:sdtPr>
          <w:rPr>
            <w:b/>
          </w:rPr>
          <w:id w:val="-901292556"/>
          <w:placeholder>
            <w:docPart w:val="007A5F6FD4564E1CA9869CC2B626000C"/>
          </w:placeholder>
          <w:showingPlcHdr/>
        </w:sdtPr>
        <w:sdtEndPr/>
        <w:sdtContent>
          <w:r w:rsidR="0030003C" w:rsidRPr="0095636E">
            <w:rPr>
              <w:rStyle w:val="PlaceholderText"/>
            </w:rPr>
            <w:t>Click or tap here to enter text.</w:t>
          </w:r>
        </w:sdtContent>
      </w:sdt>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64"/>
        <w:gridCol w:w="3587"/>
      </w:tblGrid>
      <w:tr w:rsidR="002C2907" w:rsidRPr="0095636E" w14:paraId="6F9EB5EC" w14:textId="77777777" w:rsidTr="00CA1A1F">
        <w:trPr>
          <w:trHeight w:val="300"/>
          <w:tblHeader/>
        </w:trPr>
        <w:tc>
          <w:tcPr>
            <w:tcW w:w="3284"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4FFDFC0C" w14:textId="77777777" w:rsidR="002C2907" w:rsidRPr="0095636E" w:rsidRDefault="002C2907" w:rsidP="00861C6F">
            <w:pPr>
              <w:pStyle w:val="TableHeading"/>
              <w:rPr>
                <w:sz w:val="24"/>
              </w:rPr>
            </w:pPr>
            <w:r w:rsidRPr="0095636E">
              <w:rPr>
                <w:sz w:val="24"/>
              </w:rPr>
              <w:t>Skills/activities observed </w:t>
            </w:r>
          </w:p>
        </w:tc>
        <w:tc>
          <w:tcPr>
            <w:tcW w:w="1716"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5DBB259C" w14:textId="76217339" w:rsidR="002C2907" w:rsidRPr="0095636E" w:rsidRDefault="00E85217" w:rsidP="00861C6F">
            <w:pPr>
              <w:pStyle w:val="TableHeading"/>
              <w:rPr>
                <w:sz w:val="24"/>
              </w:rPr>
            </w:pPr>
            <w:r w:rsidRPr="0095636E">
              <w:rPr>
                <w:sz w:val="24"/>
              </w:rPr>
              <w:t>Performance criteria/Knowledge and Understanding statements covered</w:t>
            </w:r>
          </w:p>
        </w:tc>
      </w:tr>
      <w:tr w:rsidR="002C2907" w:rsidRPr="0095636E" w14:paraId="1D8B3639" w14:textId="77777777" w:rsidTr="00861C6F">
        <w:trPr>
          <w:trHeight w:val="300"/>
        </w:trPr>
        <w:tc>
          <w:tcPr>
            <w:tcW w:w="3284"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36B62049" w14:textId="00A7B5DA" w:rsidR="002C2907" w:rsidRPr="0095636E" w:rsidRDefault="007D37F5" w:rsidP="00861C6F">
            <w:pPr>
              <w:pStyle w:val="TableText"/>
            </w:pPr>
            <w:sdt>
              <w:sdtPr>
                <w:rPr>
                  <w:b/>
                </w:rPr>
                <w:id w:val="-99497864"/>
                <w:placeholder>
                  <w:docPart w:val="BED9FDC9DD624E0B9D256D7C60335288"/>
                </w:placeholder>
                <w:showingPlcHdr/>
              </w:sdtPr>
              <w:sdtEndPr/>
              <w:sdtContent>
                <w:r w:rsidR="004025BC" w:rsidRPr="0095636E">
                  <w:rPr>
                    <w:rStyle w:val="PlaceholderText"/>
                  </w:rPr>
                  <w:t>Click or tap here to enter text.</w:t>
                </w:r>
              </w:sdtContent>
            </w:sdt>
          </w:p>
          <w:p w14:paraId="349BAFDD" w14:textId="77777777" w:rsidR="002C2907" w:rsidRPr="0095636E" w:rsidRDefault="002C2907" w:rsidP="00861C6F">
            <w:pPr>
              <w:pStyle w:val="TableText"/>
            </w:pPr>
          </w:p>
        </w:tc>
        <w:tc>
          <w:tcPr>
            <w:tcW w:w="1716" w:type="pct"/>
            <w:tcBorders>
              <w:top w:val="single" w:sz="6" w:space="0" w:color="auto"/>
              <w:left w:val="single" w:sz="6" w:space="0" w:color="auto"/>
              <w:bottom w:val="single" w:sz="6" w:space="0" w:color="auto"/>
              <w:right w:val="single" w:sz="6" w:space="0" w:color="auto"/>
            </w:tcBorders>
            <w:tcMar>
              <w:top w:w="108" w:type="dxa"/>
              <w:left w:w="108" w:type="dxa"/>
              <w:bottom w:w="108" w:type="dxa"/>
              <w:right w:w="108" w:type="dxa"/>
            </w:tcMar>
            <w:hideMark/>
          </w:tcPr>
          <w:p w14:paraId="53B68EA5" w14:textId="4C0A2C0E" w:rsidR="002C2907" w:rsidRPr="0095636E" w:rsidRDefault="007D37F5" w:rsidP="00861C6F">
            <w:pPr>
              <w:pStyle w:val="TableText"/>
            </w:pPr>
            <w:sdt>
              <w:sdtPr>
                <w:rPr>
                  <w:b/>
                </w:rPr>
                <w:id w:val="-1816409855"/>
                <w:placeholder>
                  <w:docPart w:val="4059F503CCB74DF28EB5956E32A54288"/>
                </w:placeholder>
                <w:showingPlcHdr/>
              </w:sdtPr>
              <w:sdtEndPr/>
              <w:sdtContent>
                <w:r w:rsidR="004025BC" w:rsidRPr="0095636E">
                  <w:rPr>
                    <w:rStyle w:val="PlaceholderText"/>
                  </w:rPr>
                  <w:t>Click or tap here to enter text.</w:t>
                </w:r>
              </w:sdtContent>
            </w:sdt>
          </w:p>
        </w:tc>
      </w:tr>
    </w:tbl>
    <w:p w14:paraId="00ABD9DD" w14:textId="77777777" w:rsidR="002C2907" w:rsidRPr="0095636E" w:rsidRDefault="002C2907" w:rsidP="00CA1A1F">
      <w:pPr>
        <w:pStyle w:val="NoSpace"/>
      </w:pPr>
    </w:p>
    <w:p w14:paraId="1A700329" w14:textId="77777777" w:rsidR="00CA1A1F" w:rsidRPr="0095636E" w:rsidRDefault="00CA1A1F" w:rsidP="00861C6F">
      <w:pPr>
        <w:pStyle w:val="TableHeading"/>
        <w:rPr>
          <w:sz w:val="24"/>
        </w:rPr>
      </w:pPr>
      <w:r w:rsidRPr="0095636E">
        <w:rPr>
          <w:sz w:val="24"/>
        </w:rPr>
        <w:t>Knowledge and understanding apparent from this observation</w:t>
      </w:r>
    </w:p>
    <w:p w14:paraId="5635FF2E" w14:textId="49A01EED" w:rsidR="00CA1A1F" w:rsidRPr="0095636E" w:rsidRDefault="007D37F5" w:rsidP="00861C6F">
      <w:pPr>
        <w:pStyle w:val="TableText"/>
      </w:pPr>
      <w:sdt>
        <w:sdtPr>
          <w:rPr>
            <w:b/>
          </w:rPr>
          <w:id w:val="311676351"/>
          <w:placeholder>
            <w:docPart w:val="01D106F98C964E8C91CAD8C1F2A9F688"/>
          </w:placeholder>
          <w:showingPlcHdr/>
        </w:sdtPr>
        <w:sdtEndPr/>
        <w:sdtContent>
          <w:r w:rsidR="004025BC" w:rsidRPr="0095636E">
            <w:t>Click or tap here to enter text.</w:t>
          </w:r>
        </w:sdtContent>
      </w:sdt>
    </w:p>
    <w:p w14:paraId="2F9D771E" w14:textId="77777777" w:rsidR="00CA1A1F" w:rsidRPr="0095636E" w:rsidRDefault="00CA1A1F" w:rsidP="00624929"/>
    <w:p w14:paraId="5F366420" w14:textId="77777777" w:rsidR="00CA1A1F" w:rsidRPr="0095636E" w:rsidRDefault="00CA1A1F" w:rsidP="00861C6F">
      <w:pPr>
        <w:pStyle w:val="TableHeading"/>
        <w:rPr>
          <w:sz w:val="24"/>
        </w:rPr>
      </w:pPr>
      <w:r w:rsidRPr="0095636E">
        <w:rPr>
          <w:sz w:val="24"/>
        </w:rPr>
        <w:t>Other units/outcome(s) to which this evidence may contribute</w:t>
      </w:r>
    </w:p>
    <w:p w14:paraId="44AC1317" w14:textId="499DF8CA" w:rsidR="00CA1A1F" w:rsidRPr="0095636E" w:rsidRDefault="007D37F5" w:rsidP="00861C6F">
      <w:pPr>
        <w:pStyle w:val="TableText"/>
      </w:pPr>
      <w:sdt>
        <w:sdtPr>
          <w:rPr>
            <w:b/>
          </w:rPr>
          <w:id w:val="1314448760"/>
          <w:placeholder>
            <w:docPart w:val="57386A843EB24BFFBFB1AA1944C18829"/>
          </w:placeholder>
          <w:showingPlcHdr/>
        </w:sdtPr>
        <w:sdtEndPr/>
        <w:sdtContent>
          <w:r w:rsidR="004025BC" w:rsidRPr="0095636E">
            <w:t>Click or tap here to enter text.</w:t>
          </w:r>
        </w:sdtContent>
      </w:sdt>
    </w:p>
    <w:p w14:paraId="18652FAD" w14:textId="77777777" w:rsidR="00CA1A1F" w:rsidRPr="0095636E" w:rsidRDefault="00CA1A1F" w:rsidP="00861C6F">
      <w:pPr>
        <w:pStyle w:val="TableText"/>
      </w:pPr>
    </w:p>
    <w:p w14:paraId="1EE9D027" w14:textId="77777777" w:rsidR="00CA1A1F" w:rsidRPr="0095636E" w:rsidRDefault="00CA1A1F" w:rsidP="00861C6F">
      <w:pPr>
        <w:pStyle w:val="TableHeading"/>
        <w:rPr>
          <w:sz w:val="24"/>
        </w:rPr>
      </w:pPr>
      <w:r w:rsidRPr="0095636E">
        <w:rPr>
          <w:sz w:val="24"/>
        </w:rPr>
        <w:t>Assessor’s comments and feedback to candidate</w:t>
      </w:r>
    </w:p>
    <w:p w14:paraId="0AE31966" w14:textId="4BF973F8" w:rsidR="00CA1A1F" w:rsidRPr="0095636E" w:rsidRDefault="007D37F5" w:rsidP="00861C6F">
      <w:pPr>
        <w:pStyle w:val="TableText"/>
      </w:pPr>
      <w:sdt>
        <w:sdtPr>
          <w:rPr>
            <w:b/>
          </w:rPr>
          <w:id w:val="934874432"/>
          <w:placeholder>
            <w:docPart w:val="2AFE99DB9A35438E958BECD1E734E69E"/>
          </w:placeholder>
          <w:showingPlcHdr/>
        </w:sdtPr>
        <w:sdtEndPr/>
        <w:sdtContent>
          <w:r w:rsidR="004025BC" w:rsidRPr="0095636E">
            <w:rPr>
              <w:rStyle w:val="PlaceholderText"/>
            </w:rPr>
            <w:t>Click or tap here to enter text.</w:t>
          </w:r>
        </w:sdtContent>
      </w:sdt>
    </w:p>
    <w:p w14:paraId="402C0D9D" w14:textId="77777777" w:rsidR="002C2907" w:rsidRPr="0095636E" w:rsidRDefault="002C2907" w:rsidP="002C2907">
      <w:pPr>
        <w:pStyle w:val="NoSpace"/>
      </w:pPr>
    </w:p>
    <w:p w14:paraId="75131347" w14:textId="77777777" w:rsidR="002C2907" w:rsidRPr="0095636E" w:rsidRDefault="002C2907" w:rsidP="008D794A">
      <w:r w:rsidRPr="0095636E">
        <w:t>I can confirm the candidate’s performance was satisfactory.</w:t>
      </w:r>
    </w:p>
    <w:p w14:paraId="6F2D22D9" w14:textId="77777777" w:rsidR="0038770D" w:rsidRPr="0095636E" w:rsidRDefault="0038770D" w:rsidP="008D794A"/>
    <w:p w14:paraId="501290B7" w14:textId="77777777" w:rsidR="0095636E" w:rsidRPr="0095636E" w:rsidRDefault="0095636E" w:rsidP="0095636E">
      <w:pPr>
        <w:tabs>
          <w:tab w:val="left" w:pos="3464"/>
          <w:tab w:val="left" w:pos="10006"/>
          <w:tab w:val="left" w:pos="10743"/>
        </w:tabs>
        <w:ind w:left="108"/>
        <w:rPr>
          <w:rFonts w:ascii="Lucida Handwriting" w:hAnsi="Lucida Handwriting"/>
        </w:rPr>
      </w:pPr>
      <w:r w:rsidRPr="0095636E">
        <w:rPr>
          <w:b/>
        </w:rPr>
        <w:t>Assessor’s signature</w:t>
      </w:r>
      <w:r w:rsidRPr="0095636E">
        <w:rPr>
          <w:b/>
        </w:rPr>
        <w:tab/>
      </w:r>
      <w:sdt>
        <w:sdtPr>
          <w:rPr>
            <w:b/>
          </w:rPr>
          <w:id w:val="-477454696"/>
          <w:placeholder>
            <w:docPart w:val="9CA805F74249498F9263724A55757A08"/>
          </w:placeholder>
          <w:showingPlcHdr/>
        </w:sdtPr>
        <w:sdtEndPr/>
        <w:sdtContent>
          <w:r w:rsidRPr="0095636E">
            <w:rPr>
              <w:rStyle w:val="PlaceholderText"/>
            </w:rPr>
            <w:t>Click or tap here to enter text.</w:t>
          </w:r>
        </w:sdtContent>
      </w:sdt>
    </w:p>
    <w:p w14:paraId="73469EA2" w14:textId="77777777" w:rsidR="0095636E" w:rsidRPr="0095636E" w:rsidRDefault="0095636E" w:rsidP="0095636E">
      <w:pPr>
        <w:tabs>
          <w:tab w:val="left" w:pos="3464"/>
          <w:tab w:val="left" w:pos="10006"/>
          <w:tab w:val="left" w:pos="10743"/>
        </w:tabs>
        <w:ind w:left="108"/>
      </w:pPr>
      <w:r w:rsidRPr="0095636E">
        <w:rPr>
          <w:b/>
        </w:rPr>
        <w:t>Date</w:t>
      </w:r>
      <w:r w:rsidRPr="0095636E">
        <w:rPr>
          <w:b/>
        </w:rPr>
        <w:tab/>
      </w:r>
      <w:sdt>
        <w:sdtPr>
          <w:rPr>
            <w:b/>
          </w:rPr>
          <w:id w:val="-1639874428"/>
          <w:placeholder>
            <w:docPart w:val="0E28FA94C02F4FB69025044D84D217A0"/>
          </w:placeholder>
          <w:showingPlcHdr/>
        </w:sdtPr>
        <w:sdtEndPr/>
        <w:sdtContent>
          <w:r w:rsidRPr="0095636E">
            <w:rPr>
              <w:rStyle w:val="PlaceholderText"/>
            </w:rPr>
            <w:t>Click or tap here to enter text.</w:t>
          </w:r>
        </w:sdtContent>
      </w:sdt>
    </w:p>
    <w:p w14:paraId="270211AB" w14:textId="77777777" w:rsidR="0095636E" w:rsidRPr="0095636E" w:rsidRDefault="0095636E">
      <w:pPr>
        <w:spacing w:after="0"/>
      </w:pPr>
    </w:p>
    <w:p w14:paraId="405EB0BA" w14:textId="77777777" w:rsidR="0095636E" w:rsidRPr="0095636E" w:rsidRDefault="0095636E">
      <w:pPr>
        <w:spacing w:after="0"/>
      </w:pPr>
    </w:p>
    <w:p w14:paraId="4FED740A" w14:textId="77777777" w:rsidR="0095636E" w:rsidRPr="0095636E" w:rsidRDefault="0095636E" w:rsidP="0095636E">
      <w:pPr>
        <w:tabs>
          <w:tab w:val="left" w:pos="3464"/>
          <w:tab w:val="left" w:pos="10006"/>
          <w:tab w:val="left" w:pos="10743"/>
        </w:tabs>
        <w:ind w:left="108"/>
        <w:rPr>
          <w:rFonts w:ascii="Viner Hand ITC" w:hAnsi="Viner Hand ITC"/>
          <w:position w:val="-20"/>
        </w:rPr>
      </w:pPr>
      <w:r w:rsidRPr="0095636E">
        <w:rPr>
          <w:b/>
        </w:rPr>
        <w:t>Candidate’s signature</w:t>
      </w:r>
      <w:r w:rsidRPr="0095636E">
        <w:rPr>
          <w:b/>
        </w:rPr>
        <w:tab/>
      </w:r>
      <w:sdt>
        <w:sdtPr>
          <w:rPr>
            <w:b/>
          </w:rPr>
          <w:id w:val="-2142333500"/>
          <w:placeholder>
            <w:docPart w:val="A646CD7538F44CCAA2E11F9C689BF39A"/>
          </w:placeholder>
          <w:showingPlcHdr/>
        </w:sdtPr>
        <w:sdtEndPr/>
        <w:sdtContent>
          <w:r w:rsidRPr="0095636E">
            <w:rPr>
              <w:rStyle w:val="PlaceholderText"/>
            </w:rPr>
            <w:t>Click or tap here to enter text.</w:t>
          </w:r>
        </w:sdtContent>
      </w:sdt>
    </w:p>
    <w:p w14:paraId="63899320" w14:textId="77777777" w:rsidR="0095636E" w:rsidRPr="0095636E" w:rsidRDefault="0095636E" w:rsidP="0095636E">
      <w:pPr>
        <w:tabs>
          <w:tab w:val="left" w:pos="3464"/>
          <w:tab w:val="left" w:pos="10006"/>
          <w:tab w:val="left" w:pos="10743"/>
        </w:tabs>
        <w:ind w:left="108"/>
      </w:pPr>
      <w:r w:rsidRPr="0095636E">
        <w:rPr>
          <w:b/>
        </w:rPr>
        <w:t>Date</w:t>
      </w:r>
      <w:r w:rsidRPr="0095636E">
        <w:rPr>
          <w:b/>
        </w:rPr>
        <w:tab/>
      </w:r>
      <w:sdt>
        <w:sdtPr>
          <w:rPr>
            <w:b/>
          </w:rPr>
          <w:id w:val="-381323727"/>
          <w:placeholder>
            <w:docPart w:val="20D322C1FEA14A28ABB5C866633EA859"/>
          </w:placeholder>
          <w:showingPlcHdr/>
        </w:sdtPr>
        <w:sdtEndPr/>
        <w:sdtContent>
          <w:r w:rsidRPr="0095636E">
            <w:rPr>
              <w:rStyle w:val="PlaceholderText"/>
            </w:rPr>
            <w:t>Click or tap here to enter text.</w:t>
          </w:r>
        </w:sdtContent>
      </w:sdt>
    </w:p>
    <w:p w14:paraId="3421CD93" w14:textId="21788138" w:rsidR="0095636E" w:rsidRPr="0095636E" w:rsidRDefault="0095636E">
      <w:pPr>
        <w:spacing w:after="0"/>
      </w:pPr>
      <w:r w:rsidRPr="0095636E">
        <w:br w:type="page"/>
      </w:r>
    </w:p>
    <w:p w14:paraId="1C90A04E" w14:textId="77777777" w:rsidR="000F5F08" w:rsidRDefault="009D74C6" w:rsidP="009D74C6">
      <w:pPr>
        <w:pStyle w:val="Heading2subtop"/>
      </w:pPr>
      <w:r w:rsidRPr="009D74C6">
        <w:lastRenderedPageBreak/>
        <w:t>Record of questions and candidate’s answers</w:t>
      </w:r>
    </w:p>
    <w:tbl>
      <w:tblPr>
        <w:tblStyle w:val="TableGrid"/>
        <w:tblW w:w="0" w:type="auto"/>
        <w:tblLook w:val="04A0" w:firstRow="1" w:lastRow="0" w:firstColumn="1" w:lastColumn="0" w:noHBand="0" w:noVBand="1"/>
      </w:tblPr>
      <w:tblGrid>
        <w:gridCol w:w="3114"/>
        <w:gridCol w:w="7343"/>
      </w:tblGrid>
      <w:tr w:rsidR="003D5AA2" w14:paraId="6FA165B5" w14:textId="77777777" w:rsidTr="00D43305">
        <w:tc>
          <w:tcPr>
            <w:tcW w:w="3114" w:type="dxa"/>
          </w:tcPr>
          <w:p w14:paraId="520FD7E1" w14:textId="25C3CA54" w:rsidR="003D5AA2" w:rsidRPr="00D43305" w:rsidRDefault="003D5AA2" w:rsidP="009D74C6">
            <w:pPr>
              <w:rPr>
                <w:b/>
                <w:bCs/>
              </w:rPr>
            </w:pPr>
            <w:r w:rsidRPr="00D43305">
              <w:rPr>
                <w:b/>
                <w:bCs/>
                <w:lang w:val="en-GB"/>
              </w:rPr>
              <w:t>Unit</w:t>
            </w:r>
            <w:r w:rsidR="00D43305" w:rsidRPr="00D43305">
              <w:rPr>
                <w:b/>
                <w:bCs/>
                <w:lang w:val="en-GB"/>
              </w:rPr>
              <w:t xml:space="preserve"> title</w:t>
            </w:r>
          </w:p>
        </w:tc>
        <w:tc>
          <w:tcPr>
            <w:tcW w:w="7343" w:type="dxa"/>
          </w:tcPr>
          <w:p w14:paraId="44D9B92A" w14:textId="0ED14830" w:rsidR="003D5AA2" w:rsidRDefault="007D37F5" w:rsidP="009D74C6">
            <w:sdt>
              <w:sdtPr>
                <w:rPr>
                  <w:b/>
                </w:rPr>
                <w:id w:val="-999727679"/>
                <w:placeholder>
                  <w:docPart w:val="FDC9E631B1264130BB427D8A05A0EA06"/>
                </w:placeholder>
                <w:showingPlcHdr/>
              </w:sdtPr>
              <w:sdtEndPr/>
              <w:sdtContent>
                <w:r w:rsidR="004B1503" w:rsidRPr="0095636E">
                  <w:rPr>
                    <w:rStyle w:val="PlaceholderText"/>
                  </w:rPr>
                  <w:t>Click or tap here to enter text.</w:t>
                </w:r>
              </w:sdtContent>
            </w:sdt>
          </w:p>
        </w:tc>
      </w:tr>
      <w:tr w:rsidR="003D5AA2" w14:paraId="0089F564" w14:textId="77777777" w:rsidTr="00D43305">
        <w:tc>
          <w:tcPr>
            <w:tcW w:w="3114" w:type="dxa"/>
          </w:tcPr>
          <w:p w14:paraId="1DC7CEB6" w14:textId="7A8DD7CB" w:rsidR="003D5AA2" w:rsidRPr="00D43305" w:rsidRDefault="003D5AA2" w:rsidP="009D74C6">
            <w:pPr>
              <w:rPr>
                <w:b/>
                <w:bCs/>
              </w:rPr>
            </w:pPr>
            <w:r w:rsidRPr="00D43305">
              <w:rPr>
                <w:b/>
                <w:bCs/>
              </w:rPr>
              <w:t>Outcome(s)</w:t>
            </w:r>
          </w:p>
        </w:tc>
        <w:tc>
          <w:tcPr>
            <w:tcW w:w="7343" w:type="dxa"/>
          </w:tcPr>
          <w:p w14:paraId="1551DCA2" w14:textId="2CD0D145" w:rsidR="003D5AA2" w:rsidRDefault="007D37F5" w:rsidP="009D74C6">
            <w:sdt>
              <w:sdtPr>
                <w:rPr>
                  <w:b/>
                </w:rPr>
                <w:id w:val="-427272412"/>
                <w:placeholder>
                  <w:docPart w:val="3ACF858F719B44CEA6C25E018650482A"/>
                </w:placeholder>
                <w:showingPlcHdr/>
              </w:sdtPr>
              <w:sdtEndPr/>
              <w:sdtContent>
                <w:r w:rsidR="004B1503" w:rsidRPr="0095636E">
                  <w:rPr>
                    <w:rStyle w:val="PlaceholderText"/>
                  </w:rPr>
                  <w:t>Click or tap here to enter text.</w:t>
                </w:r>
              </w:sdtContent>
            </w:sdt>
          </w:p>
        </w:tc>
      </w:tr>
      <w:tr w:rsidR="003D5AA2" w14:paraId="72F75F75" w14:textId="77777777" w:rsidTr="00D43305">
        <w:tc>
          <w:tcPr>
            <w:tcW w:w="3114" w:type="dxa"/>
          </w:tcPr>
          <w:p w14:paraId="4797BC31" w14:textId="79492470" w:rsidR="003D5AA2" w:rsidRPr="00D43305" w:rsidRDefault="00D43305" w:rsidP="009D74C6">
            <w:pPr>
              <w:rPr>
                <w:b/>
                <w:bCs/>
              </w:rPr>
            </w:pPr>
            <w:r w:rsidRPr="00D43305">
              <w:rPr>
                <w:b/>
                <w:bCs/>
              </w:rPr>
              <w:t>Evidence index number</w:t>
            </w:r>
          </w:p>
        </w:tc>
        <w:tc>
          <w:tcPr>
            <w:tcW w:w="7343" w:type="dxa"/>
          </w:tcPr>
          <w:p w14:paraId="231B8CDA" w14:textId="1E5A53D0" w:rsidR="003D5AA2" w:rsidRDefault="007D37F5" w:rsidP="009D74C6">
            <w:sdt>
              <w:sdtPr>
                <w:rPr>
                  <w:b/>
                </w:rPr>
                <w:id w:val="1550959834"/>
                <w:placeholder>
                  <w:docPart w:val="9BFFFF134F54455496A4364AC20BB8A1"/>
                </w:placeholder>
                <w:showingPlcHdr/>
              </w:sdtPr>
              <w:sdtEndPr/>
              <w:sdtContent>
                <w:r w:rsidR="004B1503" w:rsidRPr="0095636E">
                  <w:rPr>
                    <w:rStyle w:val="PlaceholderText"/>
                  </w:rPr>
                  <w:t>Click or tap here to enter text.</w:t>
                </w:r>
              </w:sdtContent>
            </w:sdt>
          </w:p>
        </w:tc>
      </w:tr>
    </w:tbl>
    <w:p w14:paraId="0C8E6FC1" w14:textId="77777777" w:rsidR="009D74C6" w:rsidRDefault="009D74C6" w:rsidP="009D74C6"/>
    <w:tbl>
      <w:tblPr>
        <w:tblStyle w:val="TableGrid"/>
        <w:tblW w:w="0" w:type="auto"/>
        <w:tblLook w:val="04A0" w:firstRow="1" w:lastRow="0" w:firstColumn="1" w:lastColumn="0" w:noHBand="0" w:noVBand="1"/>
      </w:tblPr>
      <w:tblGrid>
        <w:gridCol w:w="10457"/>
      </w:tblGrid>
      <w:tr w:rsidR="007D7A1B" w14:paraId="77B32415" w14:textId="77777777" w:rsidTr="007D7A1B">
        <w:tc>
          <w:tcPr>
            <w:tcW w:w="10457" w:type="dxa"/>
          </w:tcPr>
          <w:p w14:paraId="638B7277" w14:textId="64563532" w:rsidR="007D7A1B" w:rsidRPr="007D7A1B" w:rsidRDefault="007D7A1B" w:rsidP="007D7A1B">
            <w:pPr>
              <w:rPr>
                <w:b/>
                <w:bCs/>
              </w:rPr>
            </w:pPr>
            <w:r>
              <w:rPr>
                <w:b/>
                <w:bCs/>
              </w:rPr>
              <w:t>Circumstances of assessment</w:t>
            </w:r>
          </w:p>
        </w:tc>
      </w:tr>
      <w:tr w:rsidR="007D7A1B" w14:paraId="6BD25402" w14:textId="77777777" w:rsidTr="007D7A1B">
        <w:tc>
          <w:tcPr>
            <w:tcW w:w="10457" w:type="dxa"/>
          </w:tcPr>
          <w:p w14:paraId="2E7C2634" w14:textId="17A879E0" w:rsidR="007D7A1B" w:rsidRDefault="007D37F5" w:rsidP="007D7A1B">
            <w:sdt>
              <w:sdtPr>
                <w:rPr>
                  <w:b/>
                </w:rPr>
                <w:id w:val="1785464445"/>
                <w:placeholder>
                  <w:docPart w:val="5190F2E21471498A8F1D2BC799FEDE3B"/>
                </w:placeholder>
                <w:showingPlcHdr/>
              </w:sdtPr>
              <w:sdtEndPr/>
              <w:sdtContent>
                <w:r w:rsidR="004B1503" w:rsidRPr="0095636E">
                  <w:rPr>
                    <w:rStyle w:val="PlaceholderText"/>
                  </w:rPr>
                  <w:t>Click or tap here to enter text.</w:t>
                </w:r>
              </w:sdtContent>
            </w:sdt>
          </w:p>
        </w:tc>
      </w:tr>
    </w:tbl>
    <w:p w14:paraId="3D6E04D8" w14:textId="77777777" w:rsidR="007D7A1B" w:rsidRDefault="007D7A1B" w:rsidP="007D7A1B"/>
    <w:tbl>
      <w:tblPr>
        <w:tblStyle w:val="TableGrid"/>
        <w:tblW w:w="0" w:type="auto"/>
        <w:tblLook w:val="04A0" w:firstRow="1" w:lastRow="0" w:firstColumn="1" w:lastColumn="0" w:noHBand="0" w:noVBand="1"/>
      </w:tblPr>
      <w:tblGrid>
        <w:gridCol w:w="10457"/>
      </w:tblGrid>
      <w:tr w:rsidR="007D7A1B" w14:paraId="3EC47624" w14:textId="77777777" w:rsidTr="007D7A1B">
        <w:tc>
          <w:tcPr>
            <w:tcW w:w="10457" w:type="dxa"/>
          </w:tcPr>
          <w:p w14:paraId="77C795A3" w14:textId="75F70B18" w:rsidR="007D7A1B" w:rsidRPr="007D7A1B" w:rsidRDefault="007D7A1B" w:rsidP="007D7A1B">
            <w:pPr>
              <w:rPr>
                <w:b/>
                <w:bCs/>
              </w:rPr>
            </w:pPr>
            <w:r>
              <w:rPr>
                <w:b/>
                <w:bCs/>
              </w:rPr>
              <w:t>List of questions and candidate’s responses</w:t>
            </w:r>
          </w:p>
        </w:tc>
      </w:tr>
      <w:tr w:rsidR="007D7A1B" w14:paraId="357D2DC2" w14:textId="77777777" w:rsidTr="007D7A1B">
        <w:tc>
          <w:tcPr>
            <w:tcW w:w="10457" w:type="dxa"/>
          </w:tcPr>
          <w:p w14:paraId="7A62A5BD" w14:textId="246C329D" w:rsidR="007D7A1B" w:rsidRDefault="007D7A1B" w:rsidP="007D7A1B">
            <w:r>
              <w:t>Q</w:t>
            </w:r>
            <w:r w:rsidR="004B1503">
              <w:t xml:space="preserve">  </w:t>
            </w:r>
            <w:sdt>
              <w:sdtPr>
                <w:rPr>
                  <w:b/>
                </w:rPr>
                <w:id w:val="-693387403"/>
                <w:placeholder>
                  <w:docPart w:val="C0BD6C446D7A471DBDA0DDEEB77FA722"/>
                </w:placeholder>
                <w:showingPlcHdr/>
              </w:sdtPr>
              <w:sdtEndPr/>
              <w:sdtContent>
                <w:r w:rsidR="004B1503" w:rsidRPr="0095636E">
                  <w:rPr>
                    <w:rStyle w:val="PlaceholderText"/>
                  </w:rPr>
                  <w:t>Click or tap here to enter text.</w:t>
                </w:r>
              </w:sdtContent>
            </w:sdt>
          </w:p>
        </w:tc>
      </w:tr>
      <w:tr w:rsidR="007D7A1B" w14:paraId="0307392F" w14:textId="77777777" w:rsidTr="007D7A1B">
        <w:tc>
          <w:tcPr>
            <w:tcW w:w="10457" w:type="dxa"/>
          </w:tcPr>
          <w:p w14:paraId="11F51A86" w14:textId="48603350" w:rsidR="007D7A1B" w:rsidRDefault="007D7A1B" w:rsidP="007D7A1B">
            <w:r>
              <w:t>A</w:t>
            </w:r>
            <w:r w:rsidR="004B1503">
              <w:t xml:space="preserve">  </w:t>
            </w:r>
            <w:sdt>
              <w:sdtPr>
                <w:rPr>
                  <w:b/>
                </w:rPr>
                <w:id w:val="79646147"/>
                <w:placeholder>
                  <w:docPart w:val="A07ABEB9CC424EFBA0C4A655582095CA"/>
                </w:placeholder>
                <w:showingPlcHdr/>
              </w:sdtPr>
              <w:sdtEndPr/>
              <w:sdtContent>
                <w:r w:rsidR="004B1503" w:rsidRPr="0095636E">
                  <w:rPr>
                    <w:rStyle w:val="PlaceholderText"/>
                  </w:rPr>
                  <w:t>Click or tap here to enter text.</w:t>
                </w:r>
              </w:sdtContent>
            </w:sdt>
          </w:p>
        </w:tc>
      </w:tr>
      <w:tr w:rsidR="007D7A1B" w14:paraId="1EB55DB5" w14:textId="77777777" w:rsidTr="007D7A1B">
        <w:tc>
          <w:tcPr>
            <w:tcW w:w="10457" w:type="dxa"/>
          </w:tcPr>
          <w:p w14:paraId="472983E2" w14:textId="53B49091" w:rsidR="007D7A1B" w:rsidRDefault="007D7A1B" w:rsidP="007D7A1B">
            <w:r>
              <w:t>Q</w:t>
            </w:r>
            <w:r w:rsidR="004B1503">
              <w:t xml:space="preserve">  </w:t>
            </w:r>
            <w:sdt>
              <w:sdtPr>
                <w:rPr>
                  <w:b/>
                </w:rPr>
                <w:id w:val="-147983690"/>
                <w:placeholder>
                  <w:docPart w:val="B582603235EB425998A68757AEA0F58B"/>
                </w:placeholder>
                <w:showingPlcHdr/>
              </w:sdtPr>
              <w:sdtEndPr/>
              <w:sdtContent>
                <w:r w:rsidR="004B1503" w:rsidRPr="0095636E">
                  <w:rPr>
                    <w:rStyle w:val="PlaceholderText"/>
                  </w:rPr>
                  <w:t>Click or tap here to enter text.</w:t>
                </w:r>
              </w:sdtContent>
            </w:sdt>
          </w:p>
        </w:tc>
      </w:tr>
      <w:tr w:rsidR="007D7A1B" w14:paraId="47E869DB" w14:textId="77777777" w:rsidTr="007D7A1B">
        <w:tc>
          <w:tcPr>
            <w:tcW w:w="10457" w:type="dxa"/>
          </w:tcPr>
          <w:p w14:paraId="2ED8A2C0" w14:textId="16C292C0" w:rsidR="007D7A1B" w:rsidRDefault="007D7A1B" w:rsidP="007D7A1B">
            <w:r>
              <w:t>A</w:t>
            </w:r>
            <w:r w:rsidR="004B1503">
              <w:t xml:space="preserve">  </w:t>
            </w:r>
            <w:sdt>
              <w:sdtPr>
                <w:rPr>
                  <w:b/>
                </w:rPr>
                <w:id w:val="149339233"/>
                <w:placeholder>
                  <w:docPart w:val="C4DFA4B3A27149348387272AE5A5EEAA"/>
                </w:placeholder>
                <w:showingPlcHdr/>
              </w:sdtPr>
              <w:sdtEndPr/>
              <w:sdtContent>
                <w:r w:rsidR="004B1503" w:rsidRPr="0095636E">
                  <w:rPr>
                    <w:rStyle w:val="PlaceholderText"/>
                  </w:rPr>
                  <w:t>Click or tap here to enter text.</w:t>
                </w:r>
              </w:sdtContent>
            </w:sdt>
          </w:p>
        </w:tc>
      </w:tr>
      <w:tr w:rsidR="007D7A1B" w14:paraId="2206A265" w14:textId="77777777" w:rsidTr="007D7A1B">
        <w:tc>
          <w:tcPr>
            <w:tcW w:w="10457" w:type="dxa"/>
          </w:tcPr>
          <w:p w14:paraId="3A31C2B0" w14:textId="15DE98C5" w:rsidR="007D7A1B" w:rsidRDefault="007D7A1B" w:rsidP="007D7A1B">
            <w:r>
              <w:t>Q</w:t>
            </w:r>
            <w:r w:rsidR="004B1503">
              <w:t xml:space="preserve">  </w:t>
            </w:r>
            <w:sdt>
              <w:sdtPr>
                <w:rPr>
                  <w:b/>
                </w:rPr>
                <w:id w:val="-31960996"/>
                <w:placeholder>
                  <w:docPart w:val="DBD9C676DBBD4CB585B1D2CF9255C038"/>
                </w:placeholder>
                <w:showingPlcHdr/>
              </w:sdtPr>
              <w:sdtEndPr/>
              <w:sdtContent>
                <w:r w:rsidR="004B1503" w:rsidRPr="0095636E">
                  <w:rPr>
                    <w:rStyle w:val="PlaceholderText"/>
                  </w:rPr>
                  <w:t>Click or tap here to enter text.</w:t>
                </w:r>
              </w:sdtContent>
            </w:sdt>
          </w:p>
        </w:tc>
      </w:tr>
      <w:tr w:rsidR="007D7A1B" w14:paraId="147AA87D" w14:textId="77777777" w:rsidTr="007D7A1B">
        <w:tc>
          <w:tcPr>
            <w:tcW w:w="10457" w:type="dxa"/>
          </w:tcPr>
          <w:p w14:paraId="7390C8F7" w14:textId="154799A5" w:rsidR="007D7A1B" w:rsidRDefault="007D7A1B" w:rsidP="007D7A1B">
            <w:r>
              <w:t>A</w:t>
            </w:r>
            <w:r w:rsidR="004B1503">
              <w:t xml:space="preserve">  </w:t>
            </w:r>
            <w:sdt>
              <w:sdtPr>
                <w:rPr>
                  <w:b/>
                </w:rPr>
                <w:id w:val="1017659229"/>
                <w:placeholder>
                  <w:docPart w:val="5CF87E6F9A5D4DA19824C16DC24BEB47"/>
                </w:placeholder>
                <w:showingPlcHdr/>
              </w:sdtPr>
              <w:sdtEndPr/>
              <w:sdtContent>
                <w:r w:rsidR="004B1503" w:rsidRPr="0095636E">
                  <w:rPr>
                    <w:rStyle w:val="PlaceholderText"/>
                  </w:rPr>
                  <w:t>Click or tap here to enter text.</w:t>
                </w:r>
              </w:sdtContent>
            </w:sdt>
          </w:p>
        </w:tc>
      </w:tr>
    </w:tbl>
    <w:p w14:paraId="1F389A30" w14:textId="77777777" w:rsidR="007D7A1B" w:rsidRDefault="007D7A1B" w:rsidP="007D7A1B"/>
    <w:p w14:paraId="1DCD2977" w14:textId="77777777" w:rsidR="007D7A1B" w:rsidRPr="0095636E" w:rsidRDefault="007D7A1B" w:rsidP="007D7A1B">
      <w:pPr>
        <w:tabs>
          <w:tab w:val="left" w:pos="3464"/>
          <w:tab w:val="left" w:pos="10006"/>
          <w:tab w:val="left" w:pos="10743"/>
        </w:tabs>
        <w:ind w:left="108"/>
        <w:rPr>
          <w:rFonts w:ascii="Lucida Handwriting" w:hAnsi="Lucida Handwriting"/>
        </w:rPr>
      </w:pPr>
      <w:r w:rsidRPr="0095636E">
        <w:rPr>
          <w:b/>
        </w:rPr>
        <w:t>Assessor’s signature</w:t>
      </w:r>
      <w:r w:rsidRPr="0095636E">
        <w:rPr>
          <w:b/>
        </w:rPr>
        <w:tab/>
      </w:r>
      <w:sdt>
        <w:sdtPr>
          <w:rPr>
            <w:b/>
          </w:rPr>
          <w:id w:val="1225339651"/>
          <w:placeholder>
            <w:docPart w:val="4BED207CD10447F39ABDFF378B524CBA"/>
          </w:placeholder>
          <w:showingPlcHdr/>
        </w:sdtPr>
        <w:sdtEndPr/>
        <w:sdtContent>
          <w:r w:rsidRPr="0095636E">
            <w:rPr>
              <w:rStyle w:val="PlaceholderText"/>
            </w:rPr>
            <w:t>Click or tap here to enter text.</w:t>
          </w:r>
        </w:sdtContent>
      </w:sdt>
    </w:p>
    <w:p w14:paraId="62BC77D2" w14:textId="77777777" w:rsidR="007D7A1B" w:rsidRPr="0095636E" w:rsidRDefault="007D7A1B" w:rsidP="007D7A1B">
      <w:pPr>
        <w:tabs>
          <w:tab w:val="left" w:pos="3464"/>
          <w:tab w:val="left" w:pos="10006"/>
          <w:tab w:val="left" w:pos="10743"/>
        </w:tabs>
        <w:ind w:left="108"/>
      </w:pPr>
      <w:r w:rsidRPr="0095636E">
        <w:rPr>
          <w:b/>
        </w:rPr>
        <w:t>Date</w:t>
      </w:r>
      <w:r w:rsidRPr="0095636E">
        <w:rPr>
          <w:b/>
        </w:rPr>
        <w:tab/>
      </w:r>
      <w:sdt>
        <w:sdtPr>
          <w:rPr>
            <w:b/>
          </w:rPr>
          <w:id w:val="1014968127"/>
          <w:placeholder>
            <w:docPart w:val="3223A6F627104C53A6ABCC8C34345A12"/>
          </w:placeholder>
          <w:showingPlcHdr/>
        </w:sdtPr>
        <w:sdtEndPr/>
        <w:sdtContent>
          <w:r w:rsidRPr="0095636E">
            <w:rPr>
              <w:rStyle w:val="PlaceholderText"/>
            </w:rPr>
            <w:t>Click or tap here to enter text.</w:t>
          </w:r>
        </w:sdtContent>
      </w:sdt>
    </w:p>
    <w:p w14:paraId="734D98F7" w14:textId="77777777" w:rsidR="007D7A1B" w:rsidRPr="0095636E" w:rsidRDefault="007D7A1B" w:rsidP="007D7A1B">
      <w:pPr>
        <w:spacing w:after="0"/>
      </w:pPr>
    </w:p>
    <w:p w14:paraId="02F2283B" w14:textId="77777777" w:rsidR="007D7A1B" w:rsidRPr="0095636E" w:rsidRDefault="007D7A1B" w:rsidP="007D7A1B">
      <w:pPr>
        <w:spacing w:after="0"/>
      </w:pPr>
    </w:p>
    <w:p w14:paraId="1EFE1383" w14:textId="77777777" w:rsidR="007D7A1B" w:rsidRPr="0095636E" w:rsidRDefault="007D7A1B" w:rsidP="007D7A1B">
      <w:pPr>
        <w:tabs>
          <w:tab w:val="left" w:pos="3464"/>
          <w:tab w:val="left" w:pos="10006"/>
          <w:tab w:val="left" w:pos="10743"/>
        </w:tabs>
        <w:ind w:left="108"/>
        <w:rPr>
          <w:rFonts w:ascii="Viner Hand ITC" w:hAnsi="Viner Hand ITC"/>
          <w:position w:val="-20"/>
        </w:rPr>
      </w:pPr>
      <w:r w:rsidRPr="0095636E">
        <w:rPr>
          <w:b/>
        </w:rPr>
        <w:t>Candidate’s signature</w:t>
      </w:r>
      <w:r w:rsidRPr="0095636E">
        <w:rPr>
          <w:b/>
        </w:rPr>
        <w:tab/>
      </w:r>
      <w:sdt>
        <w:sdtPr>
          <w:rPr>
            <w:b/>
          </w:rPr>
          <w:id w:val="-579060637"/>
          <w:placeholder>
            <w:docPart w:val="453EB00104B64D72BC9E5CB960318503"/>
          </w:placeholder>
          <w:showingPlcHdr/>
        </w:sdtPr>
        <w:sdtEndPr/>
        <w:sdtContent>
          <w:r w:rsidRPr="0095636E">
            <w:rPr>
              <w:rStyle w:val="PlaceholderText"/>
            </w:rPr>
            <w:t>Click or tap here to enter text.</w:t>
          </w:r>
        </w:sdtContent>
      </w:sdt>
    </w:p>
    <w:p w14:paraId="143F4549" w14:textId="77777777" w:rsidR="007D7A1B" w:rsidRPr="0095636E" w:rsidRDefault="007D7A1B" w:rsidP="007D7A1B">
      <w:pPr>
        <w:tabs>
          <w:tab w:val="left" w:pos="3464"/>
          <w:tab w:val="left" w:pos="10006"/>
          <w:tab w:val="left" w:pos="10743"/>
        </w:tabs>
        <w:ind w:left="108"/>
      </w:pPr>
      <w:r w:rsidRPr="0095636E">
        <w:rPr>
          <w:b/>
        </w:rPr>
        <w:t>Date</w:t>
      </w:r>
      <w:r w:rsidRPr="0095636E">
        <w:rPr>
          <w:b/>
        </w:rPr>
        <w:tab/>
      </w:r>
      <w:sdt>
        <w:sdtPr>
          <w:rPr>
            <w:b/>
          </w:rPr>
          <w:id w:val="3106143"/>
          <w:placeholder>
            <w:docPart w:val="D8F1536FA1334C8EA3008629930DC893"/>
          </w:placeholder>
          <w:showingPlcHdr/>
        </w:sdtPr>
        <w:sdtEndPr/>
        <w:sdtContent>
          <w:r w:rsidRPr="0095636E">
            <w:rPr>
              <w:rStyle w:val="PlaceholderText"/>
            </w:rPr>
            <w:t>Click or tap here to enter text.</w:t>
          </w:r>
        </w:sdtContent>
      </w:sdt>
    </w:p>
    <w:p w14:paraId="1A056DEE" w14:textId="77777777" w:rsidR="007D7A1B" w:rsidRDefault="007D7A1B" w:rsidP="007D7A1B"/>
    <w:p w14:paraId="72CD4792" w14:textId="77777777" w:rsidR="008C673E" w:rsidRDefault="008C673E" w:rsidP="008C673E">
      <w:pPr>
        <w:pStyle w:val="Heading2subtop"/>
      </w:pPr>
      <w:r w:rsidRPr="0077150F">
        <w:lastRenderedPageBreak/>
        <w:t xml:space="preserve">Personal statement </w:t>
      </w:r>
    </w:p>
    <w:tbl>
      <w:tblPr>
        <w:tblStyle w:val="TableGrid"/>
        <w:tblW w:w="0" w:type="auto"/>
        <w:tblLook w:val="04A0" w:firstRow="1" w:lastRow="0" w:firstColumn="1" w:lastColumn="0" w:noHBand="0" w:noVBand="1"/>
      </w:tblPr>
      <w:tblGrid>
        <w:gridCol w:w="1413"/>
        <w:gridCol w:w="1276"/>
        <w:gridCol w:w="4110"/>
        <w:gridCol w:w="1566"/>
        <w:gridCol w:w="2092"/>
      </w:tblGrid>
      <w:tr w:rsidR="006A6494" w14:paraId="6C973E72" w14:textId="77777777" w:rsidTr="004B1503">
        <w:tc>
          <w:tcPr>
            <w:tcW w:w="1413" w:type="dxa"/>
          </w:tcPr>
          <w:p w14:paraId="333BD965" w14:textId="656B4606" w:rsidR="006A6494" w:rsidRPr="004B1503" w:rsidRDefault="006A6494" w:rsidP="004B1503">
            <w:pPr>
              <w:spacing w:after="0"/>
              <w:ind w:left="0" w:firstLine="0"/>
              <w:rPr>
                <w:b/>
                <w:bCs/>
              </w:rPr>
            </w:pPr>
            <w:r w:rsidRPr="004B1503">
              <w:rPr>
                <w:b/>
                <w:bCs/>
                <w:lang w:val="en-GB"/>
              </w:rPr>
              <w:t>Date</w:t>
            </w:r>
          </w:p>
        </w:tc>
        <w:tc>
          <w:tcPr>
            <w:tcW w:w="1276" w:type="dxa"/>
          </w:tcPr>
          <w:p w14:paraId="1A0FBE94" w14:textId="19C76258" w:rsidR="006A6494" w:rsidRPr="004B1503" w:rsidRDefault="006A6494" w:rsidP="004B1503">
            <w:pPr>
              <w:spacing w:after="0"/>
              <w:ind w:left="0" w:firstLine="0"/>
              <w:rPr>
                <w:b/>
                <w:bCs/>
              </w:rPr>
            </w:pPr>
            <w:r w:rsidRPr="004B1503">
              <w:rPr>
                <w:b/>
                <w:bCs/>
              </w:rPr>
              <w:t>Evidence index number</w:t>
            </w:r>
          </w:p>
        </w:tc>
        <w:tc>
          <w:tcPr>
            <w:tcW w:w="4110" w:type="dxa"/>
          </w:tcPr>
          <w:p w14:paraId="690EE0CC" w14:textId="332A1AD1" w:rsidR="006A6494" w:rsidRPr="004B1503" w:rsidRDefault="006A6494" w:rsidP="004B1503">
            <w:pPr>
              <w:spacing w:after="0"/>
              <w:ind w:left="0" w:firstLine="0"/>
              <w:rPr>
                <w:b/>
                <w:bCs/>
              </w:rPr>
            </w:pPr>
            <w:r w:rsidRPr="004B1503">
              <w:rPr>
                <w:b/>
                <w:bCs/>
              </w:rPr>
              <w:t>Details of statement</w:t>
            </w:r>
          </w:p>
        </w:tc>
        <w:tc>
          <w:tcPr>
            <w:tcW w:w="1566" w:type="dxa"/>
          </w:tcPr>
          <w:p w14:paraId="7AD2D250" w14:textId="2587C046" w:rsidR="006A6494" w:rsidRPr="004B1503" w:rsidRDefault="006A6494" w:rsidP="004B1503">
            <w:pPr>
              <w:spacing w:after="0"/>
              <w:ind w:left="0" w:firstLine="0"/>
              <w:rPr>
                <w:b/>
                <w:bCs/>
              </w:rPr>
            </w:pPr>
            <w:r w:rsidRPr="004B1503">
              <w:rPr>
                <w:b/>
                <w:bCs/>
              </w:rPr>
              <w:t>Links to other evidence (enter numbers)</w:t>
            </w:r>
          </w:p>
        </w:tc>
        <w:tc>
          <w:tcPr>
            <w:tcW w:w="2092" w:type="dxa"/>
          </w:tcPr>
          <w:p w14:paraId="04DB4FF6" w14:textId="0BB527A5" w:rsidR="006A6494" w:rsidRPr="004B1503" w:rsidRDefault="004B1503" w:rsidP="004B1503">
            <w:pPr>
              <w:spacing w:after="0"/>
              <w:ind w:left="0" w:firstLine="0"/>
              <w:rPr>
                <w:b/>
                <w:bCs/>
              </w:rPr>
            </w:pPr>
            <w:r w:rsidRPr="004B1503">
              <w:rPr>
                <w:b/>
                <w:bCs/>
              </w:rPr>
              <w:t>Performance criteria/ Knowledge and Understanding statements covered</w:t>
            </w:r>
          </w:p>
        </w:tc>
      </w:tr>
      <w:tr w:rsidR="006A6494" w14:paraId="1B95BA1C" w14:textId="77777777" w:rsidTr="004B1503">
        <w:tc>
          <w:tcPr>
            <w:tcW w:w="1413" w:type="dxa"/>
          </w:tcPr>
          <w:p w14:paraId="01439075" w14:textId="69B6D9DC" w:rsidR="006A6494" w:rsidRDefault="007D37F5" w:rsidP="004B1503">
            <w:pPr>
              <w:spacing w:after="0"/>
              <w:ind w:left="0" w:firstLine="0"/>
            </w:pPr>
            <w:sdt>
              <w:sdtPr>
                <w:rPr>
                  <w:b/>
                </w:rPr>
                <w:id w:val="2014029073"/>
                <w:placeholder>
                  <w:docPart w:val="D3158BE948F6426FB0650E6709355932"/>
                </w:placeholder>
                <w:showingPlcHdr/>
              </w:sdtPr>
              <w:sdtEndPr/>
              <w:sdtContent>
                <w:r w:rsidR="004B1503" w:rsidRPr="0095636E">
                  <w:rPr>
                    <w:rStyle w:val="PlaceholderText"/>
                  </w:rPr>
                  <w:t>Click or tap here to enter text.</w:t>
                </w:r>
              </w:sdtContent>
            </w:sdt>
          </w:p>
        </w:tc>
        <w:tc>
          <w:tcPr>
            <w:tcW w:w="1276" w:type="dxa"/>
          </w:tcPr>
          <w:p w14:paraId="1809817E" w14:textId="6141D375" w:rsidR="006A6494" w:rsidRDefault="007D37F5" w:rsidP="004B1503">
            <w:pPr>
              <w:spacing w:after="0"/>
              <w:ind w:left="0" w:firstLine="0"/>
            </w:pPr>
            <w:sdt>
              <w:sdtPr>
                <w:rPr>
                  <w:b/>
                </w:rPr>
                <w:id w:val="214786612"/>
                <w:placeholder>
                  <w:docPart w:val="FB4587D550B746758897245564ABF502"/>
                </w:placeholder>
                <w:showingPlcHdr/>
              </w:sdtPr>
              <w:sdtEndPr/>
              <w:sdtContent>
                <w:r w:rsidR="004B1503" w:rsidRPr="0095636E">
                  <w:rPr>
                    <w:rStyle w:val="PlaceholderText"/>
                  </w:rPr>
                  <w:t>Click or tap here to enter text.</w:t>
                </w:r>
              </w:sdtContent>
            </w:sdt>
          </w:p>
        </w:tc>
        <w:tc>
          <w:tcPr>
            <w:tcW w:w="4110" w:type="dxa"/>
          </w:tcPr>
          <w:p w14:paraId="3FB97FF6" w14:textId="6AA010B8" w:rsidR="006A6494" w:rsidRDefault="007D37F5" w:rsidP="004B1503">
            <w:pPr>
              <w:spacing w:after="0"/>
              <w:ind w:left="0" w:firstLine="0"/>
            </w:pPr>
            <w:sdt>
              <w:sdtPr>
                <w:rPr>
                  <w:b/>
                </w:rPr>
                <w:id w:val="1989050875"/>
                <w:placeholder>
                  <w:docPart w:val="2DD879423C0B4A7D995A3ED904A0363C"/>
                </w:placeholder>
                <w:showingPlcHdr/>
              </w:sdtPr>
              <w:sdtEndPr/>
              <w:sdtContent>
                <w:r w:rsidR="004B1503" w:rsidRPr="0095636E">
                  <w:rPr>
                    <w:rStyle w:val="PlaceholderText"/>
                  </w:rPr>
                  <w:t>Click or tap here to enter text.</w:t>
                </w:r>
              </w:sdtContent>
            </w:sdt>
          </w:p>
        </w:tc>
        <w:tc>
          <w:tcPr>
            <w:tcW w:w="1566" w:type="dxa"/>
          </w:tcPr>
          <w:p w14:paraId="4A6EE6C2" w14:textId="6C34B088" w:rsidR="006A6494" w:rsidRDefault="007D37F5" w:rsidP="004B1503">
            <w:pPr>
              <w:spacing w:after="0"/>
              <w:ind w:left="0" w:firstLine="0"/>
            </w:pPr>
            <w:sdt>
              <w:sdtPr>
                <w:rPr>
                  <w:b/>
                </w:rPr>
                <w:id w:val="621967906"/>
                <w:placeholder>
                  <w:docPart w:val="CF82DBDF8DF34644B9DFAEC85D6EBBBA"/>
                </w:placeholder>
                <w:showingPlcHdr/>
              </w:sdtPr>
              <w:sdtEndPr/>
              <w:sdtContent>
                <w:r w:rsidR="004B1503" w:rsidRPr="0095636E">
                  <w:rPr>
                    <w:rStyle w:val="PlaceholderText"/>
                  </w:rPr>
                  <w:t>Click or tap here to enter text.</w:t>
                </w:r>
              </w:sdtContent>
            </w:sdt>
          </w:p>
        </w:tc>
        <w:tc>
          <w:tcPr>
            <w:tcW w:w="2092" w:type="dxa"/>
          </w:tcPr>
          <w:p w14:paraId="1B976F4E" w14:textId="5B071C29" w:rsidR="006A6494" w:rsidRDefault="007D37F5" w:rsidP="004B1503">
            <w:pPr>
              <w:spacing w:after="0"/>
              <w:ind w:left="0" w:firstLine="0"/>
            </w:pPr>
            <w:sdt>
              <w:sdtPr>
                <w:rPr>
                  <w:b/>
                </w:rPr>
                <w:id w:val="-361361504"/>
                <w:placeholder>
                  <w:docPart w:val="BBBFDD35E17349E88601E5339CF0EE57"/>
                </w:placeholder>
                <w:showingPlcHdr/>
              </w:sdtPr>
              <w:sdtEndPr/>
              <w:sdtContent>
                <w:r w:rsidR="004B1503" w:rsidRPr="0095636E">
                  <w:rPr>
                    <w:rStyle w:val="PlaceholderText"/>
                  </w:rPr>
                  <w:t>Click or tap here to enter text.</w:t>
                </w:r>
              </w:sdtContent>
            </w:sdt>
          </w:p>
        </w:tc>
      </w:tr>
    </w:tbl>
    <w:p w14:paraId="79B85E09" w14:textId="77777777" w:rsidR="004B1503" w:rsidRDefault="004B1503">
      <w:pPr>
        <w:spacing w:after="0"/>
      </w:pPr>
    </w:p>
    <w:p w14:paraId="61E114A2" w14:textId="77777777" w:rsidR="004B1503" w:rsidRDefault="004B1503">
      <w:pPr>
        <w:spacing w:after="0"/>
      </w:pPr>
    </w:p>
    <w:p w14:paraId="26BBD597" w14:textId="77777777" w:rsidR="004B1503" w:rsidRPr="0095636E" w:rsidRDefault="004B1503" w:rsidP="004B1503">
      <w:pPr>
        <w:tabs>
          <w:tab w:val="left" w:pos="3464"/>
          <w:tab w:val="left" w:pos="10006"/>
          <w:tab w:val="left" w:pos="10743"/>
        </w:tabs>
        <w:ind w:left="108"/>
        <w:rPr>
          <w:rFonts w:ascii="Viner Hand ITC" w:hAnsi="Viner Hand ITC"/>
          <w:position w:val="-20"/>
        </w:rPr>
      </w:pPr>
      <w:r w:rsidRPr="0095636E">
        <w:rPr>
          <w:b/>
        </w:rPr>
        <w:t>Candidate’s signature</w:t>
      </w:r>
      <w:r w:rsidRPr="0095636E">
        <w:rPr>
          <w:b/>
        </w:rPr>
        <w:tab/>
      </w:r>
      <w:sdt>
        <w:sdtPr>
          <w:rPr>
            <w:b/>
          </w:rPr>
          <w:id w:val="633527536"/>
          <w:placeholder>
            <w:docPart w:val="75F4D12C5C5749C3BA68C46F430660FD"/>
          </w:placeholder>
          <w:showingPlcHdr/>
        </w:sdtPr>
        <w:sdtEndPr/>
        <w:sdtContent>
          <w:r w:rsidRPr="0095636E">
            <w:rPr>
              <w:rStyle w:val="PlaceholderText"/>
            </w:rPr>
            <w:t>Click or tap here to enter text.</w:t>
          </w:r>
        </w:sdtContent>
      </w:sdt>
    </w:p>
    <w:p w14:paraId="669576D2" w14:textId="6FDFAE5F" w:rsidR="007D7A1B" w:rsidRPr="007D7A1B" w:rsidRDefault="007D7A1B" w:rsidP="004B1503">
      <w:pPr>
        <w:spacing w:after="0"/>
        <w:sectPr w:rsidR="007D7A1B" w:rsidRPr="007D7A1B" w:rsidSect="00CA1A1F">
          <w:footerReference w:type="first" r:id="rId15"/>
          <w:pgSz w:w="11907" w:h="16840" w:code="9"/>
          <w:pgMar w:top="720" w:right="720" w:bottom="720" w:left="720" w:header="720" w:footer="720" w:gutter="0"/>
          <w:paperSrc w:first="7" w:other="7"/>
          <w:cols w:space="720"/>
          <w:titlePg/>
          <w:docGrid w:linePitch="326"/>
        </w:sectPr>
      </w:pPr>
      <w:r>
        <w:br w:type="page"/>
      </w:r>
    </w:p>
    <w:p w14:paraId="56B946D9" w14:textId="77777777" w:rsidR="0077150F" w:rsidRPr="0077150F" w:rsidRDefault="0077150F" w:rsidP="00067C5E">
      <w:pPr>
        <w:pStyle w:val="Heading2subtop"/>
        <w:rPr>
          <w:iCs/>
        </w:rPr>
      </w:pPr>
      <w:bookmarkStart w:id="5" w:name="_Toc309119904"/>
      <w:bookmarkEnd w:id="3"/>
      <w:r w:rsidRPr="0077150F">
        <w:lastRenderedPageBreak/>
        <w:t xml:space="preserve">Witness testimony </w:t>
      </w:r>
      <w:bookmarkEnd w:id="5"/>
    </w:p>
    <w:tbl>
      <w:tblPr>
        <w:tblStyle w:val="TableGrid"/>
        <w:tblW w:w="0" w:type="auto"/>
        <w:tblLook w:val="04A0" w:firstRow="1" w:lastRow="0" w:firstColumn="1" w:lastColumn="0" w:noHBand="0" w:noVBand="1"/>
      </w:tblPr>
      <w:tblGrid>
        <w:gridCol w:w="3681"/>
        <w:gridCol w:w="6776"/>
      </w:tblGrid>
      <w:tr w:rsidR="005240C6" w14:paraId="120FC061" w14:textId="77777777" w:rsidTr="005240C6">
        <w:tc>
          <w:tcPr>
            <w:tcW w:w="3681" w:type="dxa"/>
          </w:tcPr>
          <w:p w14:paraId="62D765BD" w14:textId="402A03EE" w:rsidR="005240C6" w:rsidRPr="000A410A" w:rsidRDefault="005240C6" w:rsidP="00B10313">
            <w:pPr>
              <w:rPr>
                <w:b/>
                <w:bCs/>
              </w:rPr>
            </w:pPr>
            <w:r w:rsidRPr="000A410A">
              <w:rPr>
                <w:b/>
                <w:bCs/>
              </w:rPr>
              <w:t>Qualification title and level</w:t>
            </w:r>
          </w:p>
        </w:tc>
        <w:tc>
          <w:tcPr>
            <w:tcW w:w="6776" w:type="dxa"/>
          </w:tcPr>
          <w:p w14:paraId="7C66E297" w14:textId="11E7578E" w:rsidR="005240C6" w:rsidRDefault="007D37F5" w:rsidP="00B10313">
            <w:sdt>
              <w:sdtPr>
                <w:rPr>
                  <w:b/>
                </w:rPr>
                <w:id w:val="-543828734"/>
                <w:placeholder>
                  <w:docPart w:val="D128EF90C011458EB0FF0CEF2A408EFB"/>
                </w:placeholder>
                <w:showingPlcHdr/>
              </w:sdtPr>
              <w:sdtEndPr/>
              <w:sdtContent>
                <w:r w:rsidR="00E30574" w:rsidRPr="0095636E">
                  <w:rPr>
                    <w:rStyle w:val="PlaceholderText"/>
                  </w:rPr>
                  <w:t>Click or tap here to enter text.</w:t>
                </w:r>
              </w:sdtContent>
            </w:sdt>
          </w:p>
        </w:tc>
      </w:tr>
      <w:tr w:rsidR="005240C6" w14:paraId="01F47061" w14:textId="77777777" w:rsidTr="005240C6">
        <w:tc>
          <w:tcPr>
            <w:tcW w:w="3681" w:type="dxa"/>
          </w:tcPr>
          <w:p w14:paraId="773035DC" w14:textId="421F9185" w:rsidR="005240C6" w:rsidRPr="000A410A" w:rsidRDefault="005240C6" w:rsidP="00B10313">
            <w:pPr>
              <w:rPr>
                <w:b/>
                <w:bCs/>
              </w:rPr>
            </w:pPr>
            <w:r w:rsidRPr="000A410A">
              <w:rPr>
                <w:b/>
                <w:bCs/>
              </w:rPr>
              <w:t>Candidate’s name</w:t>
            </w:r>
          </w:p>
        </w:tc>
        <w:tc>
          <w:tcPr>
            <w:tcW w:w="6776" w:type="dxa"/>
          </w:tcPr>
          <w:p w14:paraId="0F8F27BE" w14:textId="701231A5" w:rsidR="005240C6" w:rsidRDefault="007D37F5" w:rsidP="00B10313">
            <w:sdt>
              <w:sdtPr>
                <w:rPr>
                  <w:b/>
                </w:rPr>
                <w:id w:val="1859622814"/>
                <w:placeholder>
                  <w:docPart w:val="EE810046AF78424396A30629FED9A16E"/>
                </w:placeholder>
                <w:showingPlcHdr/>
              </w:sdtPr>
              <w:sdtEndPr/>
              <w:sdtContent>
                <w:r w:rsidR="00E30574" w:rsidRPr="0095636E">
                  <w:rPr>
                    <w:rStyle w:val="PlaceholderText"/>
                  </w:rPr>
                  <w:t>Click or tap here to enter text.</w:t>
                </w:r>
              </w:sdtContent>
            </w:sdt>
          </w:p>
        </w:tc>
      </w:tr>
      <w:tr w:rsidR="005240C6" w14:paraId="39D49F23" w14:textId="77777777" w:rsidTr="005240C6">
        <w:tc>
          <w:tcPr>
            <w:tcW w:w="3681" w:type="dxa"/>
          </w:tcPr>
          <w:p w14:paraId="22B3AD13" w14:textId="42DE13F9" w:rsidR="005240C6" w:rsidRPr="000A410A" w:rsidRDefault="003143D7" w:rsidP="00B10313">
            <w:pPr>
              <w:rPr>
                <w:b/>
                <w:bCs/>
              </w:rPr>
            </w:pPr>
            <w:r w:rsidRPr="000A410A">
              <w:rPr>
                <w:b/>
                <w:bCs/>
              </w:rPr>
              <w:t>Evidence index number</w:t>
            </w:r>
          </w:p>
        </w:tc>
        <w:tc>
          <w:tcPr>
            <w:tcW w:w="6776" w:type="dxa"/>
          </w:tcPr>
          <w:p w14:paraId="6203760C" w14:textId="7997BE59" w:rsidR="005240C6" w:rsidRDefault="007D37F5" w:rsidP="00B10313">
            <w:sdt>
              <w:sdtPr>
                <w:rPr>
                  <w:b/>
                </w:rPr>
                <w:id w:val="72249497"/>
                <w:placeholder>
                  <w:docPart w:val="0C251BC8D89445E89F64B1E0F7F86537"/>
                </w:placeholder>
                <w:showingPlcHdr/>
              </w:sdtPr>
              <w:sdtEndPr/>
              <w:sdtContent>
                <w:r w:rsidR="00E30574" w:rsidRPr="0095636E">
                  <w:rPr>
                    <w:rStyle w:val="PlaceholderText"/>
                  </w:rPr>
                  <w:t>Click or tap here to enter text.</w:t>
                </w:r>
              </w:sdtContent>
            </w:sdt>
          </w:p>
        </w:tc>
      </w:tr>
      <w:tr w:rsidR="005240C6" w14:paraId="74C52CD7" w14:textId="77777777" w:rsidTr="005240C6">
        <w:tc>
          <w:tcPr>
            <w:tcW w:w="3681" w:type="dxa"/>
          </w:tcPr>
          <w:p w14:paraId="71727E6F" w14:textId="027E0F61" w:rsidR="005240C6" w:rsidRPr="000A410A" w:rsidRDefault="003143D7" w:rsidP="002470CF">
            <w:pPr>
              <w:ind w:left="0" w:firstLine="0"/>
              <w:rPr>
                <w:b/>
                <w:bCs/>
              </w:rPr>
            </w:pPr>
            <w:r w:rsidRPr="000A410A">
              <w:rPr>
                <w:b/>
                <w:bCs/>
              </w:rPr>
              <w:t>Index number of other evidence which this testimony relates to (if any)</w:t>
            </w:r>
          </w:p>
        </w:tc>
        <w:tc>
          <w:tcPr>
            <w:tcW w:w="6776" w:type="dxa"/>
          </w:tcPr>
          <w:p w14:paraId="50695A97" w14:textId="21C5625F" w:rsidR="005240C6" w:rsidRDefault="007D37F5" w:rsidP="00B10313">
            <w:sdt>
              <w:sdtPr>
                <w:rPr>
                  <w:b/>
                </w:rPr>
                <w:id w:val="-1230536368"/>
                <w:placeholder>
                  <w:docPart w:val="A819A4C46F434AF198500C1A454CCC94"/>
                </w:placeholder>
                <w:showingPlcHdr/>
              </w:sdtPr>
              <w:sdtEndPr/>
              <w:sdtContent>
                <w:r w:rsidR="00E30574" w:rsidRPr="0095636E">
                  <w:rPr>
                    <w:rStyle w:val="PlaceholderText"/>
                  </w:rPr>
                  <w:t>Click or tap here to enter text.</w:t>
                </w:r>
              </w:sdtContent>
            </w:sdt>
          </w:p>
        </w:tc>
      </w:tr>
      <w:tr w:rsidR="005240C6" w14:paraId="29C70B6C" w14:textId="77777777" w:rsidTr="005240C6">
        <w:tc>
          <w:tcPr>
            <w:tcW w:w="3681" w:type="dxa"/>
          </w:tcPr>
          <w:p w14:paraId="1987F03D" w14:textId="1DB08B59" w:rsidR="005240C6" w:rsidRPr="000A410A" w:rsidRDefault="002470CF" w:rsidP="002470CF">
            <w:pPr>
              <w:ind w:left="0" w:firstLine="0"/>
              <w:rPr>
                <w:b/>
                <w:bCs/>
              </w:rPr>
            </w:pPr>
            <w:r w:rsidRPr="000A410A">
              <w:rPr>
                <w:b/>
                <w:bCs/>
              </w:rPr>
              <w:t>Performance criteria/Knowledge and Understanding statements covered</w:t>
            </w:r>
          </w:p>
        </w:tc>
        <w:tc>
          <w:tcPr>
            <w:tcW w:w="6776" w:type="dxa"/>
          </w:tcPr>
          <w:p w14:paraId="0F181414" w14:textId="44F70A4F" w:rsidR="005240C6" w:rsidRDefault="007D37F5" w:rsidP="00B10313">
            <w:sdt>
              <w:sdtPr>
                <w:rPr>
                  <w:b/>
                </w:rPr>
                <w:id w:val="1999758211"/>
                <w:placeholder>
                  <w:docPart w:val="B8A2B3FC28E84A0B9DAFDCE8EA24993C"/>
                </w:placeholder>
                <w:showingPlcHdr/>
              </w:sdtPr>
              <w:sdtEndPr/>
              <w:sdtContent>
                <w:r w:rsidR="00E30574" w:rsidRPr="0095636E">
                  <w:rPr>
                    <w:rStyle w:val="PlaceholderText"/>
                  </w:rPr>
                  <w:t>Click or tap here to enter text.</w:t>
                </w:r>
              </w:sdtContent>
            </w:sdt>
          </w:p>
        </w:tc>
      </w:tr>
      <w:tr w:rsidR="005240C6" w14:paraId="6CB4F546" w14:textId="77777777" w:rsidTr="005240C6">
        <w:tc>
          <w:tcPr>
            <w:tcW w:w="3681" w:type="dxa"/>
          </w:tcPr>
          <w:p w14:paraId="540E0500" w14:textId="641E56FA" w:rsidR="005240C6" w:rsidRPr="000A410A" w:rsidRDefault="002470CF" w:rsidP="00B10313">
            <w:pPr>
              <w:rPr>
                <w:b/>
                <w:bCs/>
              </w:rPr>
            </w:pPr>
            <w:r w:rsidRPr="000A410A">
              <w:rPr>
                <w:b/>
                <w:bCs/>
              </w:rPr>
              <w:t>Date of evidence</w:t>
            </w:r>
          </w:p>
        </w:tc>
        <w:tc>
          <w:tcPr>
            <w:tcW w:w="6776" w:type="dxa"/>
          </w:tcPr>
          <w:p w14:paraId="38E2B7E1" w14:textId="491366A1" w:rsidR="005240C6" w:rsidRDefault="007D37F5" w:rsidP="00B10313">
            <w:sdt>
              <w:sdtPr>
                <w:rPr>
                  <w:b/>
                </w:rPr>
                <w:id w:val="939258376"/>
                <w:placeholder>
                  <w:docPart w:val="223A2140BEB0453184FAA7E24A617FA8"/>
                </w:placeholder>
                <w:showingPlcHdr/>
              </w:sdtPr>
              <w:sdtEndPr/>
              <w:sdtContent>
                <w:r w:rsidR="00E30574" w:rsidRPr="0095636E">
                  <w:rPr>
                    <w:rStyle w:val="PlaceholderText"/>
                  </w:rPr>
                  <w:t>Click or tap here to enter text.</w:t>
                </w:r>
              </w:sdtContent>
            </w:sdt>
          </w:p>
        </w:tc>
      </w:tr>
      <w:tr w:rsidR="005240C6" w14:paraId="33D38B61" w14:textId="77777777" w:rsidTr="005240C6">
        <w:tc>
          <w:tcPr>
            <w:tcW w:w="3681" w:type="dxa"/>
          </w:tcPr>
          <w:p w14:paraId="753263A8" w14:textId="0F1CE36D" w:rsidR="005240C6" w:rsidRPr="000A410A" w:rsidRDefault="002470CF" w:rsidP="00B10313">
            <w:pPr>
              <w:rPr>
                <w:b/>
                <w:bCs/>
              </w:rPr>
            </w:pPr>
            <w:r w:rsidRPr="000A410A">
              <w:rPr>
                <w:b/>
                <w:bCs/>
              </w:rPr>
              <w:t>Name of witness</w:t>
            </w:r>
          </w:p>
        </w:tc>
        <w:tc>
          <w:tcPr>
            <w:tcW w:w="6776" w:type="dxa"/>
          </w:tcPr>
          <w:p w14:paraId="29260D28" w14:textId="0131A954" w:rsidR="005240C6" w:rsidRDefault="007D37F5" w:rsidP="00B10313">
            <w:sdt>
              <w:sdtPr>
                <w:rPr>
                  <w:b/>
                </w:rPr>
                <w:id w:val="2086791671"/>
                <w:placeholder>
                  <w:docPart w:val="C3A4E549F3B64EC08F67EC67AB2FA581"/>
                </w:placeholder>
                <w:showingPlcHdr/>
              </w:sdtPr>
              <w:sdtEndPr/>
              <w:sdtContent>
                <w:r w:rsidR="00E30574" w:rsidRPr="0095636E">
                  <w:rPr>
                    <w:rStyle w:val="PlaceholderText"/>
                  </w:rPr>
                  <w:t>Click or tap here to enter text.</w:t>
                </w:r>
              </w:sdtContent>
            </w:sdt>
          </w:p>
        </w:tc>
      </w:tr>
      <w:tr w:rsidR="005240C6" w14:paraId="60553A3C" w14:textId="77777777" w:rsidTr="005240C6">
        <w:tc>
          <w:tcPr>
            <w:tcW w:w="3681" w:type="dxa"/>
          </w:tcPr>
          <w:p w14:paraId="5596C587" w14:textId="25E10F00" w:rsidR="005240C6" w:rsidRPr="000A410A" w:rsidRDefault="002470CF" w:rsidP="00B10313">
            <w:pPr>
              <w:rPr>
                <w:b/>
                <w:bCs/>
              </w:rPr>
            </w:pPr>
            <w:r w:rsidRPr="000A410A">
              <w:rPr>
                <w:b/>
                <w:bCs/>
              </w:rPr>
              <w:t>Email address of witness</w:t>
            </w:r>
          </w:p>
        </w:tc>
        <w:tc>
          <w:tcPr>
            <w:tcW w:w="6776" w:type="dxa"/>
          </w:tcPr>
          <w:p w14:paraId="1424BC37" w14:textId="093FDA03" w:rsidR="005240C6" w:rsidRDefault="007D37F5" w:rsidP="00B10313">
            <w:sdt>
              <w:sdtPr>
                <w:rPr>
                  <w:b/>
                </w:rPr>
                <w:id w:val="-661625653"/>
                <w:placeholder>
                  <w:docPart w:val="BC3F93F6B1B44069919B57F425509AF7"/>
                </w:placeholder>
                <w:showingPlcHdr/>
              </w:sdtPr>
              <w:sdtEndPr/>
              <w:sdtContent>
                <w:r w:rsidR="00E30574" w:rsidRPr="0095636E">
                  <w:rPr>
                    <w:rStyle w:val="PlaceholderText"/>
                  </w:rPr>
                  <w:t>Click or tap here to enter text.</w:t>
                </w:r>
              </w:sdtContent>
            </w:sdt>
          </w:p>
        </w:tc>
      </w:tr>
      <w:tr w:rsidR="005240C6" w14:paraId="65785E2A" w14:textId="77777777" w:rsidTr="005240C6">
        <w:tc>
          <w:tcPr>
            <w:tcW w:w="3681" w:type="dxa"/>
          </w:tcPr>
          <w:p w14:paraId="40A7E8BD" w14:textId="1A03B1DD" w:rsidR="005240C6" w:rsidRPr="000A410A" w:rsidRDefault="000A410A" w:rsidP="000A410A">
            <w:pPr>
              <w:ind w:left="0" w:firstLine="0"/>
              <w:rPr>
                <w:b/>
                <w:bCs/>
              </w:rPr>
            </w:pPr>
            <w:r w:rsidRPr="000A410A">
              <w:rPr>
                <w:b/>
                <w:bCs/>
              </w:rPr>
              <w:t>Designation/relationship to candidate</w:t>
            </w:r>
          </w:p>
        </w:tc>
        <w:tc>
          <w:tcPr>
            <w:tcW w:w="6776" w:type="dxa"/>
          </w:tcPr>
          <w:p w14:paraId="04986571" w14:textId="3E939AA0" w:rsidR="005240C6" w:rsidRDefault="007D37F5" w:rsidP="00B10313">
            <w:sdt>
              <w:sdtPr>
                <w:rPr>
                  <w:b/>
                </w:rPr>
                <w:id w:val="-1801604425"/>
                <w:placeholder>
                  <w:docPart w:val="DF04F83DED274F1587B116CD910FBF42"/>
                </w:placeholder>
                <w:showingPlcHdr/>
              </w:sdtPr>
              <w:sdtEndPr/>
              <w:sdtContent>
                <w:r w:rsidR="00E30574" w:rsidRPr="0095636E">
                  <w:rPr>
                    <w:rStyle w:val="PlaceholderText"/>
                  </w:rPr>
                  <w:t>Click or tap here to enter text.</w:t>
                </w:r>
              </w:sdtContent>
            </w:sdt>
          </w:p>
        </w:tc>
      </w:tr>
    </w:tbl>
    <w:p w14:paraId="576A5A52" w14:textId="39E93DEE" w:rsidR="00B10313" w:rsidRDefault="00B10313" w:rsidP="00B10313"/>
    <w:tbl>
      <w:tblPr>
        <w:tblStyle w:val="TableGrid"/>
        <w:tblW w:w="0" w:type="auto"/>
        <w:tblLook w:val="04A0" w:firstRow="1" w:lastRow="0" w:firstColumn="1" w:lastColumn="0" w:noHBand="0" w:noVBand="1"/>
      </w:tblPr>
      <w:tblGrid>
        <w:gridCol w:w="10457"/>
      </w:tblGrid>
      <w:tr w:rsidR="002229C4" w14:paraId="228A5F5B" w14:textId="77777777" w:rsidTr="002229C4">
        <w:tc>
          <w:tcPr>
            <w:tcW w:w="10457" w:type="dxa"/>
          </w:tcPr>
          <w:p w14:paraId="12034568" w14:textId="3A5C2045" w:rsidR="002229C4" w:rsidRPr="002229C4" w:rsidRDefault="002229C4" w:rsidP="00B10313">
            <w:pPr>
              <w:rPr>
                <w:b/>
                <w:bCs/>
              </w:rPr>
            </w:pPr>
            <w:r w:rsidRPr="002229C4">
              <w:rPr>
                <w:b/>
                <w:bCs/>
                <w:lang w:val="en-GB"/>
              </w:rPr>
              <w:t>Details of testimony</w:t>
            </w:r>
          </w:p>
        </w:tc>
      </w:tr>
      <w:tr w:rsidR="002229C4" w14:paraId="050A4543" w14:textId="77777777" w:rsidTr="002229C4">
        <w:tc>
          <w:tcPr>
            <w:tcW w:w="10457" w:type="dxa"/>
          </w:tcPr>
          <w:p w14:paraId="3178DEDB" w14:textId="5EFFC2A0" w:rsidR="00E30574" w:rsidRPr="00211AC7" w:rsidRDefault="007D37F5" w:rsidP="00211AC7">
            <w:pPr>
              <w:rPr>
                <w:b/>
              </w:rPr>
            </w:pPr>
            <w:sdt>
              <w:sdtPr>
                <w:rPr>
                  <w:b/>
                </w:rPr>
                <w:id w:val="-1506971853"/>
                <w:placeholder>
                  <w:docPart w:val="DE02384B2FB54A1EA86D2BE80FF2A391"/>
                </w:placeholder>
                <w:showingPlcHdr/>
              </w:sdtPr>
              <w:sdtEndPr/>
              <w:sdtContent>
                <w:r w:rsidR="00E30574" w:rsidRPr="0095636E">
                  <w:rPr>
                    <w:rStyle w:val="PlaceholderText"/>
                  </w:rPr>
                  <w:t>Click or tap here to enter text.</w:t>
                </w:r>
              </w:sdtContent>
            </w:sdt>
          </w:p>
        </w:tc>
      </w:tr>
    </w:tbl>
    <w:p w14:paraId="59ED5FE5" w14:textId="77777777" w:rsidR="000A410A" w:rsidRDefault="000A410A" w:rsidP="00B10313"/>
    <w:p w14:paraId="62DC7CE9" w14:textId="77777777" w:rsidR="00211AC7" w:rsidRPr="00211AC7" w:rsidRDefault="00211AC7" w:rsidP="00211AC7">
      <w:r w:rsidRPr="00211AC7">
        <w:rPr>
          <w:b/>
          <w:bCs/>
        </w:rPr>
        <w:t>I can confirm the candidate’s performance was satisfactory.</w:t>
      </w:r>
      <w:r w:rsidRPr="00211AC7">
        <w:t> </w:t>
      </w:r>
    </w:p>
    <w:p w14:paraId="3FB0D1FC" w14:textId="0047CE0E" w:rsidR="00211AC7" w:rsidRPr="00211AC7" w:rsidRDefault="00211AC7" w:rsidP="00211AC7">
      <w:r w:rsidRPr="00211AC7">
        <w:t>Witness’s signature</w:t>
      </w:r>
      <w:r>
        <w:t>:</w:t>
      </w:r>
      <w:r w:rsidRPr="00211AC7">
        <w:tab/>
      </w:r>
      <w:sdt>
        <w:sdtPr>
          <w:rPr>
            <w:b/>
          </w:rPr>
          <w:id w:val="2128121862"/>
          <w:placeholder>
            <w:docPart w:val="ED63B5C7007149ED93B30C6F23E45C88"/>
          </w:placeholder>
          <w:showingPlcHdr/>
        </w:sdtPr>
        <w:sdtEndPr/>
        <w:sdtContent>
          <w:r w:rsidRPr="0095636E">
            <w:rPr>
              <w:rStyle w:val="PlaceholderText"/>
            </w:rPr>
            <w:t>Click or tap here to enter text.</w:t>
          </w:r>
        </w:sdtContent>
      </w:sdt>
      <w:r w:rsidRPr="00211AC7">
        <w:t xml:space="preserve">         </w:t>
      </w:r>
      <w:r w:rsidRPr="00211AC7">
        <w:tab/>
        <w:t>Date</w:t>
      </w:r>
      <w:r w:rsidR="00CE75C8">
        <w:t xml:space="preserve">:  </w:t>
      </w:r>
      <w:sdt>
        <w:sdtPr>
          <w:rPr>
            <w:b/>
          </w:rPr>
          <w:id w:val="1568232162"/>
          <w:placeholder>
            <w:docPart w:val="FEDF4FE3526D4482BDDC057DE02D1AE9"/>
          </w:placeholder>
          <w:showingPlcHdr/>
        </w:sdtPr>
        <w:sdtEndPr/>
        <w:sdtContent>
          <w:r w:rsidR="00CE75C8" w:rsidRPr="0095636E">
            <w:rPr>
              <w:rStyle w:val="PlaceholderText"/>
            </w:rPr>
            <w:t>Click or tap here to enter text.</w:t>
          </w:r>
        </w:sdtContent>
      </w:sdt>
    </w:p>
    <w:p w14:paraId="7D747421" w14:textId="77777777" w:rsidR="00211AC7" w:rsidRPr="00211AC7" w:rsidRDefault="00211AC7" w:rsidP="00211AC7">
      <w:r w:rsidRPr="00211AC7">
        <w:t> </w:t>
      </w:r>
    </w:p>
    <w:p w14:paraId="7798100B" w14:textId="77777777" w:rsidR="00211AC7" w:rsidRPr="00211AC7" w:rsidRDefault="00211AC7" w:rsidP="00211AC7">
      <w:r w:rsidRPr="00211AC7">
        <w:rPr>
          <w:b/>
          <w:bCs/>
        </w:rPr>
        <w:t>Witness (please select the appropriate box):</w:t>
      </w:r>
      <w:r w:rsidRPr="00211AC7">
        <w:t> </w:t>
      </w:r>
    </w:p>
    <w:p w14:paraId="1FAC7228" w14:textId="5216F270" w:rsidR="00211AC7" w:rsidRPr="00211AC7" w:rsidRDefault="00211AC7" w:rsidP="00211AC7">
      <w:r w:rsidRPr="00211AC7">
        <w:t>Holds appropriate qualifications and/or experience</w:t>
      </w:r>
      <w:r w:rsidR="00F74127">
        <w:tab/>
      </w:r>
      <w:r w:rsidRPr="00211AC7">
        <w:tab/>
      </w:r>
      <w:sdt>
        <w:sdtPr>
          <w:rPr>
            <w:rFonts w:cs="Arial"/>
          </w:rPr>
          <w:id w:val="850304672"/>
          <w14:checkbox>
            <w14:checked w14:val="0"/>
            <w14:checkedState w14:val="2612" w14:font="MS Gothic"/>
            <w14:uncheckedState w14:val="2610" w14:font="MS Gothic"/>
          </w14:checkbox>
        </w:sdtPr>
        <w:sdtEndPr/>
        <w:sdtContent>
          <w:r w:rsidR="00F74127">
            <w:rPr>
              <w:rFonts w:ascii="MS Gothic" w:eastAsia="MS Gothic" w:hAnsi="MS Gothic" w:cs="Arial" w:hint="eastAsia"/>
            </w:rPr>
            <w:t>☐</w:t>
          </w:r>
        </w:sdtContent>
      </w:sdt>
    </w:p>
    <w:p w14:paraId="22D6CC9C" w14:textId="05DED607" w:rsidR="00E30574" w:rsidRPr="00DF4176" w:rsidRDefault="00211AC7" w:rsidP="00B10313">
      <w:r w:rsidRPr="00211AC7">
        <w:t xml:space="preserve">Is familiar with the Units to which the candidate is working </w:t>
      </w:r>
      <w:r w:rsidRPr="00211AC7">
        <w:tab/>
      </w:r>
      <w:sdt>
        <w:sdtPr>
          <w:rPr>
            <w:rFonts w:cs="Arial"/>
          </w:rPr>
          <w:id w:val="734209059"/>
          <w14:checkbox>
            <w14:checked w14:val="0"/>
            <w14:checkedState w14:val="2612" w14:font="MS Gothic"/>
            <w14:uncheckedState w14:val="2610" w14:font="MS Gothic"/>
          </w14:checkbox>
        </w:sdtPr>
        <w:sdtEndPr/>
        <w:sdtContent>
          <w:r w:rsidR="00F74127">
            <w:rPr>
              <w:rFonts w:ascii="MS Gothic" w:eastAsia="MS Gothic" w:hAnsi="MS Gothic" w:cs="Arial" w:hint="eastAsia"/>
            </w:rPr>
            <w:t>☐</w:t>
          </w:r>
        </w:sdtContent>
      </w:sdt>
    </w:p>
    <w:sectPr w:rsidR="00E30574" w:rsidRPr="00DF4176" w:rsidSect="00067C5E">
      <w:pgSz w:w="11907" w:h="16840" w:code="9"/>
      <w:pgMar w:top="720" w:right="720" w:bottom="720" w:left="720" w:header="720" w:footer="72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A2402" w14:textId="77777777" w:rsidR="007D37F5" w:rsidRDefault="007D37F5">
      <w:r>
        <w:separator/>
      </w:r>
    </w:p>
    <w:p w14:paraId="1CF4407D" w14:textId="77777777" w:rsidR="007D37F5" w:rsidRDefault="007D37F5"/>
  </w:endnote>
  <w:endnote w:type="continuationSeparator" w:id="0">
    <w:p w14:paraId="6FBD4315" w14:textId="77777777" w:rsidR="007D37F5" w:rsidRDefault="007D37F5">
      <w:r>
        <w:continuationSeparator/>
      </w:r>
    </w:p>
    <w:p w14:paraId="4AC36873" w14:textId="77777777" w:rsidR="007D37F5" w:rsidRDefault="007D37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Viner Hand ITC">
    <w:panose1 w:val="03070502030502020203"/>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0867B" w14:textId="77777777" w:rsidR="000C211D" w:rsidRPr="009A4902" w:rsidRDefault="000C211D" w:rsidP="009A49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69A5B" w14:textId="77777777" w:rsidR="007D37F5" w:rsidRDefault="007D37F5">
      <w:r>
        <w:separator/>
      </w:r>
    </w:p>
    <w:p w14:paraId="44EC8E5E" w14:textId="77777777" w:rsidR="007D37F5" w:rsidRDefault="007D37F5"/>
  </w:footnote>
  <w:footnote w:type="continuationSeparator" w:id="0">
    <w:p w14:paraId="287A0769" w14:textId="77777777" w:rsidR="007D37F5" w:rsidRDefault="007D37F5">
      <w:r>
        <w:continuationSeparator/>
      </w:r>
    </w:p>
    <w:p w14:paraId="6C7B1524" w14:textId="77777777" w:rsidR="007D37F5" w:rsidRDefault="007D37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7AB767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9.2pt" o:bullet="t">
        <v:imagedata r:id="rId1" o:title="BD10302_"/>
      </v:shape>
    </w:pict>
  </w:numPicBullet>
  <w:abstractNum w:abstractNumId="0" w15:restartNumberingAfterBreak="0">
    <w:nsid w:val="FFFFFF7E"/>
    <w:multiLevelType w:val="singleLevel"/>
    <w:tmpl w:val="095C81EE"/>
    <w:lvl w:ilvl="0">
      <w:start w:val="1"/>
      <w:numFmt w:val="decimal"/>
      <w:lvlText w:val="%1."/>
      <w:lvlJc w:val="left"/>
      <w:pPr>
        <w:tabs>
          <w:tab w:val="num" w:pos="926"/>
        </w:tabs>
        <w:ind w:left="926" w:hanging="360"/>
      </w:pPr>
    </w:lvl>
  </w:abstractNum>
  <w:abstractNum w:abstractNumId="1" w15:restartNumberingAfterBreak="0">
    <w:nsid w:val="FFFFFF89"/>
    <w:multiLevelType w:val="singleLevel"/>
    <w:tmpl w:val="EB4A2E1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2581A05"/>
    <w:multiLevelType w:val="hybridMultilevel"/>
    <w:tmpl w:val="570CD796"/>
    <w:lvl w:ilvl="0" w:tplc="0F522760">
      <w:start w:val="1"/>
      <w:numFmt w:val="bullet"/>
      <w:lvlText w:val=""/>
      <w:lvlJc w:val="left"/>
      <w:pPr>
        <w:tabs>
          <w:tab w:val="num" w:pos="380"/>
        </w:tabs>
        <w:ind w:left="380" w:hanging="380"/>
      </w:pPr>
      <w:rPr>
        <w:rFonts w:ascii="Symbol" w:hAnsi="Symbol" w:hint="default"/>
        <w:color w:val="EEA735"/>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0F1CE3"/>
    <w:multiLevelType w:val="hybridMultilevel"/>
    <w:tmpl w:val="E566230E"/>
    <w:lvl w:ilvl="0" w:tplc="03A670F6">
      <w:start w:val="1"/>
      <w:numFmt w:val="bullet"/>
      <w:lvlText w:val=""/>
      <w:lvlJc w:val="left"/>
      <w:pPr>
        <w:tabs>
          <w:tab w:val="num" w:pos="1145"/>
        </w:tabs>
        <w:ind w:left="1145" w:hanging="425"/>
      </w:pPr>
      <w:rPr>
        <w:rFonts w:ascii="Symbol" w:hAnsi="Symbol" w:hint="default"/>
        <w:sz w:val="22"/>
        <w:szCs w:val="22"/>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A9244C3"/>
    <w:multiLevelType w:val="hybridMultilevel"/>
    <w:tmpl w:val="715A2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D872F6"/>
    <w:multiLevelType w:val="hybridMultilevel"/>
    <w:tmpl w:val="5DA62460"/>
    <w:lvl w:ilvl="0" w:tplc="1292C09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9302AD"/>
    <w:multiLevelType w:val="hybridMultilevel"/>
    <w:tmpl w:val="9D5A219C"/>
    <w:lvl w:ilvl="0" w:tplc="98EC213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EE075B"/>
    <w:multiLevelType w:val="hybridMultilevel"/>
    <w:tmpl w:val="A094D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3438DC"/>
    <w:multiLevelType w:val="hybridMultilevel"/>
    <w:tmpl w:val="881AEEA6"/>
    <w:lvl w:ilvl="0" w:tplc="C944E902">
      <w:start w:val="1"/>
      <w:numFmt w:val="bullet"/>
      <w:lvlText w:val="—"/>
      <w:lvlJc w:val="left"/>
      <w:pPr>
        <w:ind w:left="786" w:hanging="360"/>
      </w:pPr>
      <w:rPr>
        <w:rFonts w:ascii="Arial" w:eastAsia="Times New Roman"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0" w15:restartNumberingAfterBreak="0">
    <w:nsid w:val="1C7F6A6C"/>
    <w:multiLevelType w:val="hybridMultilevel"/>
    <w:tmpl w:val="06E6015E"/>
    <w:lvl w:ilvl="0" w:tplc="C902F9F0">
      <w:start w:val="1"/>
      <w:numFmt w:val="bullet"/>
      <w:pStyle w:val="Secondorderbullet"/>
      <w:lvlText w:val="—"/>
      <w:lvlJc w:val="left"/>
      <w:pPr>
        <w:tabs>
          <w:tab w:val="num" w:pos="924"/>
        </w:tabs>
        <w:ind w:left="924" w:hanging="357"/>
      </w:pPr>
      <w:rPr>
        <w:rFonts w:ascii="Times New Roman" w:hAnsi="Times New Roman" w:cs="Times New Roman"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1E6662C8"/>
    <w:multiLevelType w:val="hybridMultilevel"/>
    <w:tmpl w:val="EC227D54"/>
    <w:lvl w:ilvl="0" w:tplc="616270CE">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A92C12"/>
    <w:multiLevelType w:val="hybridMultilevel"/>
    <w:tmpl w:val="B2EA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2014A4"/>
    <w:multiLevelType w:val="hybridMultilevel"/>
    <w:tmpl w:val="5E0A4446"/>
    <w:lvl w:ilvl="0" w:tplc="C7EA0734">
      <w:start w:val="1"/>
      <w:numFmt w:val="decimal"/>
      <w:pStyle w:val="numberedparas"/>
      <w:lvlText w:val="%1."/>
      <w:lvlJc w:val="left"/>
      <w:pPr>
        <w:tabs>
          <w:tab w:val="num" w:pos="720"/>
        </w:tabs>
        <w:ind w:left="72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7F47201"/>
    <w:multiLevelType w:val="multilevel"/>
    <w:tmpl w:val="54CCA422"/>
    <w:styleLink w:val="NumberedList15SpacingListStyle"/>
    <w:lvl w:ilvl="0">
      <w:start w:val="1"/>
      <w:numFmt w:val="decimal"/>
      <w:pStyle w:val="NumberedList15"/>
      <w:lvlText w:val="%1."/>
      <w:lvlJc w:val="left"/>
      <w:pPr>
        <w:ind w:left="425" w:hanging="425"/>
      </w:pPr>
      <w:rPr>
        <w:rFonts w:hint="default"/>
      </w:rPr>
    </w:lvl>
    <w:lvl w:ilvl="1">
      <w:start w:val="1"/>
      <w:numFmt w:val="lowerLetter"/>
      <w:lvlText w:val="%2)"/>
      <w:lvlJc w:val="left"/>
      <w:pPr>
        <w:ind w:left="850" w:hanging="425"/>
      </w:pPr>
      <w:rPr>
        <w:rFonts w:hint="default"/>
      </w:rPr>
    </w:lvl>
    <w:lvl w:ilvl="2">
      <w:start w:val="1"/>
      <w:numFmt w:val="lowerRoman"/>
      <w:lvlText w:val="%3)"/>
      <w:lvlJc w:val="lef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5"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6" w15:restartNumberingAfterBreak="0">
    <w:nsid w:val="2B3A0E94"/>
    <w:multiLevelType w:val="hybridMultilevel"/>
    <w:tmpl w:val="F27E7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0D23FA"/>
    <w:multiLevelType w:val="singleLevel"/>
    <w:tmpl w:val="857699DE"/>
    <w:lvl w:ilvl="0">
      <w:start w:val="1"/>
      <w:numFmt w:val="bullet"/>
      <w:lvlText w:val=""/>
      <w:lvlJc w:val="left"/>
      <w:pPr>
        <w:tabs>
          <w:tab w:val="num" w:pos="567"/>
        </w:tabs>
        <w:ind w:left="567" w:hanging="567"/>
      </w:pPr>
      <w:rPr>
        <w:rFonts w:ascii="Symbol" w:hAnsi="Symbol" w:hint="default"/>
      </w:rPr>
    </w:lvl>
  </w:abstractNum>
  <w:abstractNum w:abstractNumId="18" w15:restartNumberingAfterBreak="0">
    <w:nsid w:val="2F657E0C"/>
    <w:multiLevelType w:val="hybridMultilevel"/>
    <w:tmpl w:val="C49AC4EE"/>
    <w:lvl w:ilvl="0" w:tplc="5ABEC5E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97F0DEC"/>
    <w:multiLevelType w:val="hybridMultilevel"/>
    <w:tmpl w:val="A072E47A"/>
    <w:lvl w:ilvl="0" w:tplc="3B465368">
      <w:start w:val="1"/>
      <w:numFmt w:val="bullet"/>
      <w:lvlText w:val=""/>
      <w:lvlJc w:val="left"/>
      <w:pPr>
        <w:tabs>
          <w:tab w:val="num" w:pos="760"/>
        </w:tabs>
        <w:ind w:left="760" w:hanging="380"/>
      </w:pPr>
      <w:rPr>
        <w:rFonts w:ascii="Symbol" w:hAnsi="Symbol" w:hint="default"/>
        <w:color w:val="5BBED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D37D60"/>
    <w:multiLevelType w:val="singleLevel"/>
    <w:tmpl w:val="F122607C"/>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E504E52"/>
    <w:multiLevelType w:val="hybridMultilevel"/>
    <w:tmpl w:val="772A0F76"/>
    <w:lvl w:ilvl="0" w:tplc="4B683DDA">
      <w:start w:val="1"/>
      <w:numFmt w:val="bullet"/>
      <w:lvlText w:val=""/>
      <w:lvlJc w:val="left"/>
      <w:pPr>
        <w:ind w:left="425" w:hanging="425"/>
      </w:pPr>
      <w:rPr>
        <w:rFonts w:ascii="Symbol" w:hAnsi="Symbol" w:hint="default"/>
        <w:sz w:val="22"/>
      </w:rPr>
    </w:lvl>
    <w:lvl w:ilvl="1" w:tplc="8F44B5C6">
      <w:start w:val="1"/>
      <w:numFmt w:val="bullet"/>
      <w:lvlText w:val="o"/>
      <w:lvlJc w:val="left"/>
      <w:pPr>
        <w:ind w:left="851" w:hanging="426"/>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3F7704CE"/>
    <w:multiLevelType w:val="multilevel"/>
    <w:tmpl w:val="EAC87756"/>
    <w:styleLink w:val="ParagraphBulletListStyle"/>
    <w:lvl w:ilvl="0">
      <w:start w:val="1"/>
      <w:numFmt w:val="bullet"/>
      <w:pStyle w:val="ParagraphBullet15"/>
      <w:lvlText w:val=""/>
      <w:lvlJc w:val="left"/>
      <w:pPr>
        <w:ind w:left="425" w:hanging="425"/>
      </w:pPr>
      <w:rPr>
        <w:rFonts w:ascii="Symbol" w:hAnsi="Symbol" w:hint="default"/>
        <w:sz w:val="22"/>
      </w:rPr>
    </w:lvl>
    <w:lvl w:ilvl="1">
      <w:start w:val="1"/>
      <w:numFmt w:val="bullet"/>
      <w:lvlText w:val="o"/>
      <w:lvlJc w:val="left"/>
      <w:pPr>
        <w:ind w:left="850" w:hanging="425"/>
      </w:pPr>
      <w:rPr>
        <w:rFonts w:ascii="Courier New" w:hAnsi="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o"/>
      <w:lvlJc w:val="left"/>
      <w:pPr>
        <w:ind w:left="2125" w:hanging="425"/>
      </w:pPr>
      <w:rPr>
        <w:rFonts w:ascii="Courier New" w:hAnsi="Courier New"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o"/>
      <w:lvlJc w:val="left"/>
      <w:pPr>
        <w:ind w:left="3400" w:hanging="425"/>
      </w:pPr>
      <w:rPr>
        <w:rFonts w:ascii="Courier New" w:hAnsi="Courier New" w:hint="default"/>
      </w:rPr>
    </w:lvl>
    <w:lvl w:ilvl="8">
      <w:start w:val="1"/>
      <w:numFmt w:val="bullet"/>
      <w:lvlText w:val=""/>
      <w:lvlJc w:val="left"/>
      <w:pPr>
        <w:ind w:left="3825" w:hanging="425"/>
      </w:pPr>
      <w:rPr>
        <w:rFonts w:ascii="Wingdings" w:hAnsi="Wingdings" w:hint="default"/>
      </w:rPr>
    </w:lvl>
  </w:abstractNum>
  <w:abstractNum w:abstractNumId="23" w15:restartNumberingAfterBreak="0">
    <w:nsid w:val="42D527EE"/>
    <w:multiLevelType w:val="hybridMultilevel"/>
    <w:tmpl w:val="30F0F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BC4894"/>
    <w:multiLevelType w:val="multilevel"/>
    <w:tmpl w:val="54EE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F03F5E"/>
    <w:multiLevelType w:val="multilevel"/>
    <w:tmpl w:val="FA5E88FE"/>
    <w:styleLink w:val="TableBulletListStyle"/>
    <w:lvl w:ilvl="0">
      <w:start w:val="1"/>
      <w:numFmt w:val="bullet"/>
      <w:pStyle w:val="TableBullet"/>
      <w:lvlText w:val=""/>
      <w:lvlJc w:val="left"/>
      <w:pPr>
        <w:ind w:left="425" w:hanging="425"/>
      </w:pPr>
      <w:rPr>
        <w:rFonts w:ascii="Symbol" w:hAnsi="Symbol" w:hint="default"/>
        <w:sz w:val="22"/>
      </w:rPr>
    </w:lvl>
    <w:lvl w:ilvl="1">
      <w:start w:val="1"/>
      <w:numFmt w:val="bullet"/>
      <w:lvlText w:val="o"/>
      <w:lvlJc w:val="left"/>
      <w:pPr>
        <w:ind w:left="850" w:hanging="425"/>
      </w:pPr>
      <w:rPr>
        <w:rFonts w:ascii="Courier New" w:hAnsi="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o"/>
      <w:lvlJc w:val="left"/>
      <w:pPr>
        <w:ind w:left="2125" w:hanging="425"/>
      </w:pPr>
      <w:rPr>
        <w:rFonts w:ascii="Courier New" w:hAnsi="Courier New" w:cs="Courier New"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o"/>
      <w:lvlJc w:val="left"/>
      <w:pPr>
        <w:ind w:left="3400" w:hanging="425"/>
      </w:pPr>
      <w:rPr>
        <w:rFonts w:ascii="Courier New" w:hAnsi="Courier New" w:cs="Courier New" w:hint="default"/>
      </w:rPr>
    </w:lvl>
    <w:lvl w:ilvl="8">
      <w:start w:val="1"/>
      <w:numFmt w:val="bullet"/>
      <w:lvlText w:val=""/>
      <w:lvlJc w:val="left"/>
      <w:pPr>
        <w:ind w:left="3825" w:hanging="425"/>
      </w:pPr>
      <w:rPr>
        <w:rFonts w:ascii="Wingdings" w:hAnsi="Wingdings" w:hint="default"/>
      </w:rPr>
    </w:lvl>
  </w:abstractNum>
  <w:abstractNum w:abstractNumId="26" w15:restartNumberingAfterBreak="0">
    <w:nsid w:val="47B112A1"/>
    <w:multiLevelType w:val="multilevel"/>
    <w:tmpl w:val="9D625646"/>
    <w:styleLink w:val="1ai"/>
    <w:lvl w:ilvl="0">
      <w:start w:val="1"/>
      <w:numFmt w:val="decimal"/>
      <w:lvlText w:val="%1)"/>
      <w:lvlJc w:val="left"/>
      <w:pPr>
        <w:ind w:left="425" w:hanging="425"/>
      </w:pPr>
      <w:rPr>
        <w:rFonts w:hint="default"/>
      </w:rPr>
    </w:lvl>
    <w:lvl w:ilvl="1">
      <w:start w:val="1"/>
      <w:numFmt w:val="lowerLetter"/>
      <w:lvlText w:val="%2)"/>
      <w:lvlJc w:val="left"/>
      <w:pPr>
        <w:ind w:left="850" w:hanging="425"/>
      </w:pPr>
      <w:rPr>
        <w:rFonts w:hint="default"/>
      </w:rPr>
    </w:lvl>
    <w:lvl w:ilvl="2">
      <w:start w:val="1"/>
      <w:numFmt w:val="lowerRoman"/>
      <w:lvlText w:val="%3)"/>
      <w:lvlJc w:val="lef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27" w15:restartNumberingAfterBreak="0">
    <w:nsid w:val="4F8D248F"/>
    <w:multiLevelType w:val="hybridMultilevel"/>
    <w:tmpl w:val="26108C18"/>
    <w:lvl w:ilvl="0" w:tplc="4E706E68">
      <w:start w:val="1"/>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80258D"/>
    <w:multiLevelType w:val="multilevel"/>
    <w:tmpl w:val="C004F8C6"/>
    <w:lvl w:ilvl="0">
      <w:start w:val="1"/>
      <w:numFmt w:val="decimal"/>
      <w:lvlText w:val="%1."/>
      <w:lvlJc w:val="left"/>
      <w:pPr>
        <w:ind w:left="425" w:hanging="425"/>
      </w:pPr>
      <w:rPr>
        <w:rFonts w:hint="default"/>
        <w:sz w:val="22"/>
      </w:rPr>
    </w:lvl>
    <w:lvl w:ilvl="1">
      <w:start w:val="1"/>
      <w:numFmt w:val="bullet"/>
      <w:lvlText w:val="o"/>
      <w:lvlJc w:val="left"/>
      <w:pPr>
        <w:ind w:left="850" w:hanging="425"/>
      </w:pPr>
      <w:rPr>
        <w:rFonts w:ascii="Courier New" w:hAnsi="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o"/>
      <w:lvlJc w:val="left"/>
      <w:pPr>
        <w:ind w:left="2125" w:hanging="425"/>
      </w:pPr>
      <w:rPr>
        <w:rFonts w:ascii="Courier New" w:hAnsi="Courier New"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o"/>
      <w:lvlJc w:val="left"/>
      <w:pPr>
        <w:ind w:left="3400" w:hanging="425"/>
      </w:pPr>
      <w:rPr>
        <w:rFonts w:ascii="Courier New" w:hAnsi="Courier New" w:hint="default"/>
      </w:rPr>
    </w:lvl>
    <w:lvl w:ilvl="8">
      <w:start w:val="1"/>
      <w:numFmt w:val="bullet"/>
      <w:lvlText w:val=""/>
      <w:lvlJc w:val="left"/>
      <w:pPr>
        <w:ind w:left="3825" w:hanging="425"/>
      </w:pPr>
      <w:rPr>
        <w:rFonts w:ascii="Wingdings" w:hAnsi="Wingdings" w:hint="default"/>
      </w:rPr>
    </w:lvl>
  </w:abstractNum>
  <w:abstractNum w:abstractNumId="29" w15:restartNumberingAfterBreak="0">
    <w:nsid w:val="56276A96"/>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D3E4BBF"/>
    <w:multiLevelType w:val="hybridMultilevel"/>
    <w:tmpl w:val="916AF1CC"/>
    <w:lvl w:ilvl="0" w:tplc="FFFFFFFF">
      <w:start w:val="1"/>
      <w:numFmt w:val="bullet"/>
      <w:pStyle w:val="Bullet"/>
      <w:lvlText w:val=""/>
      <w:lvlJc w:val="left"/>
      <w:pPr>
        <w:ind w:left="360" w:hanging="360"/>
      </w:pPr>
      <w:rPr>
        <w:rFonts w:ascii="Symbol" w:hAnsi="Symbol" w:hint="default"/>
        <w:color w:val="auto"/>
        <w:sz w:val="22"/>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D636176"/>
    <w:multiLevelType w:val="singleLevel"/>
    <w:tmpl w:val="7A0C8062"/>
    <w:lvl w:ilvl="0">
      <w:start w:val="1"/>
      <w:numFmt w:val="bullet"/>
      <w:pStyle w:val="tablebullet0"/>
      <w:lvlText w:val=""/>
      <w:lvlJc w:val="left"/>
      <w:pPr>
        <w:tabs>
          <w:tab w:val="num" w:pos="360"/>
        </w:tabs>
        <w:ind w:left="360" w:hanging="360"/>
      </w:pPr>
      <w:rPr>
        <w:rFonts w:ascii="Symbol" w:hAnsi="Symbol" w:hint="default"/>
      </w:rPr>
    </w:lvl>
  </w:abstractNum>
  <w:abstractNum w:abstractNumId="32" w15:restartNumberingAfterBreak="0">
    <w:nsid w:val="5DF83DF8"/>
    <w:multiLevelType w:val="hybridMultilevel"/>
    <w:tmpl w:val="3C866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4E26F9"/>
    <w:multiLevelType w:val="hybridMultilevel"/>
    <w:tmpl w:val="93A47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3941A5"/>
    <w:multiLevelType w:val="hybridMultilevel"/>
    <w:tmpl w:val="2D686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7E4810"/>
    <w:multiLevelType w:val="hybridMultilevel"/>
    <w:tmpl w:val="63E82844"/>
    <w:lvl w:ilvl="0" w:tplc="04CC4CC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F8756C"/>
    <w:multiLevelType w:val="hybridMultilevel"/>
    <w:tmpl w:val="A4BEAAE6"/>
    <w:lvl w:ilvl="0" w:tplc="08090001">
      <w:start w:val="1"/>
      <w:numFmt w:val="bullet"/>
      <w:lvlText w:val=""/>
      <w:lvlJc w:val="left"/>
      <w:pPr>
        <w:tabs>
          <w:tab w:val="num" w:pos="380"/>
        </w:tabs>
        <w:ind w:left="380" w:hanging="380"/>
      </w:pPr>
      <w:rPr>
        <w:rFonts w:ascii="Symbol" w:hAnsi="Symbol" w:hint="default"/>
        <w:color w:val="9E8BB5"/>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BF1262"/>
    <w:multiLevelType w:val="hybridMultilevel"/>
    <w:tmpl w:val="C83EA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8D6DCC"/>
    <w:multiLevelType w:val="multilevel"/>
    <w:tmpl w:val="DC02B836"/>
    <w:styleLink w:val="NumberedListSingleSpacingListStyle"/>
    <w:lvl w:ilvl="0">
      <w:start w:val="1"/>
      <w:numFmt w:val="decimal"/>
      <w:lvlText w:val="%1."/>
      <w:lvlJc w:val="left"/>
      <w:pPr>
        <w:ind w:left="425" w:hanging="425"/>
      </w:pPr>
      <w:rPr>
        <w:rFonts w:hint="default"/>
      </w:rPr>
    </w:lvl>
    <w:lvl w:ilvl="1">
      <w:start w:val="1"/>
      <w:numFmt w:val="lowerLetter"/>
      <w:lvlText w:val="%2."/>
      <w:lvlJc w:val="left"/>
      <w:pPr>
        <w:ind w:left="850" w:hanging="425"/>
      </w:pPr>
      <w:rPr>
        <w:rFonts w:hint="default"/>
      </w:rPr>
    </w:lvl>
    <w:lvl w:ilvl="2">
      <w:start w:val="1"/>
      <w:numFmt w:val="lowerRoman"/>
      <w:lvlText w:val="%3."/>
      <w:lvlJc w:val="righ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39" w15:restartNumberingAfterBreak="0">
    <w:nsid w:val="6BC65598"/>
    <w:multiLevelType w:val="multilevel"/>
    <w:tmpl w:val="12662146"/>
    <w:styleLink w:val="111111"/>
    <w:lvl w:ilvl="0">
      <w:start w:val="1"/>
      <w:numFmt w:val="decimal"/>
      <w:lvlText w:val="%1."/>
      <w:lvlJc w:val="left"/>
      <w:pPr>
        <w:ind w:left="425" w:hanging="425"/>
      </w:pPr>
      <w:rPr>
        <w:rFonts w:hint="default"/>
      </w:rPr>
    </w:lvl>
    <w:lvl w:ilvl="1">
      <w:start w:val="1"/>
      <w:numFmt w:val="decimal"/>
      <w:lvlText w:val="%1.%2."/>
      <w:lvlJc w:val="left"/>
      <w:pPr>
        <w:ind w:left="850" w:hanging="425"/>
      </w:pPr>
      <w:rPr>
        <w:rFonts w:hint="default"/>
      </w:rPr>
    </w:lvl>
    <w:lvl w:ilvl="2">
      <w:start w:val="1"/>
      <w:numFmt w:val="decimal"/>
      <w:lvlText w:val="%1.%2.%3."/>
      <w:lvlJc w:val="left"/>
      <w:pPr>
        <w:ind w:left="1275" w:hanging="425"/>
      </w:pPr>
      <w:rPr>
        <w:rFonts w:hint="default"/>
      </w:rPr>
    </w:lvl>
    <w:lvl w:ilvl="3">
      <w:start w:val="1"/>
      <w:numFmt w:val="decimal"/>
      <w:lvlText w:val="%1.%2.%3.%4."/>
      <w:lvlJc w:val="left"/>
      <w:pPr>
        <w:ind w:left="1700" w:hanging="425"/>
      </w:pPr>
      <w:rPr>
        <w:rFonts w:hint="default"/>
      </w:rPr>
    </w:lvl>
    <w:lvl w:ilvl="4">
      <w:start w:val="1"/>
      <w:numFmt w:val="decimal"/>
      <w:lvlText w:val="%1.%2.%3.%4.%5."/>
      <w:lvlJc w:val="left"/>
      <w:pPr>
        <w:ind w:left="2125" w:hanging="425"/>
      </w:pPr>
      <w:rPr>
        <w:rFonts w:hint="default"/>
      </w:rPr>
    </w:lvl>
    <w:lvl w:ilvl="5">
      <w:start w:val="1"/>
      <w:numFmt w:val="decimal"/>
      <w:lvlText w:val="%1.%2.%3.%4.%5.%6."/>
      <w:lvlJc w:val="left"/>
      <w:pPr>
        <w:ind w:left="2550" w:hanging="425"/>
      </w:pPr>
      <w:rPr>
        <w:rFonts w:hint="default"/>
      </w:rPr>
    </w:lvl>
    <w:lvl w:ilvl="6">
      <w:start w:val="1"/>
      <w:numFmt w:val="decimal"/>
      <w:lvlText w:val="%1.%2.%3.%4.%5.%6.%7."/>
      <w:lvlJc w:val="left"/>
      <w:pPr>
        <w:ind w:left="2975" w:hanging="425"/>
      </w:pPr>
      <w:rPr>
        <w:rFonts w:hint="default"/>
      </w:rPr>
    </w:lvl>
    <w:lvl w:ilvl="7">
      <w:start w:val="1"/>
      <w:numFmt w:val="decimal"/>
      <w:lvlText w:val="%1.%2.%3.%4.%5.%6.%7.%8."/>
      <w:lvlJc w:val="left"/>
      <w:pPr>
        <w:ind w:left="3400" w:hanging="425"/>
      </w:pPr>
      <w:rPr>
        <w:rFonts w:hint="default"/>
      </w:rPr>
    </w:lvl>
    <w:lvl w:ilvl="8">
      <w:start w:val="1"/>
      <w:numFmt w:val="decimal"/>
      <w:lvlText w:val="%1.%2.%3.%4.%5.%6.%7.%8.%9."/>
      <w:lvlJc w:val="left"/>
      <w:pPr>
        <w:ind w:left="3825" w:hanging="425"/>
      </w:pPr>
      <w:rPr>
        <w:rFonts w:hint="default"/>
      </w:rPr>
    </w:lvl>
  </w:abstractNum>
  <w:abstractNum w:abstractNumId="40" w15:restartNumberingAfterBreak="0">
    <w:nsid w:val="719A7274"/>
    <w:multiLevelType w:val="hybridMultilevel"/>
    <w:tmpl w:val="5E66E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A13C90"/>
    <w:multiLevelType w:val="hybridMultilevel"/>
    <w:tmpl w:val="54409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075C5F"/>
    <w:multiLevelType w:val="hybridMultilevel"/>
    <w:tmpl w:val="E7EAC38E"/>
    <w:lvl w:ilvl="0" w:tplc="6D9E9D60">
      <w:start w:val="1"/>
      <w:numFmt w:val="bullet"/>
      <w:pStyle w:val="bullet0"/>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C907B60"/>
    <w:multiLevelType w:val="hybridMultilevel"/>
    <w:tmpl w:val="C7405C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6549337">
    <w:abstractNumId w:val="20"/>
  </w:num>
  <w:num w:numId="2" w16cid:durableId="1062798607">
    <w:abstractNumId w:val="2"/>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937328210">
    <w:abstractNumId w:val="29"/>
  </w:num>
  <w:num w:numId="4" w16cid:durableId="1770201737">
    <w:abstractNumId w:val="17"/>
  </w:num>
  <w:num w:numId="5" w16cid:durableId="396706071">
    <w:abstractNumId w:val="15"/>
  </w:num>
  <w:num w:numId="6" w16cid:durableId="1392802885">
    <w:abstractNumId w:val="11"/>
  </w:num>
  <w:num w:numId="7" w16cid:durableId="654646732">
    <w:abstractNumId w:val="30"/>
  </w:num>
  <w:num w:numId="8" w16cid:durableId="1400859295">
    <w:abstractNumId w:val="9"/>
  </w:num>
  <w:num w:numId="9" w16cid:durableId="745107371">
    <w:abstractNumId w:val="43"/>
  </w:num>
  <w:num w:numId="10" w16cid:durableId="1007562956">
    <w:abstractNumId w:val="41"/>
  </w:num>
  <w:num w:numId="11" w16cid:durableId="1665623753">
    <w:abstractNumId w:val="3"/>
  </w:num>
  <w:num w:numId="12" w16cid:durableId="491994938">
    <w:abstractNumId w:val="4"/>
  </w:num>
  <w:num w:numId="13" w16cid:durableId="988557921">
    <w:abstractNumId w:val="36"/>
  </w:num>
  <w:num w:numId="14" w16cid:durableId="1260673912">
    <w:abstractNumId w:val="19"/>
  </w:num>
  <w:num w:numId="15" w16cid:durableId="1603875811">
    <w:abstractNumId w:val="24"/>
  </w:num>
  <w:num w:numId="16" w16cid:durableId="1680617532">
    <w:abstractNumId w:val="13"/>
  </w:num>
  <w:num w:numId="17" w16cid:durableId="964578336">
    <w:abstractNumId w:val="31"/>
  </w:num>
  <w:num w:numId="18" w16cid:durableId="568462221">
    <w:abstractNumId w:val="18"/>
  </w:num>
  <w:num w:numId="19" w16cid:durableId="672757535">
    <w:abstractNumId w:val="21"/>
  </w:num>
  <w:num w:numId="20" w16cid:durableId="570972115">
    <w:abstractNumId w:val="10"/>
  </w:num>
  <w:num w:numId="21" w16cid:durableId="796216065">
    <w:abstractNumId w:val="42"/>
  </w:num>
  <w:num w:numId="22" w16cid:durableId="143589441">
    <w:abstractNumId w:val="39"/>
  </w:num>
  <w:num w:numId="23" w16cid:durableId="675419375">
    <w:abstractNumId w:val="26"/>
  </w:num>
  <w:num w:numId="24" w16cid:durableId="1985545462">
    <w:abstractNumId w:val="1"/>
  </w:num>
  <w:num w:numId="25" w16cid:durableId="2121104441">
    <w:abstractNumId w:val="22"/>
  </w:num>
  <w:num w:numId="26" w16cid:durableId="1217814244">
    <w:abstractNumId w:val="38"/>
  </w:num>
  <w:num w:numId="27" w16cid:durableId="1308702707">
    <w:abstractNumId w:val="14"/>
  </w:num>
  <w:num w:numId="28" w16cid:durableId="1861436063">
    <w:abstractNumId w:val="25"/>
  </w:num>
  <w:num w:numId="29" w16cid:durableId="10523890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57640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99458161">
    <w:abstractNumId w:val="27"/>
  </w:num>
  <w:num w:numId="32" w16cid:durableId="971446576">
    <w:abstractNumId w:val="6"/>
  </w:num>
  <w:num w:numId="33" w16cid:durableId="1330712876">
    <w:abstractNumId w:val="35"/>
  </w:num>
  <w:num w:numId="34" w16cid:durableId="298417268">
    <w:abstractNumId w:val="7"/>
  </w:num>
  <w:num w:numId="35" w16cid:durableId="793135905">
    <w:abstractNumId w:val="0"/>
  </w:num>
  <w:num w:numId="36" w16cid:durableId="789669466">
    <w:abstractNumId w:val="37"/>
  </w:num>
  <w:num w:numId="37" w16cid:durableId="1883445041">
    <w:abstractNumId w:val="32"/>
  </w:num>
  <w:num w:numId="38" w16cid:durableId="2478141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04816436">
    <w:abstractNumId w:val="40"/>
  </w:num>
  <w:num w:numId="40" w16cid:durableId="738745976">
    <w:abstractNumId w:val="33"/>
  </w:num>
  <w:num w:numId="41" w16cid:durableId="824515139">
    <w:abstractNumId w:val="23"/>
  </w:num>
  <w:num w:numId="42" w16cid:durableId="1003512515">
    <w:abstractNumId w:val="16"/>
  </w:num>
  <w:num w:numId="43" w16cid:durableId="133061080">
    <w:abstractNumId w:val="5"/>
  </w:num>
  <w:num w:numId="44" w16cid:durableId="1468430112">
    <w:abstractNumId w:val="28"/>
  </w:num>
  <w:num w:numId="45" w16cid:durableId="436215273">
    <w:abstractNumId w:val="8"/>
  </w:num>
  <w:num w:numId="46" w16cid:durableId="1371565570">
    <w:abstractNumId w:val="12"/>
  </w:num>
  <w:num w:numId="47" w16cid:durableId="214463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09419162">
    <w:abstractNumId w:val="34"/>
  </w:num>
  <w:num w:numId="49" w16cid:durableId="273287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53535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activeWritingStyle w:appName="MSWord" w:lang="en-GB" w:vendorID="8" w:dllVersion="513" w:checkStyle="1"/>
  <w:proofState w:spelling="clean" w:grammar="clean"/>
  <w:attachedTemplate r:id="rId1"/>
  <w:linkStyles/>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efaultTabStop w:val="567"/>
  <w:drawingGridHorizontalSpacing w:val="120"/>
  <w:displayHorizontalDrawingGridEvery w:val="0"/>
  <w:displayVerticalDrawingGridEvery w:val="0"/>
  <w:noPunctuationKerning/>
  <w:characterSpacingControl w:val="doNotCompress"/>
  <w:hdrShapeDefaults>
    <o:shapedefaults v:ext="edit" spidmax="2050" fillcolor="silver" strokecolor="silver">
      <v:fill color="silver"/>
      <v:stroke color="silver"/>
    </o:shapedefaults>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3D4"/>
    <w:rsid w:val="000036BF"/>
    <w:rsid w:val="000036C8"/>
    <w:rsid w:val="00003BE2"/>
    <w:rsid w:val="000049C9"/>
    <w:rsid w:val="00006B13"/>
    <w:rsid w:val="000118D9"/>
    <w:rsid w:val="00015F37"/>
    <w:rsid w:val="000231A8"/>
    <w:rsid w:val="000237E7"/>
    <w:rsid w:val="00027195"/>
    <w:rsid w:val="00031E2F"/>
    <w:rsid w:val="00037330"/>
    <w:rsid w:val="000436FA"/>
    <w:rsid w:val="00045F4A"/>
    <w:rsid w:val="00061174"/>
    <w:rsid w:val="00067C5E"/>
    <w:rsid w:val="000746C5"/>
    <w:rsid w:val="00080AF1"/>
    <w:rsid w:val="00082679"/>
    <w:rsid w:val="00087F42"/>
    <w:rsid w:val="000929FB"/>
    <w:rsid w:val="00096B50"/>
    <w:rsid w:val="000A14ED"/>
    <w:rsid w:val="000A410A"/>
    <w:rsid w:val="000A6473"/>
    <w:rsid w:val="000B167A"/>
    <w:rsid w:val="000B680C"/>
    <w:rsid w:val="000C211D"/>
    <w:rsid w:val="000C6BE5"/>
    <w:rsid w:val="000D066B"/>
    <w:rsid w:val="000D3E4B"/>
    <w:rsid w:val="000D708E"/>
    <w:rsid w:val="000E0FBE"/>
    <w:rsid w:val="000E7FAC"/>
    <w:rsid w:val="000F09F6"/>
    <w:rsid w:val="000F5D9A"/>
    <w:rsid w:val="000F5F08"/>
    <w:rsid w:val="0010193B"/>
    <w:rsid w:val="001048F1"/>
    <w:rsid w:val="0010642D"/>
    <w:rsid w:val="001137CA"/>
    <w:rsid w:val="00113F39"/>
    <w:rsid w:val="00126C72"/>
    <w:rsid w:val="00130222"/>
    <w:rsid w:val="00140EA3"/>
    <w:rsid w:val="001436BE"/>
    <w:rsid w:val="001512D8"/>
    <w:rsid w:val="00155AA4"/>
    <w:rsid w:val="00160CA3"/>
    <w:rsid w:val="00162C41"/>
    <w:rsid w:val="001643B0"/>
    <w:rsid w:val="0016465D"/>
    <w:rsid w:val="001670A4"/>
    <w:rsid w:val="001716D4"/>
    <w:rsid w:val="0017178E"/>
    <w:rsid w:val="0017552E"/>
    <w:rsid w:val="001807AF"/>
    <w:rsid w:val="00180C35"/>
    <w:rsid w:val="00193B32"/>
    <w:rsid w:val="00193DE2"/>
    <w:rsid w:val="00195576"/>
    <w:rsid w:val="001973AE"/>
    <w:rsid w:val="001A3B96"/>
    <w:rsid w:val="001A56C7"/>
    <w:rsid w:val="001A6E7B"/>
    <w:rsid w:val="001B3EC8"/>
    <w:rsid w:val="001B6A93"/>
    <w:rsid w:val="001B6AFF"/>
    <w:rsid w:val="001B7038"/>
    <w:rsid w:val="001C1086"/>
    <w:rsid w:val="001C1F2B"/>
    <w:rsid w:val="001C2D71"/>
    <w:rsid w:val="001C4A50"/>
    <w:rsid w:val="001C4E5C"/>
    <w:rsid w:val="001C77A9"/>
    <w:rsid w:val="001D538F"/>
    <w:rsid w:val="001D620D"/>
    <w:rsid w:val="001E2B10"/>
    <w:rsid w:val="001E683B"/>
    <w:rsid w:val="002043D4"/>
    <w:rsid w:val="0020644F"/>
    <w:rsid w:val="00211AC7"/>
    <w:rsid w:val="00213371"/>
    <w:rsid w:val="002154D7"/>
    <w:rsid w:val="00215C93"/>
    <w:rsid w:val="00217A79"/>
    <w:rsid w:val="002229C4"/>
    <w:rsid w:val="00230357"/>
    <w:rsid w:val="00236608"/>
    <w:rsid w:val="002410E0"/>
    <w:rsid w:val="002420C3"/>
    <w:rsid w:val="00243F68"/>
    <w:rsid w:val="002470CF"/>
    <w:rsid w:val="00251803"/>
    <w:rsid w:val="00251CBE"/>
    <w:rsid w:val="0025412D"/>
    <w:rsid w:val="0025491C"/>
    <w:rsid w:val="00260B85"/>
    <w:rsid w:val="00263FDD"/>
    <w:rsid w:val="00270E8B"/>
    <w:rsid w:val="0027289D"/>
    <w:rsid w:val="0027433F"/>
    <w:rsid w:val="00282B07"/>
    <w:rsid w:val="002858B5"/>
    <w:rsid w:val="00287CCD"/>
    <w:rsid w:val="00290340"/>
    <w:rsid w:val="00293C99"/>
    <w:rsid w:val="00295026"/>
    <w:rsid w:val="00295BDE"/>
    <w:rsid w:val="002961F4"/>
    <w:rsid w:val="002A0CE7"/>
    <w:rsid w:val="002A198F"/>
    <w:rsid w:val="002A4CD0"/>
    <w:rsid w:val="002B183D"/>
    <w:rsid w:val="002B7EF6"/>
    <w:rsid w:val="002C2907"/>
    <w:rsid w:val="002C4D47"/>
    <w:rsid w:val="002D5119"/>
    <w:rsid w:val="002D569E"/>
    <w:rsid w:val="002E1471"/>
    <w:rsid w:val="002F278A"/>
    <w:rsid w:val="002F502A"/>
    <w:rsid w:val="002F5643"/>
    <w:rsid w:val="0030003C"/>
    <w:rsid w:val="00301C53"/>
    <w:rsid w:val="0030296A"/>
    <w:rsid w:val="003057B6"/>
    <w:rsid w:val="00310973"/>
    <w:rsid w:val="00312552"/>
    <w:rsid w:val="00313357"/>
    <w:rsid w:val="003143D7"/>
    <w:rsid w:val="003157D2"/>
    <w:rsid w:val="00315AC8"/>
    <w:rsid w:val="00320061"/>
    <w:rsid w:val="00327223"/>
    <w:rsid w:val="003304BC"/>
    <w:rsid w:val="0033410C"/>
    <w:rsid w:val="003344BC"/>
    <w:rsid w:val="00351508"/>
    <w:rsid w:val="00355F08"/>
    <w:rsid w:val="0035732A"/>
    <w:rsid w:val="00357C85"/>
    <w:rsid w:val="00360CEA"/>
    <w:rsid w:val="00360E48"/>
    <w:rsid w:val="00363510"/>
    <w:rsid w:val="00371DB9"/>
    <w:rsid w:val="00372D05"/>
    <w:rsid w:val="003748F3"/>
    <w:rsid w:val="00375C93"/>
    <w:rsid w:val="00384B7B"/>
    <w:rsid w:val="0038770D"/>
    <w:rsid w:val="003904C4"/>
    <w:rsid w:val="00390F6D"/>
    <w:rsid w:val="003A486F"/>
    <w:rsid w:val="003B143B"/>
    <w:rsid w:val="003C6677"/>
    <w:rsid w:val="003C6783"/>
    <w:rsid w:val="003C6E69"/>
    <w:rsid w:val="003C6EC6"/>
    <w:rsid w:val="003D5AA2"/>
    <w:rsid w:val="003D77FC"/>
    <w:rsid w:val="003D7E44"/>
    <w:rsid w:val="003F6E4C"/>
    <w:rsid w:val="003F72F3"/>
    <w:rsid w:val="0040175E"/>
    <w:rsid w:val="004017B7"/>
    <w:rsid w:val="004025BC"/>
    <w:rsid w:val="00406928"/>
    <w:rsid w:val="00414D3A"/>
    <w:rsid w:val="00415EFF"/>
    <w:rsid w:val="004304CF"/>
    <w:rsid w:val="004315F2"/>
    <w:rsid w:val="00431972"/>
    <w:rsid w:val="00437016"/>
    <w:rsid w:val="004468B7"/>
    <w:rsid w:val="00457EB6"/>
    <w:rsid w:val="00462E18"/>
    <w:rsid w:val="00463539"/>
    <w:rsid w:val="00465F3B"/>
    <w:rsid w:val="004661D1"/>
    <w:rsid w:val="00472496"/>
    <w:rsid w:val="004760B5"/>
    <w:rsid w:val="00493650"/>
    <w:rsid w:val="00494C04"/>
    <w:rsid w:val="004955B1"/>
    <w:rsid w:val="00497223"/>
    <w:rsid w:val="004A3E09"/>
    <w:rsid w:val="004A489B"/>
    <w:rsid w:val="004B1503"/>
    <w:rsid w:val="004B187E"/>
    <w:rsid w:val="004B2528"/>
    <w:rsid w:val="004C31E4"/>
    <w:rsid w:val="004C5496"/>
    <w:rsid w:val="004C6D86"/>
    <w:rsid w:val="004D0D36"/>
    <w:rsid w:val="004E1745"/>
    <w:rsid w:val="004E3C87"/>
    <w:rsid w:val="004E4E6E"/>
    <w:rsid w:val="004F00CB"/>
    <w:rsid w:val="004F31C3"/>
    <w:rsid w:val="004F36E3"/>
    <w:rsid w:val="00502F77"/>
    <w:rsid w:val="00503563"/>
    <w:rsid w:val="0051273D"/>
    <w:rsid w:val="005240C6"/>
    <w:rsid w:val="00524FF6"/>
    <w:rsid w:val="00533580"/>
    <w:rsid w:val="00542695"/>
    <w:rsid w:val="00550967"/>
    <w:rsid w:val="005571A0"/>
    <w:rsid w:val="00560407"/>
    <w:rsid w:val="0056250B"/>
    <w:rsid w:val="0056736F"/>
    <w:rsid w:val="005735AB"/>
    <w:rsid w:val="00580885"/>
    <w:rsid w:val="00583E12"/>
    <w:rsid w:val="00584038"/>
    <w:rsid w:val="005853D0"/>
    <w:rsid w:val="0059674E"/>
    <w:rsid w:val="005A3D86"/>
    <w:rsid w:val="005A58B3"/>
    <w:rsid w:val="005A6CE2"/>
    <w:rsid w:val="005C561E"/>
    <w:rsid w:val="005D13FE"/>
    <w:rsid w:val="005D7D0B"/>
    <w:rsid w:val="005E2DF2"/>
    <w:rsid w:val="005E6C42"/>
    <w:rsid w:val="005F10BC"/>
    <w:rsid w:val="005F244E"/>
    <w:rsid w:val="005F4003"/>
    <w:rsid w:val="005F5019"/>
    <w:rsid w:val="005F5A5D"/>
    <w:rsid w:val="005F79FF"/>
    <w:rsid w:val="0060019E"/>
    <w:rsid w:val="0060218E"/>
    <w:rsid w:val="0060355E"/>
    <w:rsid w:val="00605657"/>
    <w:rsid w:val="00605B65"/>
    <w:rsid w:val="00607ADC"/>
    <w:rsid w:val="00607F91"/>
    <w:rsid w:val="0061533F"/>
    <w:rsid w:val="00615637"/>
    <w:rsid w:val="00624929"/>
    <w:rsid w:val="006269DE"/>
    <w:rsid w:val="00627626"/>
    <w:rsid w:val="006301B9"/>
    <w:rsid w:val="0063086F"/>
    <w:rsid w:val="00631316"/>
    <w:rsid w:val="0063176D"/>
    <w:rsid w:val="00631ACE"/>
    <w:rsid w:val="0063434A"/>
    <w:rsid w:val="00635EA7"/>
    <w:rsid w:val="006430A2"/>
    <w:rsid w:val="00647660"/>
    <w:rsid w:val="00647BB8"/>
    <w:rsid w:val="00647E5F"/>
    <w:rsid w:val="006501FD"/>
    <w:rsid w:val="00665A87"/>
    <w:rsid w:val="00672206"/>
    <w:rsid w:val="006740D0"/>
    <w:rsid w:val="0068172D"/>
    <w:rsid w:val="006825F5"/>
    <w:rsid w:val="006833A3"/>
    <w:rsid w:val="006926E7"/>
    <w:rsid w:val="006966D6"/>
    <w:rsid w:val="006A0C69"/>
    <w:rsid w:val="006A19DE"/>
    <w:rsid w:val="006A2793"/>
    <w:rsid w:val="006A3166"/>
    <w:rsid w:val="006A6494"/>
    <w:rsid w:val="006B41D0"/>
    <w:rsid w:val="006C1FAF"/>
    <w:rsid w:val="006C1FF9"/>
    <w:rsid w:val="006C26A8"/>
    <w:rsid w:val="006D37A6"/>
    <w:rsid w:val="006D5C1E"/>
    <w:rsid w:val="006D7286"/>
    <w:rsid w:val="006E2FB3"/>
    <w:rsid w:val="006E420F"/>
    <w:rsid w:val="006E5091"/>
    <w:rsid w:val="006E76C5"/>
    <w:rsid w:val="006F41DC"/>
    <w:rsid w:val="007022D3"/>
    <w:rsid w:val="00703A7D"/>
    <w:rsid w:val="00704973"/>
    <w:rsid w:val="00705AB3"/>
    <w:rsid w:val="0070644F"/>
    <w:rsid w:val="0071115C"/>
    <w:rsid w:val="007147E8"/>
    <w:rsid w:val="0071773E"/>
    <w:rsid w:val="0072111B"/>
    <w:rsid w:val="00721465"/>
    <w:rsid w:val="007214DA"/>
    <w:rsid w:val="0072271F"/>
    <w:rsid w:val="00732424"/>
    <w:rsid w:val="00732D81"/>
    <w:rsid w:val="007338F7"/>
    <w:rsid w:val="00736DCA"/>
    <w:rsid w:val="0074090C"/>
    <w:rsid w:val="0074114C"/>
    <w:rsid w:val="00741F74"/>
    <w:rsid w:val="00745433"/>
    <w:rsid w:val="00745E79"/>
    <w:rsid w:val="007475A4"/>
    <w:rsid w:val="00757BD0"/>
    <w:rsid w:val="00767A40"/>
    <w:rsid w:val="00767E66"/>
    <w:rsid w:val="0077150F"/>
    <w:rsid w:val="0077594B"/>
    <w:rsid w:val="00791D30"/>
    <w:rsid w:val="007945CC"/>
    <w:rsid w:val="00797DC8"/>
    <w:rsid w:val="007A0F3C"/>
    <w:rsid w:val="007A2434"/>
    <w:rsid w:val="007A2A30"/>
    <w:rsid w:val="007A3515"/>
    <w:rsid w:val="007B7242"/>
    <w:rsid w:val="007B74E8"/>
    <w:rsid w:val="007C0153"/>
    <w:rsid w:val="007C725C"/>
    <w:rsid w:val="007D2B87"/>
    <w:rsid w:val="007D2F2C"/>
    <w:rsid w:val="007D37F5"/>
    <w:rsid w:val="007D4495"/>
    <w:rsid w:val="007D4941"/>
    <w:rsid w:val="007D7A1B"/>
    <w:rsid w:val="007F1198"/>
    <w:rsid w:val="007F37B7"/>
    <w:rsid w:val="007F4EF0"/>
    <w:rsid w:val="00800B29"/>
    <w:rsid w:val="00804047"/>
    <w:rsid w:val="00804744"/>
    <w:rsid w:val="0080622D"/>
    <w:rsid w:val="0081111D"/>
    <w:rsid w:val="00811C7C"/>
    <w:rsid w:val="0081212F"/>
    <w:rsid w:val="00825B86"/>
    <w:rsid w:val="008267E4"/>
    <w:rsid w:val="00831FAE"/>
    <w:rsid w:val="008401DB"/>
    <w:rsid w:val="008433DE"/>
    <w:rsid w:val="008463A5"/>
    <w:rsid w:val="00850699"/>
    <w:rsid w:val="00850E3E"/>
    <w:rsid w:val="00861C6F"/>
    <w:rsid w:val="0086268A"/>
    <w:rsid w:val="008659A7"/>
    <w:rsid w:val="008706F0"/>
    <w:rsid w:val="008713BB"/>
    <w:rsid w:val="00872A01"/>
    <w:rsid w:val="00881EB4"/>
    <w:rsid w:val="008826D1"/>
    <w:rsid w:val="00884116"/>
    <w:rsid w:val="008863EE"/>
    <w:rsid w:val="008A1651"/>
    <w:rsid w:val="008A2311"/>
    <w:rsid w:val="008A30BF"/>
    <w:rsid w:val="008A50DE"/>
    <w:rsid w:val="008A5866"/>
    <w:rsid w:val="008C38ED"/>
    <w:rsid w:val="008C4D99"/>
    <w:rsid w:val="008C65F0"/>
    <w:rsid w:val="008C673E"/>
    <w:rsid w:val="008C74EB"/>
    <w:rsid w:val="008D3A2F"/>
    <w:rsid w:val="008D794A"/>
    <w:rsid w:val="008D7B5F"/>
    <w:rsid w:val="008E09E9"/>
    <w:rsid w:val="008E2084"/>
    <w:rsid w:val="008F09AA"/>
    <w:rsid w:val="008F4B37"/>
    <w:rsid w:val="008F6251"/>
    <w:rsid w:val="00901CD0"/>
    <w:rsid w:val="00904FC2"/>
    <w:rsid w:val="00905337"/>
    <w:rsid w:val="00913229"/>
    <w:rsid w:val="00917EE6"/>
    <w:rsid w:val="00920FEE"/>
    <w:rsid w:val="00921DB1"/>
    <w:rsid w:val="00935862"/>
    <w:rsid w:val="00944DC4"/>
    <w:rsid w:val="009457FD"/>
    <w:rsid w:val="00951542"/>
    <w:rsid w:val="00954C1C"/>
    <w:rsid w:val="0095636E"/>
    <w:rsid w:val="00956715"/>
    <w:rsid w:val="00961B21"/>
    <w:rsid w:val="00962849"/>
    <w:rsid w:val="009703FE"/>
    <w:rsid w:val="0097426C"/>
    <w:rsid w:val="009743CB"/>
    <w:rsid w:val="00982576"/>
    <w:rsid w:val="00985B60"/>
    <w:rsid w:val="00985F91"/>
    <w:rsid w:val="00993F1C"/>
    <w:rsid w:val="00994B9F"/>
    <w:rsid w:val="009A4649"/>
    <w:rsid w:val="009A4902"/>
    <w:rsid w:val="009A6A27"/>
    <w:rsid w:val="009A7C72"/>
    <w:rsid w:val="009B32D6"/>
    <w:rsid w:val="009B76D2"/>
    <w:rsid w:val="009C6A73"/>
    <w:rsid w:val="009C6A80"/>
    <w:rsid w:val="009D044E"/>
    <w:rsid w:val="009D13B6"/>
    <w:rsid w:val="009D1D61"/>
    <w:rsid w:val="009D74C6"/>
    <w:rsid w:val="009E5748"/>
    <w:rsid w:val="009E5FA4"/>
    <w:rsid w:val="009E67E3"/>
    <w:rsid w:val="009F228A"/>
    <w:rsid w:val="009F3470"/>
    <w:rsid w:val="00A06D9C"/>
    <w:rsid w:val="00A07B0D"/>
    <w:rsid w:val="00A1086C"/>
    <w:rsid w:val="00A14BDD"/>
    <w:rsid w:val="00A16A9D"/>
    <w:rsid w:val="00A2292B"/>
    <w:rsid w:val="00A3217B"/>
    <w:rsid w:val="00A35B84"/>
    <w:rsid w:val="00A37004"/>
    <w:rsid w:val="00A43EFC"/>
    <w:rsid w:val="00A44445"/>
    <w:rsid w:val="00A54A28"/>
    <w:rsid w:val="00A611DC"/>
    <w:rsid w:val="00A61A2F"/>
    <w:rsid w:val="00A64421"/>
    <w:rsid w:val="00A65C55"/>
    <w:rsid w:val="00A740F2"/>
    <w:rsid w:val="00A76AA8"/>
    <w:rsid w:val="00A820D6"/>
    <w:rsid w:val="00A83124"/>
    <w:rsid w:val="00A83A7E"/>
    <w:rsid w:val="00A87874"/>
    <w:rsid w:val="00A9576F"/>
    <w:rsid w:val="00A97E91"/>
    <w:rsid w:val="00AA373A"/>
    <w:rsid w:val="00AB1094"/>
    <w:rsid w:val="00AB1FC6"/>
    <w:rsid w:val="00AC055A"/>
    <w:rsid w:val="00AC3487"/>
    <w:rsid w:val="00AD1B7D"/>
    <w:rsid w:val="00AD35BD"/>
    <w:rsid w:val="00AD45BF"/>
    <w:rsid w:val="00AD662B"/>
    <w:rsid w:val="00AE2635"/>
    <w:rsid w:val="00AE486B"/>
    <w:rsid w:val="00AF08B1"/>
    <w:rsid w:val="00AF1563"/>
    <w:rsid w:val="00AF4DC3"/>
    <w:rsid w:val="00AF70E0"/>
    <w:rsid w:val="00AF7819"/>
    <w:rsid w:val="00B010AD"/>
    <w:rsid w:val="00B014DB"/>
    <w:rsid w:val="00B04072"/>
    <w:rsid w:val="00B054E1"/>
    <w:rsid w:val="00B10040"/>
    <w:rsid w:val="00B10313"/>
    <w:rsid w:val="00B10F71"/>
    <w:rsid w:val="00B11541"/>
    <w:rsid w:val="00B21D33"/>
    <w:rsid w:val="00B26542"/>
    <w:rsid w:val="00B31198"/>
    <w:rsid w:val="00B32A7D"/>
    <w:rsid w:val="00B32C96"/>
    <w:rsid w:val="00B43147"/>
    <w:rsid w:val="00B43562"/>
    <w:rsid w:val="00B45AA4"/>
    <w:rsid w:val="00B50F38"/>
    <w:rsid w:val="00B52D34"/>
    <w:rsid w:val="00B55075"/>
    <w:rsid w:val="00B60536"/>
    <w:rsid w:val="00B6411D"/>
    <w:rsid w:val="00B64825"/>
    <w:rsid w:val="00B711FB"/>
    <w:rsid w:val="00B752E2"/>
    <w:rsid w:val="00B75CA1"/>
    <w:rsid w:val="00B80C4C"/>
    <w:rsid w:val="00B80C59"/>
    <w:rsid w:val="00B85534"/>
    <w:rsid w:val="00B95480"/>
    <w:rsid w:val="00BA48C4"/>
    <w:rsid w:val="00BB145D"/>
    <w:rsid w:val="00BC27E3"/>
    <w:rsid w:val="00BC364E"/>
    <w:rsid w:val="00BD2C07"/>
    <w:rsid w:val="00BD4E2A"/>
    <w:rsid w:val="00BD5742"/>
    <w:rsid w:val="00BE0F15"/>
    <w:rsid w:val="00BE7881"/>
    <w:rsid w:val="00BF2363"/>
    <w:rsid w:val="00BF4AD7"/>
    <w:rsid w:val="00BF4CDE"/>
    <w:rsid w:val="00C01C9B"/>
    <w:rsid w:val="00C0328F"/>
    <w:rsid w:val="00C03EF3"/>
    <w:rsid w:val="00C0531B"/>
    <w:rsid w:val="00C105E6"/>
    <w:rsid w:val="00C13470"/>
    <w:rsid w:val="00C15814"/>
    <w:rsid w:val="00C17DC0"/>
    <w:rsid w:val="00C20690"/>
    <w:rsid w:val="00C26AC1"/>
    <w:rsid w:val="00C306F0"/>
    <w:rsid w:val="00C32712"/>
    <w:rsid w:val="00C40714"/>
    <w:rsid w:val="00C43B21"/>
    <w:rsid w:val="00C445C0"/>
    <w:rsid w:val="00C45A97"/>
    <w:rsid w:val="00C47D23"/>
    <w:rsid w:val="00C53C10"/>
    <w:rsid w:val="00C62792"/>
    <w:rsid w:val="00C63085"/>
    <w:rsid w:val="00C70817"/>
    <w:rsid w:val="00C731C3"/>
    <w:rsid w:val="00C74E19"/>
    <w:rsid w:val="00C76E7A"/>
    <w:rsid w:val="00C831FB"/>
    <w:rsid w:val="00C870C3"/>
    <w:rsid w:val="00C9601F"/>
    <w:rsid w:val="00C9663F"/>
    <w:rsid w:val="00C96AAD"/>
    <w:rsid w:val="00CA03B4"/>
    <w:rsid w:val="00CA1A1F"/>
    <w:rsid w:val="00CA2A0F"/>
    <w:rsid w:val="00CA2EBC"/>
    <w:rsid w:val="00CA39BA"/>
    <w:rsid w:val="00CA4085"/>
    <w:rsid w:val="00CB135C"/>
    <w:rsid w:val="00CC083F"/>
    <w:rsid w:val="00CC4824"/>
    <w:rsid w:val="00CC7776"/>
    <w:rsid w:val="00CE75C8"/>
    <w:rsid w:val="00CF0751"/>
    <w:rsid w:val="00CF3883"/>
    <w:rsid w:val="00CF563F"/>
    <w:rsid w:val="00CF7EA1"/>
    <w:rsid w:val="00D008ED"/>
    <w:rsid w:val="00D02447"/>
    <w:rsid w:val="00D13522"/>
    <w:rsid w:val="00D144C0"/>
    <w:rsid w:val="00D172A3"/>
    <w:rsid w:val="00D22284"/>
    <w:rsid w:val="00D2367C"/>
    <w:rsid w:val="00D2681C"/>
    <w:rsid w:val="00D31DF5"/>
    <w:rsid w:val="00D35601"/>
    <w:rsid w:val="00D377FF"/>
    <w:rsid w:val="00D40F35"/>
    <w:rsid w:val="00D43305"/>
    <w:rsid w:val="00D477E4"/>
    <w:rsid w:val="00D52567"/>
    <w:rsid w:val="00D52ECD"/>
    <w:rsid w:val="00D5489E"/>
    <w:rsid w:val="00D571AC"/>
    <w:rsid w:val="00D57DAC"/>
    <w:rsid w:val="00D67AA9"/>
    <w:rsid w:val="00D779CC"/>
    <w:rsid w:val="00D82860"/>
    <w:rsid w:val="00D84A4E"/>
    <w:rsid w:val="00D959E6"/>
    <w:rsid w:val="00D97668"/>
    <w:rsid w:val="00DA1A96"/>
    <w:rsid w:val="00DA4F19"/>
    <w:rsid w:val="00DA56CB"/>
    <w:rsid w:val="00DA6FFD"/>
    <w:rsid w:val="00DB25E8"/>
    <w:rsid w:val="00DB3194"/>
    <w:rsid w:val="00DB4E86"/>
    <w:rsid w:val="00DB615D"/>
    <w:rsid w:val="00DB67E8"/>
    <w:rsid w:val="00DC1C6D"/>
    <w:rsid w:val="00DC514B"/>
    <w:rsid w:val="00DD0146"/>
    <w:rsid w:val="00DD1BEB"/>
    <w:rsid w:val="00DD4348"/>
    <w:rsid w:val="00DE0AC4"/>
    <w:rsid w:val="00DF07AD"/>
    <w:rsid w:val="00DF3C1F"/>
    <w:rsid w:val="00DF4176"/>
    <w:rsid w:val="00E07BB3"/>
    <w:rsid w:val="00E13E13"/>
    <w:rsid w:val="00E14B16"/>
    <w:rsid w:val="00E151CB"/>
    <w:rsid w:val="00E16D12"/>
    <w:rsid w:val="00E252C9"/>
    <w:rsid w:val="00E30574"/>
    <w:rsid w:val="00E32187"/>
    <w:rsid w:val="00E36C57"/>
    <w:rsid w:val="00E372F2"/>
    <w:rsid w:val="00E375C7"/>
    <w:rsid w:val="00E447D5"/>
    <w:rsid w:val="00E45B9D"/>
    <w:rsid w:val="00E50969"/>
    <w:rsid w:val="00E50F61"/>
    <w:rsid w:val="00E55270"/>
    <w:rsid w:val="00E63D75"/>
    <w:rsid w:val="00E65462"/>
    <w:rsid w:val="00E7384E"/>
    <w:rsid w:val="00E752CA"/>
    <w:rsid w:val="00E753B1"/>
    <w:rsid w:val="00E75D03"/>
    <w:rsid w:val="00E85217"/>
    <w:rsid w:val="00E9151C"/>
    <w:rsid w:val="00E94C24"/>
    <w:rsid w:val="00E96CCA"/>
    <w:rsid w:val="00EA352A"/>
    <w:rsid w:val="00EA40C8"/>
    <w:rsid w:val="00EA49D1"/>
    <w:rsid w:val="00EA5547"/>
    <w:rsid w:val="00EA7043"/>
    <w:rsid w:val="00EB41A2"/>
    <w:rsid w:val="00EC4CB9"/>
    <w:rsid w:val="00EC5380"/>
    <w:rsid w:val="00EC62C3"/>
    <w:rsid w:val="00ED109E"/>
    <w:rsid w:val="00ED2CFC"/>
    <w:rsid w:val="00ED60ED"/>
    <w:rsid w:val="00EE0F87"/>
    <w:rsid w:val="00EE2CC7"/>
    <w:rsid w:val="00EE6BB7"/>
    <w:rsid w:val="00EE7D3C"/>
    <w:rsid w:val="00EF02AD"/>
    <w:rsid w:val="00EF1CD1"/>
    <w:rsid w:val="00EF3363"/>
    <w:rsid w:val="00EF39B0"/>
    <w:rsid w:val="00EF57FF"/>
    <w:rsid w:val="00EF6FF4"/>
    <w:rsid w:val="00F02289"/>
    <w:rsid w:val="00F0311C"/>
    <w:rsid w:val="00F03CA8"/>
    <w:rsid w:val="00F04061"/>
    <w:rsid w:val="00F14BCD"/>
    <w:rsid w:val="00F14F42"/>
    <w:rsid w:val="00F1633C"/>
    <w:rsid w:val="00F165A9"/>
    <w:rsid w:val="00F16E04"/>
    <w:rsid w:val="00F20299"/>
    <w:rsid w:val="00F24C3B"/>
    <w:rsid w:val="00F30A50"/>
    <w:rsid w:val="00F42619"/>
    <w:rsid w:val="00F4512C"/>
    <w:rsid w:val="00F52422"/>
    <w:rsid w:val="00F54AF6"/>
    <w:rsid w:val="00F57291"/>
    <w:rsid w:val="00F57FAD"/>
    <w:rsid w:val="00F63251"/>
    <w:rsid w:val="00F63E1C"/>
    <w:rsid w:val="00F70813"/>
    <w:rsid w:val="00F71843"/>
    <w:rsid w:val="00F74127"/>
    <w:rsid w:val="00F748F2"/>
    <w:rsid w:val="00F85A3A"/>
    <w:rsid w:val="00F85BDC"/>
    <w:rsid w:val="00F86A73"/>
    <w:rsid w:val="00F91CA7"/>
    <w:rsid w:val="00F92375"/>
    <w:rsid w:val="00F92E40"/>
    <w:rsid w:val="00F96B9F"/>
    <w:rsid w:val="00FB06D2"/>
    <w:rsid w:val="00FB79DD"/>
    <w:rsid w:val="00FC503F"/>
    <w:rsid w:val="00FC5AE0"/>
    <w:rsid w:val="00FD112E"/>
    <w:rsid w:val="00FD4812"/>
    <w:rsid w:val="00FE405A"/>
    <w:rsid w:val="00FE6080"/>
    <w:rsid w:val="00FF7DFF"/>
    <w:rsid w:val="177DD84D"/>
    <w:rsid w:val="44FB836E"/>
    <w:rsid w:val="731CD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silver" strokecolor="silver">
      <v:fill color="silver"/>
      <v:stroke color="silver"/>
    </o:shapedefaults>
    <o:shapelayout v:ext="edit">
      <o:idmap v:ext="edit" data="2"/>
    </o:shapelayout>
  </w:shapeDefaults>
  <w:decimalSymbol w:val="."/>
  <w:listSeparator w:val=","/>
  <w14:docId w14:val="17215C8D"/>
  <w15:chartTrackingRefBased/>
  <w15:docId w15:val="{02BF11CF-A468-4CA6-B6D6-69E9AF5C2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3" w:qFormat="1"/>
    <w:lsdException w:name="heading 3" w:uiPriority="3" w:qFormat="1"/>
    <w:lsdException w:name="heading 4" w:uiPriority="3" w:qFormat="1"/>
    <w:lsdException w:name="heading 5" w:locked="1" w:uiPriority="3" w:qFormat="1"/>
    <w:lsdException w:name="heading 6" w:locked="1" w:uiPriority="3" w:qFormat="1"/>
    <w:lsdException w:name="heading 7" w:semiHidden="1" w:uiPriority="3" w:unhideWhenUsed="1" w:qFormat="1"/>
    <w:lsdException w:name="heading 8" w:semiHidden="1" w:uiPriority="3"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iPriority="0" w:unhideWhenUsed="1"/>
    <w:lsdException w:name="header" w:semiHidden="1" w:uiPriority="7" w:unhideWhenUsed="1"/>
    <w:lsdException w:name="footer" w:semiHidden="1" w:uiPriority="8"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iPriority="4" w:unhideWhenUsed="1"/>
    <w:lsdException w:name="endnote reference" w:semiHidden="1" w:uiPriority="6" w:unhideWhenUsed="1"/>
    <w:lsdException w:name="endnote text" w:semiHidden="1" w:uiPriority="6"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 w:qFormat="1"/>
    <w:lsdException w:name="Emphasis" w:locked="1" w:semiHidden="1"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iPriority="0" w:unhideWhenUsed="1"/>
    <w:lsdException w:name="Placeholder Text" w:semiHidden="1"/>
    <w:lsdException w:name="No Spacing" w:locked="1"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semiHidden="1" w:uiPriority="34"/>
    <w:lsdException w:name="Quote" w:locked="1" w:semiHidden="1" w:uiPriority="29"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qFormat="1"/>
    <w:lsdException w:name="Intense Emphasis" w:locked="1" w:semiHidden="1" w:uiPriority="21" w:qFormat="1"/>
    <w:lsdException w:name="Subtle Reference" w:locked="1" w:semiHidden="1" w:uiPriority="31" w:qFormat="1"/>
    <w:lsdException w:name="Intense Reference" w:locked="1" w:semiHidden="1" w:uiPriority="32" w:qFormat="1"/>
    <w:lsdException w:name="Book Title" w:locked="1"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154D7"/>
    <w:pPr>
      <w:spacing w:after="240"/>
    </w:pPr>
    <w:rPr>
      <w:rFonts w:ascii="Arial" w:eastAsiaTheme="minorEastAsia" w:hAnsi="Arial" w:cstheme="minorBidi"/>
      <w:sz w:val="24"/>
      <w:szCs w:val="24"/>
      <w:lang w:eastAsia="en-US" w:bidi="en-US"/>
    </w:rPr>
  </w:style>
  <w:style w:type="paragraph" w:styleId="Heading1">
    <w:name w:val="heading 1"/>
    <w:next w:val="BodyText15"/>
    <w:link w:val="Heading1Char"/>
    <w:uiPriority w:val="9"/>
    <w:qFormat/>
    <w:rsid w:val="002154D7"/>
    <w:pPr>
      <w:keepNext/>
      <w:keepLines/>
      <w:spacing w:after="240" w:line="276" w:lineRule="auto"/>
      <w:outlineLvl w:val="0"/>
    </w:pPr>
    <w:rPr>
      <w:rFonts w:ascii="Arial" w:eastAsiaTheme="minorEastAsia" w:hAnsi="Arial" w:cstheme="minorBidi"/>
      <w:b/>
      <w:kern w:val="28"/>
      <w:sz w:val="48"/>
      <w:szCs w:val="24"/>
      <w:lang w:eastAsia="en-US" w:bidi="en-US"/>
    </w:rPr>
  </w:style>
  <w:style w:type="paragraph" w:styleId="Heading2">
    <w:name w:val="heading 2"/>
    <w:basedOn w:val="Heading1"/>
    <w:next w:val="BodyText15"/>
    <w:link w:val="Heading2Char"/>
    <w:uiPriority w:val="3"/>
    <w:qFormat/>
    <w:rsid w:val="002154D7"/>
    <w:pPr>
      <w:suppressAutoHyphens/>
      <w:spacing w:line="240" w:lineRule="auto"/>
      <w:contextualSpacing/>
      <w:outlineLvl w:val="1"/>
    </w:pPr>
    <w:rPr>
      <w:rFonts w:eastAsia="SimSun"/>
      <w:sz w:val="36"/>
      <w:szCs w:val="36"/>
    </w:rPr>
  </w:style>
  <w:style w:type="paragraph" w:styleId="Heading3">
    <w:name w:val="heading 3"/>
    <w:basedOn w:val="Heading2"/>
    <w:next w:val="BodyText15"/>
    <w:link w:val="Heading3Char"/>
    <w:uiPriority w:val="3"/>
    <w:qFormat/>
    <w:rsid w:val="002154D7"/>
    <w:pPr>
      <w:spacing w:before="360"/>
      <w:contextualSpacing w:val="0"/>
      <w:outlineLvl w:val="2"/>
    </w:pPr>
    <w:rPr>
      <w:sz w:val="32"/>
      <w:szCs w:val="28"/>
    </w:rPr>
  </w:style>
  <w:style w:type="paragraph" w:styleId="Heading4">
    <w:name w:val="heading 4"/>
    <w:basedOn w:val="Heading3"/>
    <w:next w:val="BodyText15"/>
    <w:link w:val="Heading4Char"/>
    <w:uiPriority w:val="3"/>
    <w:qFormat/>
    <w:rsid w:val="002154D7"/>
    <w:pPr>
      <w:outlineLvl w:val="3"/>
    </w:pPr>
    <w:rPr>
      <w:sz w:val="28"/>
      <w:szCs w:val="22"/>
    </w:rPr>
  </w:style>
  <w:style w:type="paragraph" w:styleId="Heading5">
    <w:name w:val="heading 5"/>
    <w:basedOn w:val="Heading4"/>
    <w:next w:val="BodyText15"/>
    <w:link w:val="Heading5Char"/>
    <w:uiPriority w:val="3"/>
    <w:qFormat/>
    <w:locked/>
    <w:rsid w:val="002154D7"/>
    <w:pPr>
      <w:outlineLvl w:val="4"/>
    </w:pPr>
    <w:rPr>
      <w:sz w:val="24"/>
    </w:rPr>
  </w:style>
  <w:style w:type="paragraph" w:styleId="Heading6">
    <w:name w:val="heading 6"/>
    <w:basedOn w:val="Heading5"/>
    <w:next w:val="BodyText15"/>
    <w:link w:val="Heading6Char"/>
    <w:uiPriority w:val="3"/>
    <w:qFormat/>
    <w:locked/>
    <w:rsid w:val="002154D7"/>
    <w:pPr>
      <w:outlineLvl w:val="5"/>
    </w:pPr>
    <w:rPr>
      <w:rFonts w:eastAsiaTheme="majorEastAsia" w:cstheme="majorBidi"/>
      <w:bCs/>
      <w:iCs/>
    </w:rPr>
  </w:style>
  <w:style w:type="paragraph" w:styleId="Heading7">
    <w:name w:val="heading 7"/>
    <w:basedOn w:val="Heading6"/>
    <w:next w:val="BodyText15"/>
    <w:link w:val="Heading7Char"/>
    <w:uiPriority w:val="3"/>
    <w:semiHidden/>
    <w:rsid w:val="002154D7"/>
    <w:pPr>
      <w:outlineLvl w:val="6"/>
    </w:pPr>
    <w:rPr>
      <w:iCs w:val="0"/>
    </w:rPr>
  </w:style>
  <w:style w:type="paragraph" w:styleId="Heading8">
    <w:name w:val="heading 8"/>
    <w:basedOn w:val="Heading7"/>
    <w:next w:val="BodyText15"/>
    <w:link w:val="Heading8Char"/>
    <w:uiPriority w:val="3"/>
    <w:rsid w:val="002154D7"/>
    <w:pPr>
      <w:outlineLvl w:val="7"/>
    </w:pPr>
    <w:rPr>
      <w:szCs w:val="20"/>
    </w:rPr>
  </w:style>
  <w:style w:type="paragraph" w:styleId="Heading9">
    <w:name w:val="heading 9"/>
    <w:basedOn w:val="Heading8"/>
    <w:next w:val="Normal"/>
    <w:link w:val="Heading9Char"/>
    <w:uiPriority w:val="9"/>
    <w:semiHidden/>
    <w:rsid w:val="002154D7"/>
    <w:pPr>
      <w:outlineLvl w:val="8"/>
    </w:pPr>
    <w:rPr>
      <w:iCs/>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line">
    <w:name w:val="headline"/>
    <w:semiHidden/>
    <w:rsid w:val="00371DB9"/>
    <w:pPr>
      <w:spacing w:after="240"/>
    </w:pPr>
    <w:rPr>
      <w:rFonts w:ascii="Arial" w:hAnsi="Arial"/>
      <w:b/>
      <w:noProof/>
      <w:spacing w:val="-20"/>
      <w:sz w:val="48"/>
      <w:lang w:val="en-US" w:eastAsia="en-US"/>
    </w:rPr>
  </w:style>
  <w:style w:type="paragraph" w:customStyle="1" w:styleId="subhead3">
    <w:name w:val="subhead 3"/>
    <w:basedOn w:val="Normal"/>
    <w:semiHidden/>
    <w:rsid w:val="00CA2A0F"/>
    <w:pPr>
      <w:tabs>
        <w:tab w:val="left" w:pos="-720"/>
        <w:tab w:val="left" w:pos="0"/>
        <w:tab w:val="left" w:pos="720"/>
      </w:tabs>
    </w:pPr>
    <w:rPr>
      <w:b/>
      <w:spacing w:val="-2"/>
    </w:rPr>
  </w:style>
  <w:style w:type="paragraph" w:customStyle="1" w:styleId="subhead2">
    <w:name w:val="subhead 2"/>
    <w:basedOn w:val="Normal"/>
    <w:semiHidden/>
    <w:rsid w:val="00371DB9"/>
    <w:pPr>
      <w:tabs>
        <w:tab w:val="left" w:pos="-720"/>
        <w:tab w:val="left" w:pos="0"/>
        <w:tab w:val="left" w:pos="720"/>
      </w:tabs>
    </w:pPr>
    <w:rPr>
      <w:b/>
      <w:spacing w:val="-2"/>
      <w:sz w:val="28"/>
    </w:rPr>
  </w:style>
  <w:style w:type="paragraph" w:customStyle="1" w:styleId="subhead1">
    <w:name w:val="subhead 1"/>
    <w:basedOn w:val="Normal"/>
    <w:semiHidden/>
    <w:rsid w:val="00371DB9"/>
    <w:pPr>
      <w:spacing w:before="480" w:after="120"/>
    </w:pPr>
    <w:rPr>
      <w:b/>
      <w:sz w:val="36"/>
    </w:rPr>
  </w:style>
  <w:style w:type="paragraph" w:styleId="Footer">
    <w:name w:val="footer"/>
    <w:basedOn w:val="Normal"/>
    <w:link w:val="FooterChar"/>
    <w:uiPriority w:val="8"/>
    <w:rsid w:val="002154D7"/>
    <w:pPr>
      <w:tabs>
        <w:tab w:val="right" w:pos="9356"/>
        <w:tab w:val="right" w:pos="13977"/>
      </w:tabs>
      <w:spacing w:after="0"/>
    </w:pPr>
    <w:rPr>
      <w:rFonts w:cs="Arial"/>
      <w:bCs/>
      <w:iCs/>
      <w:szCs w:val="22"/>
    </w:rPr>
  </w:style>
  <w:style w:type="paragraph" w:customStyle="1" w:styleId="bullet0">
    <w:name w:val="bullet"/>
    <w:qFormat/>
    <w:rsid w:val="0056250B"/>
    <w:pPr>
      <w:numPr>
        <w:numId w:val="21"/>
      </w:numPr>
      <w:suppressAutoHyphens/>
      <w:spacing w:after="280" w:line="280" w:lineRule="atLeast"/>
      <w:contextualSpacing/>
    </w:pPr>
    <w:rPr>
      <w:rFonts w:ascii="Arial" w:hAnsi="Arial"/>
      <w:bCs/>
      <w:sz w:val="22"/>
      <w:szCs w:val="24"/>
    </w:rPr>
  </w:style>
  <w:style w:type="character" w:customStyle="1" w:styleId="button">
    <w:name w:val="button"/>
    <w:semiHidden/>
    <w:rsid w:val="00371DB9"/>
    <w:rPr>
      <w:rFonts w:ascii="Courier New" w:hAnsi="Courier New"/>
      <w:b/>
      <w:caps/>
      <w:sz w:val="22"/>
      <w:vertAlign w:val="baseline"/>
    </w:rPr>
  </w:style>
  <w:style w:type="paragraph" w:customStyle="1" w:styleId="buttonforIT">
    <w:name w:val="button for IT"/>
    <w:basedOn w:val="Normal"/>
    <w:semiHidden/>
    <w:rsid w:val="00371DB9"/>
    <w:pPr>
      <w:widowControl w:val="0"/>
    </w:pPr>
    <w:rPr>
      <w:rFonts w:ascii="Courier New" w:hAnsi="Courier New"/>
      <w:b/>
      <w:spacing w:val="-10"/>
    </w:rPr>
  </w:style>
  <w:style w:type="character" w:styleId="Hyperlink">
    <w:name w:val="Hyperlink"/>
    <w:basedOn w:val="DefaultParagraphFont"/>
    <w:uiPriority w:val="99"/>
    <w:rsid w:val="002154D7"/>
    <w:rPr>
      <w:bCs/>
      <w:color w:val="3333FF"/>
      <w:u w:val="single"/>
    </w:rPr>
  </w:style>
  <w:style w:type="paragraph" w:styleId="BodyText2">
    <w:name w:val="Body Text 2"/>
    <w:basedOn w:val="Normal"/>
    <w:semiHidden/>
    <w:rsid w:val="00CA2A0F"/>
    <w:rPr>
      <w:i/>
    </w:rPr>
  </w:style>
  <w:style w:type="paragraph" w:customStyle="1" w:styleId="hangindmargin">
    <w:name w:val="hang ind (margin)"/>
    <w:basedOn w:val="Normal"/>
    <w:semiHidden/>
    <w:rsid w:val="00371DB9"/>
    <w:pPr>
      <w:ind w:hanging="567"/>
    </w:pPr>
  </w:style>
  <w:style w:type="paragraph" w:styleId="TOC4">
    <w:name w:val="toc 4"/>
    <w:basedOn w:val="TOC2"/>
    <w:next w:val="Normal"/>
    <w:uiPriority w:val="39"/>
    <w:rsid w:val="002154D7"/>
    <w:pPr>
      <w:ind w:left="851"/>
    </w:pPr>
  </w:style>
  <w:style w:type="paragraph" w:styleId="Caption">
    <w:name w:val="caption"/>
    <w:basedOn w:val="Normal"/>
    <w:next w:val="Normal"/>
    <w:uiPriority w:val="35"/>
    <w:rsid w:val="002154D7"/>
    <w:pPr>
      <w:framePr w:h="284" w:wrap="around" w:vAnchor="text" w:hAnchor="text" w:y="1"/>
      <w:snapToGrid w:val="0"/>
      <w:spacing w:after="60" w:line="240" w:lineRule="atLeast"/>
    </w:pPr>
    <w:rPr>
      <w:b/>
      <w:bCs/>
      <w:color w:val="2F5496" w:themeColor="accent1" w:themeShade="BF"/>
      <w:sz w:val="16"/>
      <w:szCs w:val="16"/>
    </w:rPr>
  </w:style>
  <w:style w:type="paragraph" w:styleId="BodyText3">
    <w:name w:val="Body Text 3"/>
    <w:basedOn w:val="Normal"/>
    <w:semiHidden/>
    <w:rsid w:val="00CA2A0F"/>
    <w:rPr>
      <w:i/>
    </w:rPr>
  </w:style>
  <w:style w:type="character" w:styleId="CommentReference">
    <w:name w:val="annotation reference"/>
    <w:basedOn w:val="DefaultParagraphFont"/>
    <w:uiPriority w:val="99"/>
    <w:semiHidden/>
    <w:unhideWhenUsed/>
    <w:rsid w:val="002154D7"/>
    <w:rPr>
      <w:sz w:val="16"/>
      <w:szCs w:val="16"/>
    </w:rPr>
  </w:style>
  <w:style w:type="paragraph" w:styleId="CommentText">
    <w:name w:val="annotation text"/>
    <w:basedOn w:val="Normal"/>
    <w:link w:val="CommentTextChar"/>
    <w:rsid w:val="002154D7"/>
    <w:rPr>
      <w:noProof/>
      <w:szCs w:val="22"/>
    </w:rPr>
  </w:style>
  <w:style w:type="paragraph" w:styleId="Header">
    <w:name w:val="header"/>
    <w:basedOn w:val="Normal"/>
    <w:link w:val="HeaderChar"/>
    <w:uiPriority w:val="7"/>
    <w:unhideWhenUsed/>
    <w:rsid w:val="002154D7"/>
    <w:pPr>
      <w:tabs>
        <w:tab w:val="center" w:pos="4513"/>
        <w:tab w:val="right" w:pos="9026"/>
      </w:tabs>
      <w:spacing w:after="0"/>
    </w:pPr>
  </w:style>
  <w:style w:type="paragraph" w:customStyle="1" w:styleId="Titlepage">
    <w:name w:val="Title page"/>
    <w:rsid w:val="00CA2A0F"/>
    <w:rPr>
      <w:rFonts w:ascii="Arial" w:hAnsi="Arial"/>
      <w:b/>
      <w:noProof/>
      <w:sz w:val="48"/>
      <w:lang w:val="en-US" w:eastAsia="en-US"/>
    </w:rPr>
  </w:style>
  <w:style w:type="paragraph" w:customStyle="1" w:styleId="Secondorderbullet">
    <w:name w:val="Second order bullet"/>
    <w:basedOn w:val="bullet0"/>
    <w:next w:val="Normal"/>
    <w:qFormat/>
    <w:rsid w:val="0056250B"/>
    <w:pPr>
      <w:numPr>
        <w:numId w:val="20"/>
      </w:numPr>
    </w:pPr>
  </w:style>
  <w:style w:type="paragraph" w:customStyle="1" w:styleId="scqftablebullet">
    <w:name w:val="scqftablebullet"/>
    <w:basedOn w:val="Normal"/>
    <w:semiHidden/>
    <w:rsid w:val="00371DB9"/>
    <w:pPr>
      <w:numPr>
        <w:numId w:val="5"/>
      </w:numPr>
    </w:pPr>
    <w:rPr>
      <w:sz w:val="18"/>
    </w:rPr>
  </w:style>
  <w:style w:type="paragraph" w:styleId="DocumentMap">
    <w:name w:val="Document Map"/>
    <w:basedOn w:val="Normal"/>
    <w:semiHidden/>
    <w:rsid w:val="00371DB9"/>
    <w:pPr>
      <w:shd w:val="clear" w:color="auto" w:fill="000080"/>
    </w:pPr>
    <w:rPr>
      <w:rFonts w:ascii="Tahoma" w:hAnsi="Tahoma"/>
    </w:rPr>
  </w:style>
  <w:style w:type="paragraph" w:styleId="BalloonText">
    <w:name w:val="Balloon Text"/>
    <w:basedOn w:val="Normal"/>
    <w:link w:val="BalloonTextChar"/>
    <w:uiPriority w:val="99"/>
    <w:semiHidden/>
    <w:unhideWhenUsed/>
    <w:rsid w:val="002154D7"/>
    <w:rPr>
      <w:rFonts w:ascii="Tahoma" w:hAnsi="Tahoma" w:cs="Tahoma"/>
      <w:sz w:val="16"/>
      <w:szCs w:val="16"/>
    </w:rPr>
  </w:style>
  <w:style w:type="paragraph" w:styleId="FootnoteText">
    <w:name w:val="footnote text"/>
    <w:basedOn w:val="Normal"/>
    <w:link w:val="FootnoteTextChar"/>
    <w:uiPriority w:val="5"/>
    <w:semiHidden/>
    <w:rsid w:val="002154D7"/>
    <w:pPr>
      <w:spacing w:after="0"/>
      <w:contextualSpacing/>
    </w:pPr>
  </w:style>
  <w:style w:type="character" w:styleId="FootnoteReference">
    <w:name w:val="footnote reference"/>
    <w:basedOn w:val="DefaultParagraphFont"/>
    <w:uiPriority w:val="5"/>
    <w:rsid w:val="002154D7"/>
    <w:rPr>
      <w:noProof/>
      <w:vertAlign w:val="superscript"/>
    </w:rPr>
  </w:style>
  <w:style w:type="paragraph" w:customStyle="1" w:styleId="TitlePage1">
    <w:name w:val="Title Page 1"/>
    <w:rsid w:val="00732424"/>
    <w:pPr>
      <w:spacing w:after="280"/>
    </w:pPr>
    <w:rPr>
      <w:rFonts w:ascii="Arial" w:eastAsia="Calibri" w:hAnsi="Arial"/>
      <w:b/>
      <w:sz w:val="48"/>
      <w:szCs w:val="22"/>
      <w:lang w:val="en-US" w:eastAsia="en-US"/>
    </w:rPr>
  </w:style>
  <w:style w:type="paragraph" w:customStyle="1" w:styleId="Bullet">
    <w:name w:val="Bullet"/>
    <w:rsid w:val="0025491C"/>
    <w:pPr>
      <w:numPr>
        <w:numId w:val="7"/>
      </w:numPr>
      <w:spacing w:after="12"/>
    </w:pPr>
    <w:rPr>
      <w:rFonts w:ascii="Arial" w:eastAsia="Calibri" w:hAnsi="Arial"/>
      <w:sz w:val="24"/>
      <w:szCs w:val="22"/>
      <w:lang w:val="en-US" w:eastAsia="en-US"/>
    </w:rPr>
  </w:style>
  <w:style w:type="character" w:styleId="PageNumber">
    <w:name w:val="page number"/>
    <w:basedOn w:val="DefaultParagraphFont"/>
    <w:uiPriority w:val="4"/>
    <w:rsid w:val="002154D7"/>
    <w:rPr>
      <w:rFonts w:ascii="Arial" w:hAnsi="Arial"/>
      <w:dstrike w:val="0"/>
      <w:sz w:val="24"/>
      <w:szCs w:val="24"/>
      <w:bdr w:val="none" w:sz="0" w:space="0" w:color="auto"/>
      <w:vertAlign w:val="baseline"/>
    </w:rPr>
  </w:style>
  <w:style w:type="paragraph" w:customStyle="1" w:styleId="StyleHeading4After12pt">
    <w:name w:val="Style Heading 4 + After:  12 pt"/>
    <w:basedOn w:val="Heading4"/>
    <w:autoRedefine/>
    <w:semiHidden/>
    <w:rsid w:val="00CA2A0F"/>
    <w:pPr>
      <w:spacing w:before="240"/>
    </w:pPr>
  </w:style>
  <w:style w:type="paragraph" w:customStyle="1" w:styleId="TitlePage2">
    <w:name w:val="Title Page 2"/>
    <w:uiPriority w:val="1"/>
    <w:rsid w:val="00732424"/>
    <w:pPr>
      <w:spacing w:after="280"/>
    </w:pPr>
    <w:rPr>
      <w:rFonts w:ascii="Arial" w:eastAsia="Calibri" w:hAnsi="Arial"/>
      <w:b/>
      <w:sz w:val="36"/>
      <w:szCs w:val="22"/>
      <w:lang w:val="en-US" w:eastAsia="en-US"/>
    </w:rPr>
  </w:style>
  <w:style w:type="table" w:styleId="TableGrid">
    <w:name w:val="Table Grid"/>
    <w:basedOn w:val="TableNormal"/>
    <w:uiPriority w:val="59"/>
    <w:rsid w:val="002154D7"/>
    <w:pPr>
      <w:ind w:left="425" w:hanging="425"/>
    </w:pPr>
    <w:rPr>
      <w:rFonts w:ascii="Arial" w:eastAsiaTheme="minorEastAsia" w:hAnsi="Arial" w:cstheme="minorBidi"/>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table" w:customStyle="1" w:styleId="TableGrid1">
    <w:name w:val="Table Grid1"/>
    <w:basedOn w:val="TableNormal"/>
    <w:next w:val="TableGrid"/>
    <w:uiPriority w:val="59"/>
    <w:rsid w:val="002F278A"/>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1048F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8433DE"/>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DA56CB"/>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sessorhandwriting">
    <w:name w:val="Assessor handwriting"/>
    <w:uiPriority w:val="8"/>
    <w:rsid w:val="00EF3363"/>
    <w:rPr>
      <w:rFonts w:ascii="Lucida Handwriting" w:eastAsia="Calibri" w:hAnsi="Lucida Handwriting"/>
      <w:sz w:val="22"/>
      <w:szCs w:val="22"/>
      <w:lang w:val="en-US" w:eastAsia="en-US"/>
    </w:rPr>
  </w:style>
  <w:style w:type="paragraph" w:customStyle="1" w:styleId="Learnershandwriting">
    <w:name w:val="Learners handwriting"/>
    <w:autoRedefine/>
    <w:uiPriority w:val="9"/>
    <w:rsid w:val="00A64421"/>
    <w:rPr>
      <w:rFonts w:ascii="Viner Hand ITC" w:eastAsia="Calibri" w:hAnsi="Viner Hand ITC"/>
      <w:position w:val="-20"/>
      <w:sz w:val="26"/>
      <w:szCs w:val="22"/>
      <w:lang w:eastAsia="en-US"/>
    </w:rPr>
  </w:style>
  <w:style w:type="paragraph" w:customStyle="1" w:styleId="Copyrightstatement">
    <w:name w:val="Copyright statement"/>
    <w:uiPriority w:val="7"/>
    <w:rsid w:val="00732424"/>
    <w:pPr>
      <w:spacing w:line="280" w:lineRule="exact"/>
      <w:jc w:val="center"/>
    </w:pPr>
    <w:rPr>
      <w:rFonts w:ascii="Arial" w:eastAsia="Calibri" w:hAnsi="Arial"/>
      <w:sz w:val="24"/>
      <w:szCs w:val="22"/>
      <w:lang w:val="en-US" w:eastAsia="en-US"/>
    </w:rPr>
  </w:style>
  <w:style w:type="paragraph" w:customStyle="1" w:styleId="InternalVerifierhandwriting">
    <w:name w:val="Internal Verifier handwriting"/>
    <w:uiPriority w:val="10"/>
    <w:rsid w:val="001436BE"/>
    <w:rPr>
      <w:rFonts w:ascii="Bradley Hand ITC" w:eastAsia="Calibri" w:hAnsi="Bradley Hand ITC"/>
      <w:sz w:val="26"/>
      <w:szCs w:val="22"/>
      <w:lang w:val="en-US" w:eastAsia="en-US"/>
    </w:rPr>
  </w:style>
  <w:style w:type="paragraph" w:customStyle="1" w:styleId="Tablecentred">
    <w:name w:val="Table centred"/>
    <w:uiPriority w:val="6"/>
    <w:rsid w:val="00732424"/>
    <w:pPr>
      <w:jc w:val="center"/>
    </w:pPr>
    <w:rPr>
      <w:rFonts w:ascii="Arial" w:eastAsia="Calibri" w:hAnsi="Arial"/>
      <w:b/>
      <w:sz w:val="24"/>
      <w:szCs w:val="22"/>
      <w:lang w:val="en-US" w:eastAsia="en-US"/>
    </w:rPr>
  </w:style>
  <w:style w:type="paragraph" w:customStyle="1" w:styleId="Tableleft">
    <w:name w:val="Table left"/>
    <w:uiPriority w:val="6"/>
    <w:rsid w:val="00732424"/>
    <w:rPr>
      <w:rFonts w:ascii="Arial" w:eastAsia="Calibri" w:hAnsi="Arial"/>
      <w:b/>
      <w:sz w:val="24"/>
      <w:szCs w:val="22"/>
      <w:lang w:val="en-US" w:eastAsia="en-US"/>
    </w:rPr>
  </w:style>
  <w:style w:type="paragraph" w:customStyle="1" w:styleId="Witnesshandwriting">
    <w:name w:val="Witness handwriting"/>
    <w:uiPriority w:val="11"/>
    <w:rsid w:val="007338F7"/>
    <w:rPr>
      <w:rFonts w:ascii="Monotype Corsiva" w:eastAsia="Calibri" w:hAnsi="Monotype Corsiva"/>
      <w:sz w:val="28"/>
      <w:szCs w:val="22"/>
      <w:lang w:val="en-US" w:eastAsia="en-US"/>
    </w:rPr>
  </w:style>
  <w:style w:type="paragraph" w:styleId="TOC1">
    <w:name w:val="toc 1"/>
    <w:basedOn w:val="Normal"/>
    <w:next w:val="Normal"/>
    <w:uiPriority w:val="39"/>
    <w:rsid w:val="002154D7"/>
    <w:pPr>
      <w:spacing w:after="0" w:line="360" w:lineRule="auto"/>
    </w:pPr>
    <w:rPr>
      <w:b/>
      <w:bCs/>
      <w:szCs w:val="20"/>
    </w:rPr>
  </w:style>
  <w:style w:type="paragraph" w:styleId="TOC2">
    <w:name w:val="toc 2"/>
    <w:basedOn w:val="TOC1"/>
    <w:next w:val="Normal"/>
    <w:uiPriority w:val="39"/>
    <w:rsid w:val="002154D7"/>
    <w:rPr>
      <w:b w:val="0"/>
      <w:bCs w:val="0"/>
    </w:rPr>
  </w:style>
  <w:style w:type="paragraph" w:styleId="TOC3">
    <w:name w:val="toc 3"/>
    <w:basedOn w:val="TOC2"/>
    <w:next w:val="Normal"/>
    <w:uiPriority w:val="39"/>
    <w:rsid w:val="002154D7"/>
    <w:pPr>
      <w:ind w:left="425"/>
    </w:pPr>
  </w:style>
  <w:style w:type="table" w:customStyle="1" w:styleId="TableGrid5">
    <w:name w:val="Table Grid5"/>
    <w:basedOn w:val="TableNormal"/>
    <w:next w:val="TableGrid"/>
    <w:uiPriority w:val="59"/>
    <w:rsid w:val="003904C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basedOn w:val="DefaultParagraphFont"/>
    <w:link w:val="Footer"/>
    <w:uiPriority w:val="8"/>
    <w:rsid w:val="002154D7"/>
    <w:rPr>
      <w:rFonts w:ascii="Arial" w:eastAsiaTheme="minorEastAsia" w:hAnsi="Arial" w:cs="Arial"/>
      <w:bCs/>
      <w:iCs/>
      <w:sz w:val="24"/>
      <w:szCs w:val="22"/>
      <w:lang w:eastAsia="en-US" w:bidi="en-US"/>
    </w:rPr>
  </w:style>
  <w:style w:type="paragraph" w:styleId="BodyText">
    <w:name w:val="Body Text"/>
    <w:basedOn w:val="Normal"/>
    <w:link w:val="BodyTextChar"/>
    <w:uiPriority w:val="99"/>
    <w:unhideWhenUsed/>
    <w:rsid w:val="0056250B"/>
    <w:rPr>
      <w:sz w:val="20"/>
    </w:rPr>
  </w:style>
  <w:style w:type="character" w:customStyle="1" w:styleId="BodyTextChar">
    <w:name w:val="Body Text Char"/>
    <w:basedOn w:val="DefaultParagraphFont"/>
    <w:link w:val="BodyText"/>
    <w:uiPriority w:val="99"/>
    <w:rsid w:val="0056250B"/>
    <w:rPr>
      <w:rFonts w:ascii="Arial" w:eastAsiaTheme="minorEastAsia" w:hAnsi="Arial" w:cs="Arial"/>
      <w:bCs/>
      <w:lang w:eastAsia="en-US" w:bidi="en-US"/>
    </w:rPr>
  </w:style>
  <w:style w:type="paragraph" w:customStyle="1" w:styleId="TableText">
    <w:name w:val="Table Text"/>
    <w:link w:val="TableTextChar"/>
    <w:rsid w:val="005A6CE2"/>
    <w:rPr>
      <w:rFonts w:ascii="Arial" w:hAnsi="Arial"/>
      <w:bCs/>
      <w:sz w:val="24"/>
      <w:szCs w:val="24"/>
      <w:lang w:val="en-US" w:eastAsia="en-US"/>
    </w:rPr>
  </w:style>
  <w:style w:type="character" w:customStyle="1" w:styleId="TableTextChar">
    <w:name w:val="Table Text Char"/>
    <w:link w:val="TableText"/>
    <w:rsid w:val="009C6A73"/>
    <w:rPr>
      <w:rFonts w:ascii="Arial" w:hAnsi="Arial"/>
      <w:bCs/>
      <w:sz w:val="24"/>
      <w:szCs w:val="24"/>
      <w:lang w:val="en-US" w:eastAsia="en-US" w:bidi="ar-SA"/>
    </w:rPr>
  </w:style>
  <w:style w:type="paragraph" w:customStyle="1" w:styleId="Default">
    <w:name w:val="Default"/>
    <w:rsid w:val="00607F91"/>
    <w:pPr>
      <w:autoSpaceDE w:val="0"/>
      <w:autoSpaceDN w:val="0"/>
      <w:adjustRightInd w:val="0"/>
    </w:pPr>
    <w:rPr>
      <w:rFonts w:ascii="Arial" w:eastAsia="Calibri" w:hAnsi="Arial" w:cs="Arial"/>
      <w:color w:val="000000"/>
      <w:sz w:val="24"/>
      <w:szCs w:val="24"/>
      <w:lang w:val="en-US" w:eastAsia="en-US"/>
    </w:rPr>
  </w:style>
  <w:style w:type="paragraph" w:styleId="CommentSubject">
    <w:name w:val="annotation subject"/>
    <w:basedOn w:val="CommentText"/>
    <w:next w:val="CommentText"/>
    <w:link w:val="CommentSubjectChar"/>
    <w:uiPriority w:val="99"/>
    <w:semiHidden/>
    <w:unhideWhenUsed/>
    <w:rsid w:val="002154D7"/>
    <w:rPr>
      <w:b/>
      <w:bCs/>
    </w:rPr>
  </w:style>
  <w:style w:type="character" w:customStyle="1" w:styleId="CommentTextChar">
    <w:name w:val="Comment Text Char"/>
    <w:basedOn w:val="DefaultParagraphFont"/>
    <w:link w:val="CommentText"/>
    <w:rsid w:val="002154D7"/>
    <w:rPr>
      <w:rFonts w:ascii="Arial" w:eastAsiaTheme="minorEastAsia" w:hAnsi="Arial" w:cstheme="minorBidi"/>
      <w:noProof/>
      <w:sz w:val="24"/>
      <w:szCs w:val="22"/>
      <w:lang w:eastAsia="en-US" w:bidi="en-US"/>
    </w:rPr>
  </w:style>
  <w:style w:type="character" w:customStyle="1" w:styleId="CommentSubjectChar">
    <w:name w:val="Comment Subject Char"/>
    <w:basedOn w:val="CommentTextChar"/>
    <w:link w:val="CommentSubject"/>
    <w:uiPriority w:val="99"/>
    <w:semiHidden/>
    <w:rsid w:val="002154D7"/>
    <w:rPr>
      <w:rFonts w:ascii="Arial" w:eastAsiaTheme="minorEastAsia" w:hAnsi="Arial" w:cstheme="minorBidi"/>
      <w:b/>
      <w:bCs/>
      <w:noProof/>
      <w:sz w:val="24"/>
      <w:szCs w:val="22"/>
      <w:lang w:eastAsia="en-US" w:bidi="en-US"/>
    </w:rPr>
  </w:style>
  <w:style w:type="paragraph" w:customStyle="1" w:styleId="Formheading">
    <w:name w:val="Form heading"/>
    <w:next w:val="Normal"/>
    <w:uiPriority w:val="5"/>
    <w:rsid w:val="00ED60ED"/>
    <w:pPr>
      <w:spacing w:after="120"/>
    </w:pPr>
    <w:rPr>
      <w:rFonts w:ascii="Arial" w:hAnsi="Arial"/>
      <w:b/>
      <w:bCs/>
      <w:iCs/>
      <w:sz w:val="28"/>
      <w:szCs w:val="22"/>
      <w:lang w:val="en-US" w:eastAsia="en-US"/>
    </w:rPr>
  </w:style>
  <w:style w:type="character" w:customStyle="1" w:styleId="Heading1Char">
    <w:name w:val="Heading 1 Char"/>
    <w:basedOn w:val="DefaultParagraphFont"/>
    <w:link w:val="Heading1"/>
    <w:uiPriority w:val="9"/>
    <w:rsid w:val="002154D7"/>
    <w:rPr>
      <w:rFonts w:ascii="Arial" w:eastAsiaTheme="minorEastAsia" w:hAnsi="Arial" w:cstheme="minorBidi"/>
      <w:b/>
      <w:kern w:val="28"/>
      <w:sz w:val="48"/>
      <w:szCs w:val="24"/>
      <w:lang w:eastAsia="en-US" w:bidi="en-US"/>
    </w:rPr>
  </w:style>
  <w:style w:type="paragraph" w:customStyle="1" w:styleId="TableHeading">
    <w:name w:val="Table Heading"/>
    <w:basedOn w:val="TableText"/>
    <w:qFormat/>
    <w:rsid w:val="002C2907"/>
    <w:rPr>
      <w:b/>
      <w:sz w:val="22"/>
      <w:lang w:val="en-GB"/>
    </w:rPr>
  </w:style>
  <w:style w:type="paragraph" w:customStyle="1" w:styleId="NoSpace">
    <w:name w:val="NoSpace"/>
    <w:basedOn w:val="Normal"/>
    <w:qFormat/>
    <w:rsid w:val="0056250B"/>
    <w:pPr>
      <w:spacing w:before="60" w:after="60"/>
    </w:pPr>
  </w:style>
  <w:style w:type="character" w:customStyle="1" w:styleId="Heading7Char">
    <w:name w:val="Heading 7 Char"/>
    <w:basedOn w:val="DefaultParagraphFont"/>
    <w:link w:val="Heading7"/>
    <w:uiPriority w:val="3"/>
    <w:semiHidden/>
    <w:rsid w:val="002154D7"/>
    <w:rPr>
      <w:rFonts w:ascii="Arial" w:eastAsiaTheme="majorEastAsia" w:hAnsi="Arial" w:cstheme="majorBidi"/>
      <w:b/>
      <w:bCs/>
      <w:kern w:val="28"/>
      <w:sz w:val="24"/>
      <w:szCs w:val="22"/>
      <w:lang w:eastAsia="en-US" w:bidi="en-US"/>
    </w:rPr>
  </w:style>
  <w:style w:type="character" w:customStyle="1" w:styleId="Heading8Char">
    <w:name w:val="Heading 8 Char"/>
    <w:basedOn w:val="DefaultParagraphFont"/>
    <w:link w:val="Heading8"/>
    <w:uiPriority w:val="3"/>
    <w:rsid w:val="002154D7"/>
    <w:rPr>
      <w:rFonts w:ascii="Arial" w:eastAsiaTheme="majorEastAsia" w:hAnsi="Arial" w:cstheme="majorBidi"/>
      <w:b/>
      <w:bCs/>
      <w:kern w:val="28"/>
      <w:sz w:val="24"/>
      <w:lang w:eastAsia="en-US" w:bidi="en-US"/>
    </w:rPr>
  </w:style>
  <w:style w:type="character" w:customStyle="1" w:styleId="Heading9Char">
    <w:name w:val="Heading 9 Char"/>
    <w:basedOn w:val="DefaultParagraphFont"/>
    <w:link w:val="Heading9"/>
    <w:uiPriority w:val="9"/>
    <w:semiHidden/>
    <w:rsid w:val="002154D7"/>
    <w:rPr>
      <w:rFonts w:ascii="Arial" w:eastAsiaTheme="majorEastAsia" w:hAnsi="Arial" w:cstheme="majorBidi"/>
      <w:b/>
      <w:bCs/>
      <w:iCs/>
      <w:spacing w:val="5"/>
      <w:kern w:val="28"/>
      <w:sz w:val="24"/>
      <w:lang w:eastAsia="en-US" w:bidi="en-US"/>
    </w:rPr>
  </w:style>
  <w:style w:type="character" w:customStyle="1" w:styleId="BalloonTextChar">
    <w:name w:val="Balloon Text Char"/>
    <w:basedOn w:val="DefaultParagraphFont"/>
    <w:link w:val="BalloonText"/>
    <w:uiPriority w:val="99"/>
    <w:semiHidden/>
    <w:rsid w:val="002154D7"/>
    <w:rPr>
      <w:rFonts w:ascii="Tahoma" w:eastAsiaTheme="minorEastAsia" w:hAnsi="Tahoma" w:cs="Tahoma"/>
      <w:sz w:val="16"/>
      <w:szCs w:val="16"/>
      <w:lang w:eastAsia="en-US" w:bidi="en-US"/>
    </w:rPr>
  </w:style>
  <w:style w:type="paragraph" w:styleId="ListParagraph">
    <w:name w:val="List Paragraph"/>
    <w:basedOn w:val="Normal"/>
    <w:uiPriority w:val="34"/>
    <w:locked/>
    <w:rsid w:val="0056250B"/>
    <w:pPr>
      <w:ind w:left="720"/>
      <w:contextualSpacing/>
    </w:pPr>
  </w:style>
  <w:style w:type="paragraph" w:styleId="Revision">
    <w:name w:val="Revision"/>
    <w:hidden/>
    <w:uiPriority w:val="99"/>
    <w:semiHidden/>
    <w:rsid w:val="002154D7"/>
    <w:pPr>
      <w:spacing w:after="120"/>
      <w:ind w:left="425" w:hanging="425"/>
    </w:pPr>
    <w:rPr>
      <w:rFonts w:cstheme="minorBidi"/>
      <w:sz w:val="24"/>
      <w:szCs w:val="24"/>
      <w:lang w:eastAsia="en-US"/>
    </w:rPr>
  </w:style>
  <w:style w:type="character" w:customStyle="1" w:styleId="HeaderChar">
    <w:name w:val="Header Char"/>
    <w:basedOn w:val="DefaultParagraphFont"/>
    <w:link w:val="Header"/>
    <w:uiPriority w:val="7"/>
    <w:rsid w:val="002154D7"/>
    <w:rPr>
      <w:rFonts w:ascii="Arial" w:eastAsiaTheme="minorEastAsia" w:hAnsi="Arial" w:cstheme="minorBidi"/>
      <w:sz w:val="24"/>
      <w:szCs w:val="24"/>
      <w:lang w:eastAsia="en-US" w:bidi="en-US"/>
    </w:rPr>
  </w:style>
  <w:style w:type="character" w:styleId="HTMLCite">
    <w:name w:val="HTML Cite"/>
    <w:basedOn w:val="DefaultParagraphFont"/>
    <w:uiPriority w:val="99"/>
    <w:semiHidden/>
    <w:unhideWhenUsed/>
    <w:rsid w:val="002154D7"/>
    <w:rPr>
      <w:i w:val="0"/>
      <w:iCs w:val="0"/>
      <w:color w:val="008000"/>
    </w:rPr>
  </w:style>
  <w:style w:type="character" w:customStyle="1" w:styleId="Heading6Char">
    <w:name w:val="Heading 6 Char"/>
    <w:basedOn w:val="DefaultParagraphFont"/>
    <w:link w:val="Heading6"/>
    <w:uiPriority w:val="3"/>
    <w:rsid w:val="002154D7"/>
    <w:rPr>
      <w:rFonts w:ascii="Arial" w:eastAsiaTheme="majorEastAsia" w:hAnsi="Arial" w:cstheme="majorBidi"/>
      <w:b/>
      <w:bCs/>
      <w:iCs/>
      <w:kern w:val="28"/>
      <w:sz w:val="24"/>
      <w:szCs w:val="22"/>
      <w:lang w:eastAsia="en-US" w:bidi="en-US"/>
    </w:rPr>
  </w:style>
  <w:style w:type="character" w:customStyle="1" w:styleId="Heading2Char">
    <w:name w:val="Heading 2 Char"/>
    <w:link w:val="Heading2"/>
    <w:uiPriority w:val="3"/>
    <w:rsid w:val="002154D7"/>
    <w:rPr>
      <w:rFonts w:ascii="Arial" w:eastAsia="SimSun" w:hAnsi="Arial" w:cstheme="minorBidi"/>
      <w:b/>
      <w:kern w:val="28"/>
      <w:sz w:val="36"/>
      <w:szCs w:val="36"/>
      <w:lang w:eastAsia="en-US" w:bidi="en-US"/>
    </w:rPr>
  </w:style>
  <w:style w:type="character" w:customStyle="1" w:styleId="Heading4Char">
    <w:name w:val="Heading 4 Char"/>
    <w:basedOn w:val="DefaultParagraphFont"/>
    <w:link w:val="Heading4"/>
    <w:uiPriority w:val="3"/>
    <w:rsid w:val="002154D7"/>
    <w:rPr>
      <w:rFonts w:ascii="Arial" w:eastAsia="SimSun" w:hAnsi="Arial" w:cstheme="minorBidi"/>
      <w:b/>
      <w:kern w:val="28"/>
      <w:sz w:val="28"/>
      <w:szCs w:val="22"/>
      <w:lang w:eastAsia="en-US" w:bidi="en-US"/>
    </w:rPr>
  </w:style>
  <w:style w:type="table" w:styleId="TableTheme">
    <w:name w:val="Table Theme"/>
    <w:basedOn w:val="TableNormal"/>
    <w:semiHidden/>
    <w:rsid w:val="0056250B"/>
    <w:pPr>
      <w:numPr>
        <w:numId w:val="11"/>
      </w:numPr>
      <w:spacing w:before="60" w:after="60" w:line="320" w:lineRule="exact"/>
      <w:ind w:left="0" w:firstLine="0"/>
    </w:pPr>
    <w:rPr>
      <w:rFonts w:cs="Arial"/>
      <w:bCs/>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basedOn w:val="DefaultParagraphFont"/>
    <w:semiHidden/>
    <w:rsid w:val="002154D7"/>
    <w:rPr>
      <w:i/>
      <w:iCs/>
    </w:rPr>
  </w:style>
  <w:style w:type="paragraph" w:styleId="NormalWeb">
    <w:name w:val="Normal (Web)"/>
    <w:basedOn w:val="Normal"/>
    <w:rsid w:val="0056250B"/>
    <w:pPr>
      <w:spacing w:before="100" w:beforeAutospacing="1" w:after="100" w:afterAutospacing="1"/>
    </w:pPr>
  </w:style>
  <w:style w:type="character" w:styleId="Strong">
    <w:name w:val="Strong"/>
    <w:basedOn w:val="DefaultParagraphFont"/>
    <w:uiPriority w:val="2"/>
    <w:qFormat/>
    <w:locked/>
    <w:rsid w:val="002154D7"/>
    <w:rPr>
      <w:b/>
      <w:bCs/>
    </w:rPr>
  </w:style>
  <w:style w:type="character" w:styleId="FollowedHyperlink">
    <w:name w:val="FollowedHyperlink"/>
    <w:basedOn w:val="DefaultParagraphFont"/>
    <w:uiPriority w:val="99"/>
    <w:semiHidden/>
    <w:unhideWhenUsed/>
    <w:rsid w:val="002154D7"/>
    <w:rPr>
      <w:color w:val="800080"/>
      <w:u w:val="single"/>
    </w:rPr>
  </w:style>
  <w:style w:type="character" w:customStyle="1" w:styleId="Heading5Char">
    <w:name w:val="Heading 5 Char"/>
    <w:basedOn w:val="DefaultParagraphFont"/>
    <w:link w:val="Heading5"/>
    <w:uiPriority w:val="3"/>
    <w:rsid w:val="002154D7"/>
    <w:rPr>
      <w:rFonts w:ascii="Arial" w:eastAsia="SimSun" w:hAnsi="Arial" w:cstheme="minorBidi"/>
      <w:b/>
      <w:kern w:val="28"/>
      <w:sz w:val="24"/>
      <w:szCs w:val="22"/>
      <w:lang w:eastAsia="en-US" w:bidi="en-US"/>
    </w:rPr>
  </w:style>
  <w:style w:type="paragraph" w:customStyle="1" w:styleId="titlepage10">
    <w:name w:val="title page 1"/>
    <w:rsid w:val="0056250B"/>
    <w:pPr>
      <w:spacing w:after="280"/>
    </w:pPr>
    <w:rPr>
      <w:rFonts w:ascii="Arial" w:hAnsi="Arial" w:cs="Arial"/>
      <w:b/>
      <w:sz w:val="48"/>
      <w:szCs w:val="48"/>
    </w:rPr>
  </w:style>
  <w:style w:type="paragraph" w:customStyle="1" w:styleId="titlepage20">
    <w:name w:val="title page 2"/>
    <w:basedOn w:val="titlepage10"/>
    <w:rsid w:val="0056250B"/>
    <w:rPr>
      <w:sz w:val="36"/>
      <w:szCs w:val="36"/>
    </w:rPr>
  </w:style>
  <w:style w:type="paragraph" w:customStyle="1" w:styleId="NormalIndent1">
    <w:name w:val="Normal Indent1"/>
    <w:basedOn w:val="Normal"/>
    <w:rsid w:val="0056250B"/>
    <w:pPr>
      <w:ind w:left="567" w:right="567"/>
    </w:pPr>
  </w:style>
  <w:style w:type="paragraph" w:customStyle="1" w:styleId="normaloutdent">
    <w:name w:val="normal outdent"/>
    <w:basedOn w:val="Normal"/>
    <w:rsid w:val="0056250B"/>
    <w:pPr>
      <w:tabs>
        <w:tab w:val="left" w:pos="0"/>
      </w:tabs>
      <w:ind w:hanging="709"/>
    </w:pPr>
  </w:style>
  <w:style w:type="paragraph" w:customStyle="1" w:styleId="tabletext0">
    <w:name w:val="table text"/>
    <w:basedOn w:val="Normal"/>
    <w:rsid w:val="00F54AF6"/>
    <w:pPr>
      <w:spacing w:before="60" w:after="60"/>
    </w:pPr>
  </w:style>
  <w:style w:type="paragraph" w:customStyle="1" w:styleId="numberedparas">
    <w:name w:val="numbered paras"/>
    <w:basedOn w:val="Normal"/>
    <w:rsid w:val="0056250B"/>
    <w:pPr>
      <w:numPr>
        <w:numId w:val="16"/>
      </w:numPr>
    </w:pPr>
  </w:style>
  <w:style w:type="paragraph" w:customStyle="1" w:styleId="tablebullet0">
    <w:name w:val="table bullet"/>
    <w:basedOn w:val="tabletext0"/>
    <w:rsid w:val="0056250B"/>
    <w:pPr>
      <w:numPr>
        <w:numId w:val="17"/>
      </w:numPr>
    </w:pPr>
  </w:style>
  <w:style w:type="character" w:customStyle="1" w:styleId="Heading3Char">
    <w:name w:val="Heading 3 Char"/>
    <w:link w:val="Heading3"/>
    <w:uiPriority w:val="3"/>
    <w:rsid w:val="002154D7"/>
    <w:rPr>
      <w:rFonts w:ascii="Arial" w:eastAsia="SimSun" w:hAnsi="Arial" w:cstheme="minorBidi"/>
      <w:b/>
      <w:kern w:val="28"/>
      <w:sz w:val="32"/>
      <w:szCs w:val="28"/>
      <w:lang w:eastAsia="en-US" w:bidi="en-US"/>
    </w:rPr>
  </w:style>
  <w:style w:type="paragraph" w:styleId="Title">
    <w:name w:val="Title"/>
    <w:basedOn w:val="Normal"/>
    <w:next w:val="Normal"/>
    <w:link w:val="TitleChar"/>
    <w:uiPriority w:val="10"/>
    <w:locked/>
    <w:rsid w:val="0056250B"/>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56250B"/>
    <w:rPr>
      <w:rFonts w:asciiTheme="majorHAnsi" w:eastAsiaTheme="majorEastAsia" w:hAnsiTheme="majorHAnsi" w:cstheme="majorBidi"/>
      <w:bCs/>
      <w:spacing w:val="5"/>
      <w:sz w:val="52"/>
      <w:szCs w:val="52"/>
      <w:lang w:eastAsia="en-US" w:bidi="en-US"/>
    </w:rPr>
  </w:style>
  <w:style w:type="paragraph" w:styleId="Subtitle">
    <w:name w:val="Subtitle"/>
    <w:basedOn w:val="Normal"/>
    <w:next w:val="Normal"/>
    <w:link w:val="SubtitleChar"/>
    <w:uiPriority w:val="11"/>
    <w:locked/>
    <w:rsid w:val="0056250B"/>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56250B"/>
    <w:rPr>
      <w:rFonts w:asciiTheme="majorHAnsi" w:eastAsiaTheme="majorEastAsia" w:hAnsiTheme="majorHAnsi" w:cstheme="majorBidi"/>
      <w:bCs/>
      <w:i/>
      <w:iCs/>
      <w:spacing w:val="13"/>
      <w:sz w:val="24"/>
      <w:lang w:eastAsia="en-US" w:bidi="en-US"/>
    </w:rPr>
  </w:style>
  <w:style w:type="character" w:styleId="Emphasis">
    <w:name w:val="Emphasis"/>
    <w:basedOn w:val="DefaultParagraphFont"/>
    <w:uiPriority w:val="2"/>
    <w:qFormat/>
    <w:locked/>
    <w:rsid w:val="002154D7"/>
    <w:rPr>
      <w:i/>
      <w:iCs/>
    </w:rPr>
  </w:style>
  <w:style w:type="paragraph" w:styleId="NoSpacing">
    <w:name w:val="No Spacing"/>
    <w:link w:val="NoSpacingChar"/>
    <w:uiPriority w:val="1"/>
    <w:qFormat/>
    <w:locked/>
    <w:rsid w:val="002154D7"/>
    <w:pPr>
      <w:ind w:left="425" w:hanging="425"/>
    </w:pPr>
    <w:rPr>
      <w:rFonts w:asciiTheme="minorHAnsi" w:eastAsiaTheme="minorEastAsia" w:hAnsiTheme="minorHAnsi" w:cstheme="minorBidi"/>
      <w:sz w:val="22"/>
      <w:szCs w:val="22"/>
      <w:lang w:val="en-US" w:eastAsia="en-US"/>
    </w:rPr>
  </w:style>
  <w:style w:type="paragraph" w:styleId="Quote">
    <w:name w:val="Quote"/>
    <w:basedOn w:val="Normal"/>
    <w:next w:val="Normal"/>
    <w:link w:val="QuoteChar"/>
    <w:uiPriority w:val="29"/>
    <w:locked/>
    <w:rsid w:val="002154D7"/>
    <w:pPr>
      <w:ind w:left="357" w:right="357"/>
    </w:pPr>
    <w:rPr>
      <w:i/>
      <w:iCs/>
    </w:rPr>
  </w:style>
  <w:style w:type="character" w:customStyle="1" w:styleId="QuoteChar">
    <w:name w:val="Quote Char"/>
    <w:basedOn w:val="DefaultParagraphFont"/>
    <w:link w:val="Quote"/>
    <w:uiPriority w:val="29"/>
    <w:rsid w:val="002154D7"/>
    <w:rPr>
      <w:rFonts w:ascii="Arial" w:eastAsiaTheme="minorEastAsia" w:hAnsi="Arial" w:cstheme="minorBidi"/>
      <w:i/>
      <w:iCs/>
      <w:sz w:val="24"/>
      <w:szCs w:val="24"/>
      <w:lang w:eastAsia="en-US" w:bidi="en-US"/>
    </w:rPr>
  </w:style>
  <w:style w:type="paragraph" w:styleId="IntenseQuote">
    <w:name w:val="Intense Quote"/>
    <w:basedOn w:val="Normal"/>
    <w:next w:val="Normal"/>
    <w:link w:val="IntenseQuoteChar"/>
    <w:uiPriority w:val="30"/>
    <w:locked/>
    <w:rsid w:val="002154D7"/>
    <w:pPr>
      <w:pBdr>
        <w:bottom w:val="single" w:sz="4" w:space="1" w:color="auto"/>
      </w:pBdr>
      <w:spacing w:before="200"/>
      <w:ind w:left="1008" w:right="1152"/>
      <w:jc w:val="both"/>
    </w:pPr>
    <w:rPr>
      <w:b/>
      <w:bCs/>
      <w:i/>
      <w:iCs/>
    </w:rPr>
  </w:style>
  <w:style w:type="character" w:customStyle="1" w:styleId="IntenseQuoteChar">
    <w:name w:val="Intense Quote Char"/>
    <w:basedOn w:val="DefaultParagraphFont"/>
    <w:link w:val="IntenseQuote"/>
    <w:uiPriority w:val="30"/>
    <w:rsid w:val="002154D7"/>
    <w:rPr>
      <w:rFonts w:ascii="Arial" w:eastAsiaTheme="minorEastAsia" w:hAnsi="Arial" w:cstheme="minorBidi"/>
      <w:b/>
      <w:bCs/>
      <w:i/>
      <w:iCs/>
      <w:sz w:val="24"/>
      <w:szCs w:val="24"/>
      <w:lang w:eastAsia="en-US" w:bidi="en-US"/>
    </w:rPr>
  </w:style>
  <w:style w:type="character" w:styleId="SubtleEmphasis">
    <w:name w:val="Subtle Emphasis"/>
    <w:uiPriority w:val="19"/>
    <w:locked/>
    <w:rsid w:val="0056250B"/>
    <w:rPr>
      <w:i/>
      <w:iCs/>
    </w:rPr>
  </w:style>
  <w:style w:type="character" w:styleId="IntenseEmphasis">
    <w:name w:val="Intense Emphasis"/>
    <w:uiPriority w:val="21"/>
    <w:locked/>
    <w:rsid w:val="002154D7"/>
    <w:rPr>
      <w:b/>
      <w:bCs/>
    </w:rPr>
  </w:style>
  <w:style w:type="character" w:styleId="SubtleReference">
    <w:name w:val="Subtle Reference"/>
    <w:uiPriority w:val="31"/>
    <w:locked/>
    <w:rsid w:val="002154D7"/>
    <w:rPr>
      <w:smallCaps/>
    </w:rPr>
  </w:style>
  <w:style w:type="character" w:styleId="IntenseReference">
    <w:name w:val="Intense Reference"/>
    <w:uiPriority w:val="32"/>
    <w:locked/>
    <w:rsid w:val="002154D7"/>
    <w:rPr>
      <w:smallCaps/>
      <w:spacing w:val="5"/>
      <w:u w:val="single"/>
    </w:rPr>
  </w:style>
  <w:style w:type="character" w:styleId="BookTitle">
    <w:name w:val="Book Title"/>
    <w:uiPriority w:val="33"/>
    <w:locked/>
    <w:rsid w:val="0056250B"/>
    <w:rPr>
      <w:i/>
      <w:iCs/>
      <w:smallCaps/>
      <w:spacing w:val="5"/>
    </w:rPr>
  </w:style>
  <w:style w:type="paragraph" w:styleId="TOCHeading">
    <w:name w:val="TOC Heading"/>
    <w:basedOn w:val="Heading2"/>
    <w:next w:val="Normal"/>
    <w:uiPriority w:val="38"/>
    <w:rsid w:val="002154D7"/>
    <w:pPr>
      <w:outlineLvl w:val="9"/>
    </w:pPr>
  </w:style>
  <w:style w:type="character" w:customStyle="1" w:styleId="NoSpacingChar">
    <w:name w:val="No Spacing Char"/>
    <w:basedOn w:val="DefaultParagraphFont"/>
    <w:link w:val="NoSpacing"/>
    <w:uiPriority w:val="1"/>
    <w:rsid w:val="002154D7"/>
    <w:rPr>
      <w:rFonts w:asciiTheme="minorHAnsi" w:eastAsiaTheme="minorEastAsia" w:hAnsiTheme="minorHAnsi" w:cstheme="minorBidi"/>
      <w:sz w:val="22"/>
      <w:szCs w:val="22"/>
      <w:lang w:val="en-US" w:eastAsia="en-US"/>
    </w:rPr>
  </w:style>
  <w:style w:type="paragraph" w:customStyle="1" w:styleId="egorquote">
    <w:name w:val="eg or quote"/>
    <w:basedOn w:val="Normal"/>
    <w:rsid w:val="0056250B"/>
    <w:pPr>
      <w:ind w:left="567" w:right="567"/>
    </w:pPr>
  </w:style>
  <w:style w:type="character" w:customStyle="1" w:styleId="FootnoteTextChar">
    <w:name w:val="Footnote Text Char"/>
    <w:basedOn w:val="DefaultParagraphFont"/>
    <w:link w:val="FootnoteText"/>
    <w:uiPriority w:val="5"/>
    <w:semiHidden/>
    <w:rsid w:val="002154D7"/>
    <w:rPr>
      <w:rFonts w:ascii="Arial" w:eastAsiaTheme="minorEastAsia" w:hAnsi="Arial" w:cstheme="minorBidi"/>
      <w:sz w:val="24"/>
      <w:szCs w:val="24"/>
      <w:lang w:eastAsia="en-US" w:bidi="en-US"/>
    </w:rPr>
  </w:style>
  <w:style w:type="paragraph" w:customStyle="1" w:styleId="TableText1">
    <w:name w:val="TableText"/>
    <w:basedOn w:val="NoSpace"/>
    <w:qFormat/>
    <w:rsid w:val="0056250B"/>
  </w:style>
  <w:style w:type="paragraph" w:customStyle="1" w:styleId="Tabletextheading">
    <w:name w:val="Table text heading"/>
    <w:basedOn w:val="Normal"/>
    <w:rsid w:val="0056250B"/>
    <w:pPr>
      <w:spacing w:after="0"/>
    </w:pPr>
    <w:rPr>
      <w:b/>
      <w:szCs w:val="22"/>
    </w:rPr>
  </w:style>
  <w:style w:type="paragraph" w:customStyle="1" w:styleId="Heading2outdent">
    <w:name w:val="Heading 2 outdent"/>
    <w:basedOn w:val="Heading2"/>
    <w:next w:val="Normal"/>
    <w:qFormat/>
    <w:rsid w:val="0056250B"/>
    <w:pPr>
      <w:ind w:hanging="851"/>
    </w:pPr>
    <w:rPr>
      <w:bCs/>
    </w:rPr>
  </w:style>
  <w:style w:type="paragraph" w:customStyle="1" w:styleId="Heading3outdent">
    <w:name w:val="Heading 3 outdent"/>
    <w:basedOn w:val="Heading3"/>
    <w:next w:val="Normal"/>
    <w:qFormat/>
    <w:rsid w:val="0056250B"/>
    <w:pPr>
      <w:ind w:hanging="851"/>
    </w:pPr>
    <w:rPr>
      <w:rFonts w:cs="Times New Roman"/>
      <w:bCs/>
    </w:rPr>
  </w:style>
  <w:style w:type="paragraph" w:customStyle="1" w:styleId="ParagraphBullet">
    <w:name w:val="Paragraph Bullet"/>
    <w:basedOn w:val="Normal"/>
    <w:qFormat/>
    <w:rsid w:val="0056250B"/>
    <w:pPr>
      <w:ind w:left="360" w:hanging="360"/>
    </w:pPr>
  </w:style>
  <w:style w:type="paragraph" w:customStyle="1" w:styleId="Heading4outdent">
    <w:name w:val="Heading 4 outdent"/>
    <w:basedOn w:val="Heading4"/>
    <w:qFormat/>
    <w:rsid w:val="0056250B"/>
    <w:pPr>
      <w:ind w:hanging="851"/>
    </w:pPr>
    <w:rPr>
      <w:bCs/>
    </w:rPr>
  </w:style>
  <w:style w:type="paragraph" w:customStyle="1" w:styleId="Heading1outdent">
    <w:name w:val="Heading 1 outdent"/>
    <w:basedOn w:val="Heading1"/>
    <w:qFormat/>
    <w:rsid w:val="0056250B"/>
    <w:pPr>
      <w:ind w:hanging="851"/>
    </w:pPr>
    <w:rPr>
      <w:bCs/>
    </w:rPr>
  </w:style>
  <w:style w:type="table" w:customStyle="1" w:styleId="LightShading-Accent11">
    <w:name w:val="Light Shading - Accent 11"/>
    <w:basedOn w:val="TableNormal"/>
    <w:uiPriority w:val="60"/>
    <w:rsid w:val="002154D7"/>
    <w:pPr>
      <w:ind w:left="425" w:hanging="425"/>
    </w:pPr>
    <w:rPr>
      <w:rFonts w:ascii="Arial" w:eastAsiaTheme="minorEastAsia" w:hAnsi="Arial" w:cstheme="minorBidi"/>
      <w:sz w:val="24"/>
      <w:szCs w:val="24"/>
      <w:lang w:val="en-US" w:bidi="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customStyle="1" w:styleId="Heading4sub">
    <w:name w:val="Heading 4 sub"/>
    <w:basedOn w:val="Heading4"/>
    <w:qFormat/>
    <w:rsid w:val="0056250B"/>
    <w:pPr>
      <w:spacing w:before="280"/>
    </w:pPr>
    <w:rPr>
      <w:bCs/>
    </w:rPr>
  </w:style>
  <w:style w:type="paragraph" w:customStyle="1" w:styleId="Heading3sub">
    <w:name w:val="Heading 3 sub"/>
    <w:basedOn w:val="Heading3"/>
    <w:qFormat/>
    <w:rsid w:val="0056250B"/>
    <w:pPr>
      <w:spacing w:before="280"/>
    </w:pPr>
    <w:rPr>
      <w:bCs/>
    </w:rPr>
  </w:style>
  <w:style w:type="paragraph" w:customStyle="1" w:styleId="Heading2subtop">
    <w:name w:val="Heading 2 sub/top"/>
    <w:basedOn w:val="Heading2"/>
    <w:next w:val="Normal"/>
    <w:qFormat/>
    <w:rsid w:val="0056250B"/>
    <w:pPr>
      <w:spacing w:before="280"/>
    </w:pPr>
    <w:rPr>
      <w:bCs/>
    </w:rPr>
  </w:style>
  <w:style w:type="paragraph" w:customStyle="1" w:styleId="Titlepage11">
    <w:name w:val="Title page 1"/>
    <w:basedOn w:val="Heading1"/>
    <w:next w:val="Normal"/>
    <w:rsid w:val="0056250B"/>
    <w:pPr>
      <w:outlineLvl w:val="9"/>
    </w:pPr>
    <w:rPr>
      <w:bCs/>
      <w:kern w:val="0"/>
      <w:szCs w:val="48"/>
    </w:rPr>
  </w:style>
  <w:style w:type="character" w:styleId="PlaceholderText">
    <w:name w:val="Placeholder Text"/>
    <w:basedOn w:val="DefaultParagraphFont"/>
    <w:uiPriority w:val="99"/>
    <w:semiHidden/>
    <w:rsid w:val="002154D7"/>
    <w:rPr>
      <w:color w:val="666666"/>
    </w:rPr>
  </w:style>
  <w:style w:type="paragraph" w:customStyle="1" w:styleId="BodyText15">
    <w:name w:val="Body Text (1.5)"/>
    <w:basedOn w:val="Normal"/>
    <w:qFormat/>
    <w:rsid w:val="002154D7"/>
    <w:pPr>
      <w:spacing w:line="360" w:lineRule="atLeast"/>
    </w:pPr>
  </w:style>
  <w:style w:type="character" w:styleId="UnresolvedMention">
    <w:name w:val="Unresolved Mention"/>
    <w:basedOn w:val="DefaultParagraphFont"/>
    <w:uiPriority w:val="99"/>
    <w:semiHidden/>
    <w:unhideWhenUsed/>
    <w:rsid w:val="002154D7"/>
    <w:rPr>
      <w:color w:val="605E5C"/>
      <w:shd w:val="clear" w:color="auto" w:fill="E1DFDD"/>
    </w:rPr>
  </w:style>
  <w:style w:type="paragraph" w:styleId="TOC6">
    <w:name w:val="toc 6"/>
    <w:basedOn w:val="TOC2"/>
    <w:next w:val="Normal"/>
    <w:autoRedefine/>
    <w:uiPriority w:val="39"/>
    <w:semiHidden/>
    <w:rsid w:val="002154D7"/>
    <w:pPr>
      <w:ind w:left="1276"/>
    </w:pPr>
  </w:style>
  <w:style w:type="paragraph" w:styleId="TOC7">
    <w:name w:val="toc 7"/>
    <w:basedOn w:val="Normal"/>
    <w:next w:val="Normal"/>
    <w:autoRedefine/>
    <w:uiPriority w:val="39"/>
    <w:semiHidden/>
    <w:rsid w:val="002154D7"/>
    <w:pPr>
      <w:spacing w:after="0" w:line="360" w:lineRule="auto"/>
      <w:ind w:left="1440"/>
    </w:pPr>
  </w:style>
  <w:style w:type="paragraph" w:styleId="ListBullet">
    <w:name w:val="List Bullet"/>
    <w:basedOn w:val="Normal"/>
    <w:uiPriority w:val="99"/>
    <w:semiHidden/>
    <w:unhideWhenUsed/>
    <w:rsid w:val="002154D7"/>
    <w:pPr>
      <w:numPr>
        <w:numId w:val="24"/>
      </w:numPr>
      <w:contextualSpacing/>
    </w:pPr>
  </w:style>
  <w:style w:type="paragraph" w:customStyle="1" w:styleId="ParagraphBullet15">
    <w:name w:val="Paragraph Bullet (1.5)"/>
    <w:basedOn w:val="BodyText15"/>
    <w:uiPriority w:val="1"/>
    <w:qFormat/>
    <w:rsid w:val="002154D7"/>
    <w:pPr>
      <w:numPr>
        <w:numId w:val="25"/>
      </w:numPr>
      <w:spacing w:line="360" w:lineRule="exact"/>
      <w:contextualSpacing/>
    </w:pPr>
    <w:rPr>
      <w:rFonts w:cs="Arial"/>
    </w:rPr>
  </w:style>
  <w:style w:type="table" w:styleId="TableGridLight">
    <w:name w:val="Grid Table Light"/>
    <w:basedOn w:val="TableNormal"/>
    <w:uiPriority w:val="40"/>
    <w:rsid w:val="002154D7"/>
    <w:pPr>
      <w:ind w:left="425" w:hanging="425"/>
    </w:pPr>
    <w:rPr>
      <w:rFonts w:asciiTheme="minorHAnsi" w:eastAsiaTheme="minorEastAsia" w:hAnsiTheme="minorHAnsi" w:cstheme="minorBidi"/>
      <w:sz w:val="24"/>
      <w:szCs w:val="24"/>
      <w:lang w:val="en-US" w:eastAsia="en-US" w:bidi="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8">
    <w:name w:val="toc 8"/>
    <w:basedOn w:val="Normal"/>
    <w:next w:val="Normal"/>
    <w:autoRedefine/>
    <w:uiPriority w:val="39"/>
    <w:semiHidden/>
    <w:rsid w:val="002154D7"/>
    <w:pPr>
      <w:spacing w:after="0" w:line="360" w:lineRule="auto"/>
      <w:ind w:left="1678"/>
    </w:pPr>
  </w:style>
  <w:style w:type="paragraph" w:styleId="TOC9">
    <w:name w:val="toc 9"/>
    <w:basedOn w:val="Normal"/>
    <w:next w:val="Normal"/>
    <w:autoRedefine/>
    <w:uiPriority w:val="39"/>
    <w:semiHidden/>
    <w:rsid w:val="002154D7"/>
    <w:pPr>
      <w:spacing w:after="0" w:line="360" w:lineRule="auto"/>
      <w:ind w:left="1922"/>
    </w:pPr>
  </w:style>
  <w:style w:type="paragraph" w:styleId="TOC5">
    <w:name w:val="toc 5"/>
    <w:basedOn w:val="TOC2"/>
    <w:next w:val="Normal"/>
    <w:autoRedefine/>
    <w:uiPriority w:val="39"/>
    <w:rsid w:val="002154D7"/>
    <w:pPr>
      <w:ind w:left="1276"/>
    </w:pPr>
  </w:style>
  <w:style w:type="character" w:customStyle="1" w:styleId="tagnamecolor">
    <w:name w:val="tagnamecolor"/>
    <w:basedOn w:val="DefaultParagraphFont"/>
    <w:semiHidden/>
    <w:rsid w:val="002154D7"/>
  </w:style>
  <w:style w:type="character" w:customStyle="1" w:styleId="tagcolor">
    <w:name w:val="tagcolor"/>
    <w:basedOn w:val="DefaultParagraphFont"/>
    <w:semiHidden/>
    <w:rsid w:val="002154D7"/>
  </w:style>
  <w:style w:type="paragraph" w:customStyle="1" w:styleId="line">
    <w:name w:val="line"/>
    <w:basedOn w:val="Normal"/>
    <w:semiHidden/>
    <w:rsid w:val="002154D7"/>
    <w:pPr>
      <w:spacing w:before="100" w:beforeAutospacing="1" w:after="100" w:afterAutospacing="1"/>
    </w:pPr>
    <w:rPr>
      <w:rFonts w:ascii="Times New Roman" w:eastAsia="Times New Roman" w:hAnsi="Times New Roman" w:cs="Times New Roman"/>
      <w:lang w:eastAsia="en-GB" w:bidi="ar-SA"/>
    </w:rPr>
  </w:style>
  <w:style w:type="character" w:styleId="HTMLCode">
    <w:name w:val="HTML Code"/>
    <w:basedOn w:val="DefaultParagraphFont"/>
    <w:uiPriority w:val="99"/>
    <w:rsid w:val="002154D7"/>
    <w:rPr>
      <w:rFonts w:ascii="Courier New" w:eastAsia="Times New Roman" w:hAnsi="Courier New" w:cs="Courier New"/>
      <w:sz w:val="24"/>
      <w:szCs w:val="20"/>
    </w:rPr>
  </w:style>
  <w:style w:type="paragraph" w:customStyle="1" w:styleId="TableData">
    <w:name w:val="Table Data"/>
    <w:basedOn w:val="Normal"/>
    <w:uiPriority w:val="5"/>
    <w:qFormat/>
    <w:rsid w:val="002154D7"/>
    <w:pPr>
      <w:spacing w:after="0"/>
    </w:pPr>
  </w:style>
  <w:style w:type="paragraph" w:customStyle="1" w:styleId="TableHeader">
    <w:name w:val="Table Header"/>
    <w:basedOn w:val="Normal"/>
    <w:uiPriority w:val="4"/>
    <w:qFormat/>
    <w:rsid w:val="002154D7"/>
    <w:pPr>
      <w:spacing w:after="0"/>
    </w:pPr>
    <w:rPr>
      <w:b/>
    </w:rPr>
  </w:style>
  <w:style w:type="paragraph" w:customStyle="1" w:styleId="TableBullet">
    <w:name w:val="Table Bullet"/>
    <w:basedOn w:val="Normal"/>
    <w:uiPriority w:val="6"/>
    <w:qFormat/>
    <w:rsid w:val="002154D7"/>
    <w:pPr>
      <w:numPr>
        <w:numId w:val="29"/>
      </w:numPr>
      <w:contextualSpacing/>
    </w:pPr>
    <w:rPr>
      <w:rFonts w:cs="Arial"/>
    </w:rPr>
  </w:style>
  <w:style w:type="paragraph" w:styleId="List">
    <w:name w:val="List"/>
    <w:basedOn w:val="Normal"/>
    <w:uiPriority w:val="99"/>
    <w:semiHidden/>
    <w:unhideWhenUsed/>
    <w:rsid w:val="002154D7"/>
    <w:pPr>
      <w:ind w:left="283" w:hanging="283"/>
      <w:contextualSpacing/>
    </w:pPr>
  </w:style>
  <w:style w:type="paragraph" w:styleId="EndnoteText">
    <w:name w:val="endnote text"/>
    <w:basedOn w:val="Normal"/>
    <w:link w:val="EndnoteTextChar"/>
    <w:uiPriority w:val="6"/>
    <w:semiHidden/>
    <w:rsid w:val="002154D7"/>
    <w:pPr>
      <w:spacing w:after="0"/>
    </w:pPr>
    <w:rPr>
      <w:szCs w:val="20"/>
    </w:rPr>
  </w:style>
  <w:style w:type="character" w:customStyle="1" w:styleId="EndnoteTextChar">
    <w:name w:val="Endnote Text Char"/>
    <w:basedOn w:val="DefaultParagraphFont"/>
    <w:link w:val="EndnoteText"/>
    <w:uiPriority w:val="6"/>
    <w:semiHidden/>
    <w:rsid w:val="002154D7"/>
    <w:rPr>
      <w:rFonts w:ascii="Arial" w:eastAsiaTheme="minorEastAsia" w:hAnsi="Arial" w:cstheme="minorBidi"/>
      <w:sz w:val="24"/>
      <w:lang w:eastAsia="en-US" w:bidi="en-US"/>
    </w:rPr>
  </w:style>
  <w:style w:type="character" w:styleId="EndnoteReference">
    <w:name w:val="endnote reference"/>
    <w:basedOn w:val="DefaultParagraphFont"/>
    <w:uiPriority w:val="6"/>
    <w:semiHidden/>
    <w:rsid w:val="002154D7"/>
    <w:rPr>
      <w:vertAlign w:val="superscript"/>
    </w:rPr>
  </w:style>
  <w:style w:type="numbering" w:styleId="111111">
    <w:name w:val="Outline List 2"/>
    <w:basedOn w:val="NoList"/>
    <w:uiPriority w:val="99"/>
    <w:semiHidden/>
    <w:unhideWhenUsed/>
    <w:rsid w:val="002154D7"/>
    <w:pPr>
      <w:numPr>
        <w:numId w:val="22"/>
      </w:numPr>
    </w:pPr>
  </w:style>
  <w:style w:type="numbering" w:styleId="1ai">
    <w:name w:val="Outline List 1"/>
    <w:basedOn w:val="NoList"/>
    <w:uiPriority w:val="99"/>
    <w:semiHidden/>
    <w:unhideWhenUsed/>
    <w:rsid w:val="002154D7"/>
    <w:pPr>
      <w:numPr>
        <w:numId w:val="23"/>
      </w:numPr>
    </w:pPr>
  </w:style>
  <w:style w:type="paragraph" w:customStyle="1" w:styleId="NumberedList15">
    <w:name w:val="Numbered List (1.5)"/>
    <w:uiPriority w:val="1"/>
    <w:qFormat/>
    <w:rsid w:val="002154D7"/>
    <w:pPr>
      <w:numPr>
        <w:numId w:val="50"/>
      </w:numPr>
      <w:spacing w:after="240" w:line="360" w:lineRule="auto"/>
      <w:contextualSpacing/>
    </w:pPr>
    <w:rPr>
      <w:rFonts w:ascii="Arial" w:eastAsiaTheme="minorEastAsia" w:hAnsi="Arial" w:cstheme="minorBidi"/>
      <w:noProof/>
      <w:sz w:val="24"/>
      <w:szCs w:val="24"/>
      <w:lang w:eastAsia="en-US" w:bidi="en-US"/>
    </w:rPr>
  </w:style>
  <w:style w:type="paragraph" w:styleId="ListContinue">
    <w:name w:val="List Continue"/>
    <w:basedOn w:val="Normal"/>
    <w:uiPriority w:val="99"/>
    <w:semiHidden/>
    <w:unhideWhenUsed/>
    <w:rsid w:val="002154D7"/>
    <w:pPr>
      <w:spacing w:after="120"/>
      <w:ind w:left="283"/>
      <w:contextualSpacing/>
    </w:pPr>
  </w:style>
  <w:style w:type="numbering" w:customStyle="1" w:styleId="ParagraphBulletListStyle">
    <w:name w:val="Paragraph Bullet List Style"/>
    <w:uiPriority w:val="99"/>
    <w:rsid w:val="002154D7"/>
    <w:pPr>
      <w:numPr>
        <w:numId w:val="25"/>
      </w:numPr>
    </w:pPr>
  </w:style>
  <w:style w:type="numbering" w:customStyle="1" w:styleId="NumberedListSingleSpacingListStyle">
    <w:name w:val="Numbered List (Single Spacing) List Style"/>
    <w:uiPriority w:val="99"/>
    <w:rsid w:val="002154D7"/>
    <w:pPr>
      <w:numPr>
        <w:numId w:val="26"/>
      </w:numPr>
    </w:pPr>
  </w:style>
  <w:style w:type="numbering" w:customStyle="1" w:styleId="NumberedList15SpacingListStyle">
    <w:name w:val="Numbered List (1.5 Spacing) List Style"/>
    <w:uiPriority w:val="99"/>
    <w:rsid w:val="002154D7"/>
    <w:pPr>
      <w:numPr>
        <w:numId w:val="27"/>
      </w:numPr>
    </w:pPr>
  </w:style>
  <w:style w:type="numbering" w:customStyle="1" w:styleId="TableBulletListStyle">
    <w:name w:val="Table Bullet List Style"/>
    <w:uiPriority w:val="99"/>
    <w:rsid w:val="002154D7"/>
    <w:pPr>
      <w:numPr>
        <w:numId w:val="28"/>
      </w:numPr>
    </w:pPr>
  </w:style>
  <w:style w:type="paragraph" w:customStyle="1" w:styleId="TableParagraph">
    <w:name w:val="Table Paragraph"/>
    <w:basedOn w:val="TableData"/>
    <w:uiPriority w:val="5"/>
    <w:rsid w:val="002154D7"/>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l10537\AppData\Roaming\Microsoft\Templates\qualifications-scotland-publishing-template-bas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9939F6B352458BB35DE9384E886F03"/>
        <w:category>
          <w:name w:val="General"/>
          <w:gallery w:val="placeholder"/>
        </w:category>
        <w:types>
          <w:type w:val="bbPlcHdr"/>
        </w:types>
        <w:behaviors>
          <w:behavior w:val="content"/>
        </w:behaviors>
        <w:guid w:val="{3E384F8E-685D-4613-BB98-81DA446F6F1F}"/>
      </w:docPartPr>
      <w:docPartBody>
        <w:p w:rsidR="00FB06D2" w:rsidRDefault="00FB06D2" w:rsidP="00FB06D2">
          <w:pPr>
            <w:pStyle w:val="5C9939F6B352458BB35DE9384E886F03"/>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FC07F65B61CB4AE4B490FF7098127E6F"/>
        <w:category>
          <w:name w:val="General"/>
          <w:gallery w:val="placeholder"/>
        </w:category>
        <w:types>
          <w:type w:val="bbPlcHdr"/>
        </w:types>
        <w:behaviors>
          <w:behavior w:val="content"/>
        </w:behaviors>
        <w:guid w:val="{A09E2E65-D537-4F40-A317-B30409DD4A04}"/>
      </w:docPartPr>
      <w:docPartBody>
        <w:p w:rsidR="00FB06D2" w:rsidRDefault="00FB06D2" w:rsidP="00FB06D2">
          <w:pPr>
            <w:pStyle w:val="FC07F65B61CB4AE4B490FF7098127E6F"/>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96C04A1626CE4BB6BAD1910736FA431A"/>
        <w:category>
          <w:name w:val="General"/>
          <w:gallery w:val="placeholder"/>
        </w:category>
        <w:types>
          <w:type w:val="bbPlcHdr"/>
        </w:types>
        <w:behaviors>
          <w:behavior w:val="content"/>
        </w:behaviors>
        <w:guid w:val="{7757402F-0BE0-4D36-9412-FBD4CC2D2C1A}"/>
      </w:docPartPr>
      <w:docPartBody>
        <w:p w:rsidR="00FB06D2" w:rsidRDefault="00FB06D2" w:rsidP="00FB06D2">
          <w:pPr>
            <w:pStyle w:val="96C04A1626CE4BB6BAD1910736FA431A"/>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2CD6E7AA786447CF9DAC911518563414"/>
        <w:category>
          <w:name w:val="General"/>
          <w:gallery w:val="placeholder"/>
        </w:category>
        <w:types>
          <w:type w:val="bbPlcHdr"/>
        </w:types>
        <w:behaviors>
          <w:behavior w:val="content"/>
        </w:behaviors>
        <w:guid w:val="{72FCFAE1-433B-4FAC-BD32-0492D157A53B}"/>
      </w:docPartPr>
      <w:docPartBody>
        <w:p w:rsidR="00FB06D2" w:rsidRDefault="00FB06D2" w:rsidP="00FB06D2">
          <w:pPr>
            <w:pStyle w:val="2CD6E7AA786447CF9DAC911518563414"/>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8B3A487BFD704B33A8565B53C76C7323"/>
        <w:category>
          <w:name w:val="General"/>
          <w:gallery w:val="placeholder"/>
        </w:category>
        <w:types>
          <w:type w:val="bbPlcHdr"/>
        </w:types>
        <w:behaviors>
          <w:behavior w:val="content"/>
        </w:behaviors>
        <w:guid w:val="{47B89595-06C7-42D2-A75A-3EF726FF1248}"/>
      </w:docPartPr>
      <w:docPartBody>
        <w:p w:rsidR="00FB06D2" w:rsidRDefault="00FB06D2" w:rsidP="00FB06D2">
          <w:pPr>
            <w:pStyle w:val="8B3A487BFD704B33A8565B53C76C7323"/>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192DF9FF6173413EA8730BBBF4B01EFB"/>
        <w:category>
          <w:name w:val="General"/>
          <w:gallery w:val="placeholder"/>
        </w:category>
        <w:types>
          <w:type w:val="bbPlcHdr"/>
        </w:types>
        <w:behaviors>
          <w:behavior w:val="content"/>
        </w:behaviors>
        <w:guid w:val="{92DE246B-5806-4D21-9FAE-50ADEA0DB5A9}"/>
      </w:docPartPr>
      <w:docPartBody>
        <w:p w:rsidR="00FB06D2" w:rsidRDefault="00FB06D2" w:rsidP="00FB06D2">
          <w:pPr>
            <w:pStyle w:val="192DF9FF6173413EA8730BBBF4B01EFB"/>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949EF08748EE479BB73E437C8FF9B915"/>
        <w:category>
          <w:name w:val="General"/>
          <w:gallery w:val="placeholder"/>
        </w:category>
        <w:types>
          <w:type w:val="bbPlcHdr"/>
        </w:types>
        <w:behaviors>
          <w:behavior w:val="content"/>
        </w:behaviors>
        <w:guid w:val="{B00E8D27-FEF5-4BF9-A786-DAA4C6CFE1E8}"/>
      </w:docPartPr>
      <w:docPartBody>
        <w:p w:rsidR="00FB06D2" w:rsidRDefault="00FB06D2" w:rsidP="00FB06D2">
          <w:pPr>
            <w:pStyle w:val="949EF08748EE479BB73E437C8FF9B915"/>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9C7F9D8F13EA4C01A7548ECD91C2FEC7"/>
        <w:category>
          <w:name w:val="General"/>
          <w:gallery w:val="placeholder"/>
        </w:category>
        <w:types>
          <w:type w:val="bbPlcHdr"/>
        </w:types>
        <w:behaviors>
          <w:behavior w:val="content"/>
        </w:behaviors>
        <w:guid w:val="{524FE252-4E2C-4AB4-A1E0-3FD02E139E76}"/>
      </w:docPartPr>
      <w:docPartBody>
        <w:p w:rsidR="00FB06D2" w:rsidRDefault="00FB06D2" w:rsidP="00FB06D2">
          <w:pPr>
            <w:pStyle w:val="9C7F9D8F13EA4C01A7548ECD91C2FEC7"/>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C834B8287AB241D89A507CB739D69EFC"/>
        <w:category>
          <w:name w:val="General"/>
          <w:gallery w:val="placeholder"/>
        </w:category>
        <w:types>
          <w:type w:val="bbPlcHdr"/>
        </w:types>
        <w:behaviors>
          <w:behavior w:val="content"/>
        </w:behaviors>
        <w:guid w:val="{840C9A5C-EBF8-4FFE-BC9E-2A5A38AF7C6A}"/>
      </w:docPartPr>
      <w:docPartBody>
        <w:p w:rsidR="00FB06D2" w:rsidRDefault="00FB06D2" w:rsidP="00FB06D2">
          <w:pPr>
            <w:pStyle w:val="C834B8287AB241D89A507CB739D69EFC"/>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5ABBB7F0803C4D45813D8FAFCF40BCB7"/>
        <w:category>
          <w:name w:val="General"/>
          <w:gallery w:val="placeholder"/>
        </w:category>
        <w:types>
          <w:type w:val="bbPlcHdr"/>
        </w:types>
        <w:behaviors>
          <w:behavior w:val="content"/>
        </w:behaviors>
        <w:guid w:val="{FA24865F-2CBE-4DDC-A714-EC4DA8EFB7EE}"/>
      </w:docPartPr>
      <w:docPartBody>
        <w:p w:rsidR="00FB06D2" w:rsidRDefault="00FB06D2" w:rsidP="00FB06D2">
          <w:pPr>
            <w:pStyle w:val="5ABBB7F0803C4D45813D8FAFCF40BCB7"/>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BE1857F6D291498984473713019703E5"/>
        <w:category>
          <w:name w:val="General"/>
          <w:gallery w:val="placeholder"/>
        </w:category>
        <w:types>
          <w:type w:val="bbPlcHdr"/>
        </w:types>
        <w:behaviors>
          <w:behavior w:val="content"/>
        </w:behaviors>
        <w:guid w:val="{C765B050-E64C-4EA7-A57A-91B5CF636EB7}"/>
      </w:docPartPr>
      <w:docPartBody>
        <w:p w:rsidR="00FB06D2" w:rsidRDefault="00FB06D2" w:rsidP="00FB06D2">
          <w:pPr>
            <w:pStyle w:val="BE1857F6D291498984473713019703E5"/>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22A140593BB941449CCD61B9141F768D"/>
        <w:category>
          <w:name w:val="General"/>
          <w:gallery w:val="placeholder"/>
        </w:category>
        <w:types>
          <w:type w:val="bbPlcHdr"/>
        </w:types>
        <w:behaviors>
          <w:behavior w:val="content"/>
        </w:behaviors>
        <w:guid w:val="{413DD692-3676-40D4-AA4C-E623972BB17E}"/>
      </w:docPartPr>
      <w:docPartBody>
        <w:p w:rsidR="00FB06D2" w:rsidRDefault="00FB06D2" w:rsidP="00FB06D2">
          <w:pPr>
            <w:pStyle w:val="22A140593BB941449CCD61B9141F768D"/>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86BA43AF8D5941A59C24D0EE7DBDB734"/>
        <w:category>
          <w:name w:val="General"/>
          <w:gallery w:val="placeholder"/>
        </w:category>
        <w:types>
          <w:type w:val="bbPlcHdr"/>
        </w:types>
        <w:behaviors>
          <w:behavior w:val="content"/>
        </w:behaviors>
        <w:guid w:val="{E8A5F107-2EAD-4A83-87DF-DBDFD2DE218E}"/>
      </w:docPartPr>
      <w:docPartBody>
        <w:p w:rsidR="00FB06D2" w:rsidRDefault="00FB06D2" w:rsidP="00FB06D2">
          <w:pPr>
            <w:pStyle w:val="86BA43AF8D5941A59C24D0EE7DBDB734"/>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BCFC9D4A918844B49750F466062639D4"/>
        <w:category>
          <w:name w:val="General"/>
          <w:gallery w:val="placeholder"/>
        </w:category>
        <w:types>
          <w:type w:val="bbPlcHdr"/>
        </w:types>
        <w:behaviors>
          <w:behavior w:val="content"/>
        </w:behaviors>
        <w:guid w:val="{69FFD3BB-7F59-49B1-8C8C-CCA6AEE62916}"/>
      </w:docPartPr>
      <w:docPartBody>
        <w:p w:rsidR="00FB06D2" w:rsidRDefault="00FB06D2" w:rsidP="00FB06D2">
          <w:pPr>
            <w:pStyle w:val="BCFC9D4A918844B49750F466062639D4"/>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545DBB39991F4AF3A1C91A3D3BA76113"/>
        <w:category>
          <w:name w:val="General"/>
          <w:gallery w:val="placeholder"/>
        </w:category>
        <w:types>
          <w:type w:val="bbPlcHdr"/>
        </w:types>
        <w:behaviors>
          <w:behavior w:val="content"/>
        </w:behaviors>
        <w:guid w:val="{4FDE1E06-3E29-4239-B962-B79D1483715D}"/>
      </w:docPartPr>
      <w:docPartBody>
        <w:p w:rsidR="00FB06D2" w:rsidRDefault="00FB06D2" w:rsidP="00FB06D2">
          <w:pPr>
            <w:pStyle w:val="545DBB39991F4AF3A1C91A3D3BA76113"/>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FAE485DC5C4F489BAAC7D9A2581F5944"/>
        <w:category>
          <w:name w:val="General"/>
          <w:gallery w:val="placeholder"/>
        </w:category>
        <w:types>
          <w:type w:val="bbPlcHdr"/>
        </w:types>
        <w:behaviors>
          <w:behavior w:val="content"/>
        </w:behaviors>
        <w:guid w:val="{16596C12-9629-428C-861E-2C745359EFD3}"/>
      </w:docPartPr>
      <w:docPartBody>
        <w:p w:rsidR="00FB06D2" w:rsidRDefault="00FB06D2" w:rsidP="00FB06D2">
          <w:pPr>
            <w:pStyle w:val="FAE485DC5C4F489BAAC7D9A2581F5944"/>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1156A80C888F4A20AF865C844533F3D8"/>
        <w:category>
          <w:name w:val="General"/>
          <w:gallery w:val="placeholder"/>
        </w:category>
        <w:types>
          <w:type w:val="bbPlcHdr"/>
        </w:types>
        <w:behaviors>
          <w:behavior w:val="content"/>
        </w:behaviors>
        <w:guid w:val="{5D6EC604-1041-4A64-93B4-5B289C34A963}"/>
      </w:docPartPr>
      <w:docPartBody>
        <w:p w:rsidR="00FB06D2" w:rsidRDefault="00FB06D2" w:rsidP="00FB06D2">
          <w:pPr>
            <w:pStyle w:val="1156A80C888F4A20AF865C844533F3D8"/>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08D8FA7A6ADD4E0F9C1BDB4A1CEBB122"/>
        <w:category>
          <w:name w:val="General"/>
          <w:gallery w:val="placeholder"/>
        </w:category>
        <w:types>
          <w:type w:val="bbPlcHdr"/>
        </w:types>
        <w:behaviors>
          <w:behavior w:val="content"/>
        </w:behaviors>
        <w:guid w:val="{EB31B506-5C3C-43DB-A0CB-5948A3F2FEED}"/>
      </w:docPartPr>
      <w:docPartBody>
        <w:p w:rsidR="00FB06D2" w:rsidRDefault="00FB06D2" w:rsidP="00FB06D2">
          <w:pPr>
            <w:pStyle w:val="08D8FA7A6ADD4E0F9C1BDB4A1CEBB122"/>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815D687AC85A4D79BB1000285EC49C0E"/>
        <w:category>
          <w:name w:val="General"/>
          <w:gallery w:val="placeholder"/>
        </w:category>
        <w:types>
          <w:type w:val="bbPlcHdr"/>
        </w:types>
        <w:behaviors>
          <w:behavior w:val="content"/>
        </w:behaviors>
        <w:guid w:val="{D8595FC7-133E-4F1C-9F87-A52249F057BE}"/>
      </w:docPartPr>
      <w:docPartBody>
        <w:p w:rsidR="00FB06D2" w:rsidRDefault="00FB06D2" w:rsidP="00FB06D2">
          <w:pPr>
            <w:pStyle w:val="815D687AC85A4D79BB1000285EC49C0E"/>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AFADF3F2D8914E81BABC7127C3F6F026"/>
        <w:category>
          <w:name w:val="General"/>
          <w:gallery w:val="placeholder"/>
        </w:category>
        <w:types>
          <w:type w:val="bbPlcHdr"/>
        </w:types>
        <w:behaviors>
          <w:behavior w:val="content"/>
        </w:behaviors>
        <w:guid w:val="{67C55A69-F7BA-41CD-B2BC-279ACC495D0D}"/>
      </w:docPartPr>
      <w:docPartBody>
        <w:p w:rsidR="00FB06D2" w:rsidRDefault="00FB06D2" w:rsidP="00FB06D2">
          <w:pPr>
            <w:pStyle w:val="AFADF3F2D8914E81BABC7127C3F6F026"/>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8C4852504FC644A3A3E3EE634ABFF92C"/>
        <w:category>
          <w:name w:val="General"/>
          <w:gallery w:val="placeholder"/>
        </w:category>
        <w:types>
          <w:type w:val="bbPlcHdr"/>
        </w:types>
        <w:behaviors>
          <w:behavior w:val="content"/>
        </w:behaviors>
        <w:guid w:val="{49B0AD03-9101-47F0-8DF9-06C4E6FC19D4}"/>
      </w:docPartPr>
      <w:docPartBody>
        <w:p w:rsidR="00FB06D2" w:rsidRDefault="00FB06D2" w:rsidP="00FB06D2">
          <w:pPr>
            <w:pStyle w:val="8C4852504FC644A3A3E3EE634ABFF92C"/>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08806BD76DEA4FE4891C47859E533A78"/>
        <w:category>
          <w:name w:val="General"/>
          <w:gallery w:val="placeholder"/>
        </w:category>
        <w:types>
          <w:type w:val="bbPlcHdr"/>
        </w:types>
        <w:behaviors>
          <w:behavior w:val="content"/>
        </w:behaviors>
        <w:guid w:val="{4C06E8C2-4123-4617-A464-42E3C15C94B7}"/>
      </w:docPartPr>
      <w:docPartBody>
        <w:p w:rsidR="00FB06D2" w:rsidRDefault="00FB06D2" w:rsidP="00FB06D2">
          <w:pPr>
            <w:pStyle w:val="08806BD76DEA4FE4891C47859E533A78"/>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683B6C36468B40CF90F3650F627F5B67"/>
        <w:category>
          <w:name w:val="General"/>
          <w:gallery w:val="placeholder"/>
        </w:category>
        <w:types>
          <w:type w:val="bbPlcHdr"/>
        </w:types>
        <w:behaviors>
          <w:behavior w:val="content"/>
        </w:behaviors>
        <w:guid w:val="{993686D2-5A36-4685-BA51-048874143E77}"/>
      </w:docPartPr>
      <w:docPartBody>
        <w:p w:rsidR="00FB06D2" w:rsidRDefault="00FB06D2" w:rsidP="00FB06D2">
          <w:pPr>
            <w:pStyle w:val="683B6C36468B40CF90F3650F627F5B67"/>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D6FF59F4F06D48FDACC9428921680653"/>
        <w:category>
          <w:name w:val="General"/>
          <w:gallery w:val="placeholder"/>
        </w:category>
        <w:types>
          <w:type w:val="bbPlcHdr"/>
        </w:types>
        <w:behaviors>
          <w:behavior w:val="content"/>
        </w:behaviors>
        <w:guid w:val="{F2F9522D-62DF-4067-B37E-CC6E91B3730B}"/>
      </w:docPartPr>
      <w:docPartBody>
        <w:p w:rsidR="00FB06D2" w:rsidRDefault="00FB06D2" w:rsidP="00FB06D2">
          <w:pPr>
            <w:pStyle w:val="D6FF59F4F06D48FDACC9428921680653"/>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2B20CE83C88C4D50987EE8153E204240"/>
        <w:category>
          <w:name w:val="General"/>
          <w:gallery w:val="placeholder"/>
        </w:category>
        <w:types>
          <w:type w:val="bbPlcHdr"/>
        </w:types>
        <w:behaviors>
          <w:behavior w:val="content"/>
        </w:behaviors>
        <w:guid w:val="{302DF4B1-716B-4936-AAF6-471F7FE4F177}"/>
      </w:docPartPr>
      <w:docPartBody>
        <w:p w:rsidR="00FB06D2" w:rsidRDefault="00FB06D2" w:rsidP="00FB06D2">
          <w:pPr>
            <w:pStyle w:val="2B20CE83C88C4D50987EE8153E204240"/>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E76F9C9B99C147EB97F68D028FC11904"/>
        <w:category>
          <w:name w:val="General"/>
          <w:gallery w:val="placeholder"/>
        </w:category>
        <w:types>
          <w:type w:val="bbPlcHdr"/>
        </w:types>
        <w:behaviors>
          <w:behavior w:val="content"/>
        </w:behaviors>
        <w:guid w:val="{3D4A2606-5B17-4745-BE79-063E0CDBB22E}"/>
      </w:docPartPr>
      <w:docPartBody>
        <w:p w:rsidR="00FB06D2" w:rsidRDefault="00FB06D2" w:rsidP="00FB06D2">
          <w:pPr>
            <w:pStyle w:val="E76F9C9B99C147EB97F68D028FC11904"/>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27A257AA18D140528E087D64789B56F3"/>
        <w:category>
          <w:name w:val="General"/>
          <w:gallery w:val="placeholder"/>
        </w:category>
        <w:types>
          <w:type w:val="bbPlcHdr"/>
        </w:types>
        <w:behaviors>
          <w:behavior w:val="content"/>
        </w:behaviors>
        <w:guid w:val="{8EDF895B-B018-40A0-B8C0-2F0465DE241E}"/>
      </w:docPartPr>
      <w:docPartBody>
        <w:p w:rsidR="00FB06D2" w:rsidRDefault="00FB06D2" w:rsidP="00FB06D2">
          <w:pPr>
            <w:pStyle w:val="27A257AA18D140528E087D64789B56F3"/>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188AC42AEE28499EABC8C5970972637E"/>
        <w:category>
          <w:name w:val="General"/>
          <w:gallery w:val="placeholder"/>
        </w:category>
        <w:types>
          <w:type w:val="bbPlcHdr"/>
        </w:types>
        <w:behaviors>
          <w:behavior w:val="content"/>
        </w:behaviors>
        <w:guid w:val="{AFBD9D4C-1B38-466B-B292-6342DF07EA1D}"/>
      </w:docPartPr>
      <w:docPartBody>
        <w:p w:rsidR="00FB06D2" w:rsidRDefault="00FB06D2" w:rsidP="00FB06D2">
          <w:pPr>
            <w:pStyle w:val="188AC42AEE28499EABC8C5970972637E"/>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C92EFD2D71024F2E85C57695AAF1A276"/>
        <w:category>
          <w:name w:val="General"/>
          <w:gallery w:val="placeholder"/>
        </w:category>
        <w:types>
          <w:type w:val="bbPlcHdr"/>
        </w:types>
        <w:behaviors>
          <w:behavior w:val="content"/>
        </w:behaviors>
        <w:guid w:val="{19BE7EBD-BB8C-451F-BEAF-9D19092EBCF6}"/>
      </w:docPartPr>
      <w:docPartBody>
        <w:p w:rsidR="00FB06D2" w:rsidRDefault="00FB06D2" w:rsidP="00FB06D2">
          <w:pPr>
            <w:pStyle w:val="C92EFD2D71024F2E85C57695AAF1A276"/>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BDC3C39823254EE0BA5D002227326A7E"/>
        <w:category>
          <w:name w:val="General"/>
          <w:gallery w:val="placeholder"/>
        </w:category>
        <w:types>
          <w:type w:val="bbPlcHdr"/>
        </w:types>
        <w:behaviors>
          <w:behavior w:val="content"/>
        </w:behaviors>
        <w:guid w:val="{B56C9220-5966-4A8D-BCC8-EB3460370A4D}"/>
      </w:docPartPr>
      <w:docPartBody>
        <w:p w:rsidR="00FB06D2" w:rsidRDefault="00FB06D2" w:rsidP="00FB06D2">
          <w:pPr>
            <w:pStyle w:val="BDC3C39823254EE0BA5D002227326A7E"/>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19AAC0861005445CA28CC68FF61825B2"/>
        <w:category>
          <w:name w:val="General"/>
          <w:gallery w:val="placeholder"/>
        </w:category>
        <w:types>
          <w:type w:val="bbPlcHdr"/>
        </w:types>
        <w:behaviors>
          <w:behavior w:val="content"/>
        </w:behaviors>
        <w:guid w:val="{62DD4620-6FF8-46F6-B750-6A214071769B}"/>
      </w:docPartPr>
      <w:docPartBody>
        <w:p w:rsidR="00FB06D2" w:rsidRDefault="00FB06D2" w:rsidP="00FB06D2">
          <w:pPr>
            <w:pStyle w:val="19AAC0861005445CA28CC68FF61825B2"/>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DC93E2C2154C4EC08C597D1849CFD252"/>
        <w:category>
          <w:name w:val="General"/>
          <w:gallery w:val="placeholder"/>
        </w:category>
        <w:types>
          <w:type w:val="bbPlcHdr"/>
        </w:types>
        <w:behaviors>
          <w:behavior w:val="content"/>
        </w:behaviors>
        <w:guid w:val="{5AF09D32-2135-4BD1-87CD-BA72E6297A26}"/>
      </w:docPartPr>
      <w:docPartBody>
        <w:p w:rsidR="00FB06D2" w:rsidRDefault="00FB06D2" w:rsidP="00FB06D2">
          <w:pPr>
            <w:pStyle w:val="DC93E2C2154C4EC08C597D1849CFD252"/>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B0367B13A8A946EAA1C6BF521536918F"/>
        <w:category>
          <w:name w:val="General"/>
          <w:gallery w:val="placeholder"/>
        </w:category>
        <w:types>
          <w:type w:val="bbPlcHdr"/>
        </w:types>
        <w:behaviors>
          <w:behavior w:val="content"/>
        </w:behaviors>
        <w:guid w:val="{CCFF97C6-0AFB-4341-9B9B-8C14F9AAF53A}"/>
      </w:docPartPr>
      <w:docPartBody>
        <w:p w:rsidR="00FB06D2" w:rsidRDefault="00FB06D2" w:rsidP="00FB06D2">
          <w:pPr>
            <w:pStyle w:val="B0367B13A8A946EAA1C6BF521536918F"/>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C8D48643BA55402591672D055BF837C8"/>
        <w:category>
          <w:name w:val="General"/>
          <w:gallery w:val="placeholder"/>
        </w:category>
        <w:types>
          <w:type w:val="bbPlcHdr"/>
        </w:types>
        <w:behaviors>
          <w:behavior w:val="content"/>
        </w:behaviors>
        <w:guid w:val="{676E1362-1C25-40F7-9769-613D3580D0B1}"/>
      </w:docPartPr>
      <w:docPartBody>
        <w:p w:rsidR="00FB06D2" w:rsidRDefault="00FB06D2" w:rsidP="00FB06D2">
          <w:pPr>
            <w:pStyle w:val="C8D48643BA55402591672D055BF837C8"/>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9A4FEE2531E845BD9DC9484DF4D04CBD"/>
        <w:category>
          <w:name w:val="General"/>
          <w:gallery w:val="placeholder"/>
        </w:category>
        <w:types>
          <w:type w:val="bbPlcHdr"/>
        </w:types>
        <w:behaviors>
          <w:behavior w:val="content"/>
        </w:behaviors>
        <w:guid w:val="{C9D41225-4D10-4DDC-A267-6A3A980BEA40}"/>
      </w:docPartPr>
      <w:docPartBody>
        <w:p w:rsidR="00FB06D2" w:rsidRDefault="00FB06D2" w:rsidP="00FB06D2">
          <w:pPr>
            <w:pStyle w:val="9A4FEE2531E845BD9DC9484DF4D04CBD"/>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D6D44B6F995A47C6A16F63E17D0ABBE4"/>
        <w:category>
          <w:name w:val="General"/>
          <w:gallery w:val="placeholder"/>
        </w:category>
        <w:types>
          <w:type w:val="bbPlcHdr"/>
        </w:types>
        <w:behaviors>
          <w:behavior w:val="content"/>
        </w:behaviors>
        <w:guid w:val="{E91BD98B-7688-41C8-8B7D-B312510B0675}"/>
      </w:docPartPr>
      <w:docPartBody>
        <w:p w:rsidR="00FB06D2" w:rsidRDefault="00FB06D2" w:rsidP="00FB06D2">
          <w:pPr>
            <w:pStyle w:val="D6D44B6F995A47C6A16F63E17D0ABBE4"/>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63C46EDF6C2D45A5A9B42F885F141D3D"/>
        <w:category>
          <w:name w:val="General"/>
          <w:gallery w:val="placeholder"/>
        </w:category>
        <w:types>
          <w:type w:val="bbPlcHdr"/>
        </w:types>
        <w:behaviors>
          <w:behavior w:val="content"/>
        </w:behaviors>
        <w:guid w:val="{5144DE22-FC18-44E4-90E0-C02EC8F44F91}"/>
      </w:docPartPr>
      <w:docPartBody>
        <w:p w:rsidR="00FB06D2" w:rsidRDefault="00FB06D2" w:rsidP="00FB06D2">
          <w:pPr>
            <w:pStyle w:val="63C46EDF6C2D45A5A9B42F885F141D3D"/>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6681460408624683BC4D3BF4BE91E13B"/>
        <w:category>
          <w:name w:val="General"/>
          <w:gallery w:val="placeholder"/>
        </w:category>
        <w:types>
          <w:type w:val="bbPlcHdr"/>
        </w:types>
        <w:behaviors>
          <w:behavior w:val="content"/>
        </w:behaviors>
        <w:guid w:val="{9E870EA7-C7FF-4647-A039-A0F1E22DEE4F}"/>
      </w:docPartPr>
      <w:docPartBody>
        <w:p w:rsidR="00FB06D2" w:rsidRDefault="00FB06D2" w:rsidP="00FB06D2">
          <w:pPr>
            <w:pStyle w:val="6681460408624683BC4D3BF4BE91E13B"/>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B10D4A88B27D4521ADCFB9D623B3B69F"/>
        <w:category>
          <w:name w:val="General"/>
          <w:gallery w:val="placeholder"/>
        </w:category>
        <w:types>
          <w:type w:val="bbPlcHdr"/>
        </w:types>
        <w:behaviors>
          <w:behavior w:val="content"/>
        </w:behaviors>
        <w:guid w:val="{81B0D237-E89B-43CE-A918-83EF253C660D}"/>
      </w:docPartPr>
      <w:docPartBody>
        <w:p w:rsidR="00FB06D2" w:rsidRDefault="00FB06D2" w:rsidP="00FB06D2">
          <w:pPr>
            <w:pStyle w:val="B10D4A88B27D4521ADCFB9D623B3B69F"/>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7439F8C64BFC471E9C998DA6A93A6C11"/>
        <w:category>
          <w:name w:val="General"/>
          <w:gallery w:val="placeholder"/>
        </w:category>
        <w:types>
          <w:type w:val="bbPlcHdr"/>
        </w:types>
        <w:behaviors>
          <w:behavior w:val="content"/>
        </w:behaviors>
        <w:guid w:val="{B5742C0F-D605-4450-8C17-50483DA34F83}"/>
      </w:docPartPr>
      <w:docPartBody>
        <w:p w:rsidR="00FB06D2" w:rsidRDefault="00FB06D2" w:rsidP="00FB06D2">
          <w:pPr>
            <w:pStyle w:val="7439F8C64BFC471E9C998DA6A93A6C11"/>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661B6D4EE3C0484D9E3737379554E5BC"/>
        <w:category>
          <w:name w:val="General"/>
          <w:gallery w:val="placeholder"/>
        </w:category>
        <w:types>
          <w:type w:val="bbPlcHdr"/>
        </w:types>
        <w:behaviors>
          <w:behavior w:val="content"/>
        </w:behaviors>
        <w:guid w:val="{FED41B89-D3C2-4597-9591-C6B206324A8C}"/>
      </w:docPartPr>
      <w:docPartBody>
        <w:p w:rsidR="00FB06D2" w:rsidRDefault="00FB06D2" w:rsidP="00FB06D2">
          <w:pPr>
            <w:pStyle w:val="661B6D4EE3C0484D9E3737379554E5BC"/>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46A494E0F65244FAAD32A824C1B51E0E"/>
        <w:category>
          <w:name w:val="General"/>
          <w:gallery w:val="placeholder"/>
        </w:category>
        <w:types>
          <w:type w:val="bbPlcHdr"/>
        </w:types>
        <w:behaviors>
          <w:behavior w:val="content"/>
        </w:behaviors>
        <w:guid w:val="{9C4CE44A-98B9-4DF5-BB5A-45C4C7E5393F}"/>
      </w:docPartPr>
      <w:docPartBody>
        <w:p w:rsidR="00FB06D2" w:rsidRDefault="00FB06D2" w:rsidP="00FB06D2">
          <w:pPr>
            <w:pStyle w:val="46A494E0F65244FAAD32A824C1B51E0E"/>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536E980A1C4F4EF09DAC68072EB1D289"/>
        <w:category>
          <w:name w:val="General"/>
          <w:gallery w:val="placeholder"/>
        </w:category>
        <w:types>
          <w:type w:val="bbPlcHdr"/>
        </w:types>
        <w:behaviors>
          <w:behavior w:val="content"/>
        </w:behaviors>
        <w:guid w:val="{FE1846DB-65DA-4EFD-A9F0-935F7E7982CB}"/>
      </w:docPartPr>
      <w:docPartBody>
        <w:p w:rsidR="00FB06D2" w:rsidRDefault="00FB06D2" w:rsidP="00FB06D2">
          <w:pPr>
            <w:pStyle w:val="536E980A1C4F4EF09DAC68072EB1D289"/>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9E26A7B7CD1F4987A524EA2E930E089B"/>
        <w:category>
          <w:name w:val="General"/>
          <w:gallery w:val="placeholder"/>
        </w:category>
        <w:types>
          <w:type w:val="bbPlcHdr"/>
        </w:types>
        <w:behaviors>
          <w:behavior w:val="content"/>
        </w:behaviors>
        <w:guid w:val="{9290251C-FB88-4266-B78A-6EAA072BBD4C}"/>
      </w:docPartPr>
      <w:docPartBody>
        <w:p w:rsidR="00FB06D2" w:rsidRDefault="00FB06D2" w:rsidP="00FB06D2">
          <w:pPr>
            <w:pStyle w:val="9E26A7B7CD1F4987A524EA2E930E089B"/>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50E193D374294F76B68F1458B8DFE14B"/>
        <w:category>
          <w:name w:val="General"/>
          <w:gallery w:val="placeholder"/>
        </w:category>
        <w:types>
          <w:type w:val="bbPlcHdr"/>
        </w:types>
        <w:behaviors>
          <w:behavior w:val="content"/>
        </w:behaviors>
        <w:guid w:val="{B221F7C0-8429-4F12-B3B9-7F0237460CF3}"/>
      </w:docPartPr>
      <w:docPartBody>
        <w:p w:rsidR="00FB06D2" w:rsidRDefault="00FB06D2" w:rsidP="00FB06D2">
          <w:pPr>
            <w:pStyle w:val="50E193D374294F76B68F1458B8DFE14B"/>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FEC30BCDACB64E4A8816565AC490AC52"/>
        <w:category>
          <w:name w:val="General"/>
          <w:gallery w:val="placeholder"/>
        </w:category>
        <w:types>
          <w:type w:val="bbPlcHdr"/>
        </w:types>
        <w:behaviors>
          <w:behavior w:val="content"/>
        </w:behaviors>
        <w:guid w:val="{98E2AA8B-2A1F-4DD2-9F6C-7F916433DE9B}"/>
      </w:docPartPr>
      <w:docPartBody>
        <w:p w:rsidR="00FB06D2" w:rsidRDefault="00FB06D2" w:rsidP="00FB06D2">
          <w:pPr>
            <w:pStyle w:val="FEC30BCDACB64E4A8816565AC490AC52"/>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51B30A011404465F84ED48CE08B65186"/>
        <w:category>
          <w:name w:val="General"/>
          <w:gallery w:val="placeholder"/>
        </w:category>
        <w:types>
          <w:type w:val="bbPlcHdr"/>
        </w:types>
        <w:behaviors>
          <w:behavior w:val="content"/>
        </w:behaviors>
        <w:guid w:val="{E5B73E3D-91A0-45AD-856A-4A359456FDA9}"/>
      </w:docPartPr>
      <w:docPartBody>
        <w:p w:rsidR="00FB06D2" w:rsidRDefault="00FB06D2" w:rsidP="00FB06D2">
          <w:pPr>
            <w:pStyle w:val="51B30A011404465F84ED48CE08B65186"/>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D715205CF13D40AAA7E181B8C8BD8D91"/>
        <w:category>
          <w:name w:val="General"/>
          <w:gallery w:val="placeholder"/>
        </w:category>
        <w:types>
          <w:type w:val="bbPlcHdr"/>
        </w:types>
        <w:behaviors>
          <w:behavior w:val="content"/>
        </w:behaviors>
        <w:guid w:val="{3B337215-F1E7-43B3-93AA-55FB5105D3B0}"/>
      </w:docPartPr>
      <w:docPartBody>
        <w:p w:rsidR="00FB06D2" w:rsidRDefault="00FB06D2" w:rsidP="00FB06D2">
          <w:pPr>
            <w:pStyle w:val="D715205CF13D40AAA7E181B8C8BD8D91"/>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8C2FBA0EB2C24EE9B636C33B51D7B00D"/>
        <w:category>
          <w:name w:val="General"/>
          <w:gallery w:val="placeholder"/>
        </w:category>
        <w:types>
          <w:type w:val="bbPlcHdr"/>
        </w:types>
        <w:behaviors>
          <w:behavior w:val="content"/>
        </w:behaviors>
        <w:guid w:val="{DF6BC8D2-2105-42F4-8804-B2F91568AFAF}"/>
      </w:docPartPr>
      <w:docPartBody>
        <w:p w:rsidR="00FB06D2" w:rsidRDefault="00FB06D2" w:rsidP="00FB06D2">
          <w:pPr>
            <w:pStyle w:val="8C2FBA0EB2C24EE9B636C33B51D7B00D"/>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FEC22F3B970643B69A31D47FAC425382"/>
        <w:category>
          <w:name w:val="General"/>
          <w:gallery w:val="placeholder"/>
        </w:category>
        <w:types>
          <w:type w:val="bbPlcHdr"/>
        </w:types>
        <w:behaviors>
          <w:behavior w:val="content"/>
        </w:behaviors>
        <w:guid w:val="{B7BB9A50-0A6F-42DD-8518-C91E088A25F2}"/>
      </w:docPartPr>
      <w:docPartBody>
        <w:p w:rsidR="00FB06D2" w:rsidRDefault="00FB06D2" w:rsidP="00FB06D2">
          <w:pPr>
            <w:pStyle w:val="FEC22F3B970643B69A31D47FAC425382"/>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4776D0D6346447EAADE6639F2C9B220D"/>
        <w:category>
          <w:name w:val="General"/>
          <w:gallery w:val="placeholder"/>
        </w:category>
        <w:types>
          <w:type w:val="bbPlcHdr"/>
        </w:types>
        <w:behaviors>
          <w:behavior w:val="content"/>
        </w:behaviors>
        <w:guid w:val="{01168464-4B51-49ED-9618-CE915863CD4F}"/>
      </w:docPartPr>
      <w:docPartBody>
        <w:p w:rsidR="00FB06D2" w:rsidRDefault="00FB06D2" w:rsidP="00FB06D2">
          <w:pPr>
            <w:pStyle w:val="4776D0D6346447EAADE6639F2C9B220D"/>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3D09B1A27BE74509A910B69204472A80"/>
        <w:category>
          <w:name w:val="General"/>
          <w:gallery w:val="placeholder"/>
        </w:category>
        <w:types>
          <w:type w:val="bbPlcHdr"/>
        </w:types>
        <w:behaviors>
          <w:behavior w:val="content"/>
        </w:behaviors>
        <w:guid w:val="{2F22C1D7-7698-4B09-8600-3D03C5405972}"/>
      </w:docPartPr>
      <w:docPartBody>
        <w:p w:rsidR="00FB06D2" w:rsidRDefault="00FB06D2" w:rsidP="00FB06D2">
          <w:pPr>
            <w:pStyle w:val="3D09B1A27BE74509A910B69204472A80"/>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145B89EED148475EA446C199D762728F"/>
        <w:category>
          <w:name w:val="General"/>
          <w:gallery w:val="placeholder"/>
        </w:category>
        <w:types>
          <w:type w:val="bbPlcHdr"/>
        </w:types>
        <w:behaviors>
          <w:behavior w:val="content"/>
        </w:behaviors>
        <w:guid w:val="{A3415699-0F8F-438F-9DC7-DCE3DC4A2F00}"/>
      </w:docPartPr>
      <w:docPartBody>
        <w:p w:rsidR="00FB06D2" w:rsidRDefault="00FB06D2" w:rsidP="00FB06D2">
          <w:pPr>
            <w:pStyle w:val="145B89EED148475EA446C199D762728F"/>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21B19D15DEF34DF7B561605B7D43DD9F"/>
        <w:category>
          <w:name w:val="General"/>
          <w:gallery w:val="placeholder"/>
        </w:category>
        <w:types>
          <w:type w:val="bbPlcHdr"/>
        </w:types>
        <w:behaviors>
          <w:behavior w:val="content"/>
        </w:behaviors>
        <w:guid w:val="{FCA38817-61F7-4FEE-9FD5-887E77FCB93E}"/>
      </w:docPartPr>
      <w:docPartBody>
        <w:p w:rsidR="00FB06D2" w:rsidRDefault="00FB06D2" w:rsidP="00FB06D2">
          <w:pPr>
            <w:pStyle w:val="21B19D15DEF34DF7B561605B7D43DD9F"/>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7C8679D5488E47CB83F19B179ECB99CA"/>
        <w:category>
          <w:name w:val="General"/>
          <w:gallery w:val="placeholder"/>
        </w:category>
        <w:types>
          <w:type w:val="bbPlcHdr"/>
        </w:types>
        <w:behaviors>
          <w:behavior w:val="content"/>
        </w:behaviors>
        <w:guid w:val="{BE296017-9BFD-4D3C-9015-E43B8F5C2E2C}"/>
      </w:docPartPr>
      <w:docPartBody>
        <w:p w:rsidR="00FB06D2" w:rsidRDefault="00FB06D2" w:rsidP="00FB06D2">
          <w:pPr>
            <w:pStyle w:val="7C8679D5488E47CB83F19B179ECB99CA"/>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D5F7E1EFD84B42C8906616E6EDA82D55"/>
        <w:category>
          <w:name w:val="General"/>
          <w:gallery w:val="placeholder"/>
        </w:category>
        <w:types>
          <w:type w:val="bbPlcHdr"/>
        </w:types>
        <w:behaviors>
          <w:behavior w:val="content"/>
        </w:behaviors>
        <w:guid w:val="{F78E5FCA-1A27-4BE7-9823-678D897AB389}"/>
      </w:docPartPr>
      <w:docPartBody>
        <w:p w:rsidR="00FB06D2" w:rsidRDefault="00FB06D2" w:rsidP="00FB06D2">
          <w:pPr>
            <w:pStyle w:val="D5F7E1EFD84B42C8906616E6EDA82D55"/>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2A512C5523CE4A638697DBDCA6E7118C"/>
        <w:category>
          <w:name w:val="General"/>
          <w:gallery w:val="placeholder"/>
        </w:category>
        <w:types>
          <w:type w:val="bbPlcHdr"/>
        </w:types>
        <w:behaviors>
          <w:behavior w:val="content"/>
        </w:behaviors>
        <w:guid w:val="{DED417F2-4691-4F23-8B57-3A777DAE08E2}"/>
      </w:docPartPr>
      <w:docPartBody>
        <w:p w:rsidR="00FB06D2" w:rsidRDefault="00FB06D2" w:rsidP="00FB06D2">
          <w:pPr>
            <w:pStyle w:val="2A512C5523CE4A638697DBDCA6E7118C"/>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CE7ACB43B3C34498A9764D42CB760CD1"/>
        <w:category>
          <w:name w:val="General"/>
          <w:gallery w:val="placeholder"/>
        </w:category>
        <w:types>
          <w:type w:val="bbPlcHdr"/>
        </w:types>
        <w:behaviors>
          <w:behavior w:val="content"/>
        </w:behaviors>
        <w:guid w:val="{DB632BC0-7B30-4F85-9402-D880FE9FE53E}"/>
      </w:docPartPr>
      <w:docPartBody>
        <w:p w:rsidR="00FB06D2" w:rsidRDefault="00FB06D2" w:rsidP="00FB06D2">
          <w:pPr>
            <w:pStyle w:val="CE7ACB43B3C34498A9764D42CB760CD1"/>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EBE0D43C58C24A20BFD138E209CA9F1A"/>
        <w:category>
          <w:name w:val="General"/>
          <w:gallery w:val="placeholder"/>
        </w:category>
        <w:types>
          <w:type w:val="bbPlcHdr"/>
        </w:types>
        <w:behaviors>
          <w:behavior w:val="content"/>
        </w:behaviors>
        <w:guid w:val="{5F847F1B-81AF-443D-9631-6F9141D3A037}"/>
      </w:docPartPr>
      <w:docPartBody>
        <w:p w:rsidR="00FB06D2" w:rsidRDefault="00FB06D2" w:rsidP="00FB06D2">
          <w:pPr>
            <w:pStyle w:val="EBE0D43C58C24A20BFD138E209CA9F1A"/>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FEEF2990C60A4E6087480003C16BA468"/>
        <w:category>
          <w:name w:val="General"/>
          <w:gallery w:val="placeholder"/>
        </w:category>
        <w:types>
          <w:type w:val="bbPlcHdr"/>
        </w:types>
        <w:behaviors>
          <w:behavior w:val="content"/>
        </w:behaviors>
        <w:guid w:val="{948D77E3-B342-4EFA-BD74-E3F944F623C6}"/>
      </w:docPartPr>
      <w:docPartBody>
        <w:p w:rsidR="00FB06D2" w:rsidRDefault="00FB06D2" w:rsidP="00FB06D2">
          <w:pPr>
            <w:pStyle w:val="FEEF2990C60A4E6087480003C16BA468"/>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A40123205A3C4AE2A06183B193B5B70C"/>
        <w:category>
          <w:name w:val="General"/>
          <w:gallery w:val="placeholder"/>
        </w:category>
        <w:types>
          <w:type w:val="bbPlcHdr"/>
        </w:types>
        <w:behaviors>
          <w:behavior w:val="content"/>
        </w:behaviors>
        <w:guid w:val="{A473AF46-F576-4D5F-81E2-AAD8F1E20FFA}"/>
      </w:docPartPr>
      <w:docPartBody>
        <w:p w:rsidR="00FB06D2" w:rsidRDefault="00FB06D2" w:rsidP="00FB06D2">
          <w:pPr>
            <w:pStyle w:val="A40123205A3C4AE2A06183B193B5B70C"/>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3583D427B4EC404289965B35FA9A09F5"/>
        <w:category>
          <w:name w:val="General"/>
          <w:gallery w:val="placeholder"/>
        </w:category>
        <w:types>
          <w:type w:val="bbPlcHdr"/>
        </w:types>
        <w:behaviors>
          <w:behavior w:val="content"/>
        </w:behaviors>
        <w:guid w:val="{55E0DCEA-F35D-4B8C-8915-FAAB45CC0F30}"/>
      </w:docPartPr>
      <w:docPartBody>
        <w:p w:rsidR="00FB06D2" w:rsidRDefault="00FB06D2" w:rsidP="00FB06D2">
          <w:pPr>
            <w:pStyle w:val="3583D427B4EC404289965B35FA9A09F5"/>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CA668F7DFF5F4427A27CD8942025023D"/>
        <w:category>
          <w:name w:val="General"/>
          <w:gallery w:val="placeholder"/>
        </w:category>
        <w:types>
          <w:type w:val="bbPlcHdr"/>
        </w:types>
        <w:behaviors>
          <w:behavior w:val="content"/>
        </w:behaviors>
        <w:guid w:val="{3EAF2DD3-CA08-4AAA-8A59-7B406833B361}"/>
      </w:docPartPr>
      <w:docPartBody>
        <w:p w:rsidR="00FB06D2" w:rsidRDefault="00FB06D2" w:rsidP="00FB06D2">
          <w:pPr>
            <w:pStyle w:val="CA668F7DFF5F4427A27CD8942025023D"/>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E7C678C56A7F4A8E82E75D2728B74DD4"/>
        <w:category>
          <w:name w:val="General"/>
          <w:gallery w:val="placeholder"/>
        </w:category>
        <w:types>
          <w:type w:val="bbPlcHdr"/>
        </w:types>
        <w:behaviors>
          <w:behavior w:val="content"/>
        </w:behaviors>
        <w:guid w:val="{0DE9B108-676A-49A9-86FB-28E3EEC089EE}"/>
      </w:docPartPr>
      <w:docPartBody>
        <w:p w:rsidR="00FB06D2" w:rsidRDefault="00FB06D2" w:rsidP="00FB06D2">
          <w:pPr>
            <w:pStyle w:val="E7C678C56A7F4A8E82E75D2728B74DD4"/>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438FC7B52B064D2E9AE37967A98D1A3A"/>
        <w:category>
          <w:name w:val="General"/>
          <w:gallery w:val="placeholder"/>
        </w:category>
        <w:types>
          <w:type w:val="bbPlcHdr"/>
        </w:types>
        <w:behaviors>
          <w:behavior w:val="content"/>
        </w:behaviors>
        <w:guid w:val="{AD190274-0483-480A-AD91-C8E423A753FE}"/>
      </w:docPartPr>
      <w:docPartBody>
        <w:p w:rsidR="00FB06D2" w:rsidRDefault="00FB06D2" w:rsidP="00FB06D2">
          <w:pPr>
            <w:pStyle w:val="438FC7B52B064D2E9AE37967A98D1A3A"/>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0FE3E53C3B96436FA09777D2CB66BAD3"/>
        <w:category>
          <w:name w:val="General"/>
          <w:gallery w:val="placeholder"/>
        </w:category>
        <w:types>
          <w:type w:val="bbPlcHdr"/>
        </w:types>
        <w:behaviors>
          <w:behavior w:val="content"/>
        </w:behaviors>
        <w:guid w:val="{8BAC707B-B003-4B18-B377-CA268C29C5FD}"/>
      </w:docPartPr>
      <w:docPartBody>
        <w:p w:rsidR="00FB06D2" w:rsidRDefault="00FB06D2" w:rsidP="00FB06D2">
          <w:pPr>
            <w:pStyle w:val="0FE3E53C3B96436FA09777D2CB66BAD3"/>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6B233DF085144764ABF051345331C70F"/>
        <w:category>
          <w:name w:val="General"/>
          <w:gallery w:val="placeholder"/>
        </w:category>
        <w:types>
          <w:type w:val="bbPlcHdr"/>
        </w:types>
        <w:behaviors>
          <w:behavior w:val="content"/>
        </w:behaviors>
        <w:guid w:val="{05963AB8-A760-4A98-9BDD-290F715CD88D}"/>
      </w:docPartPr>
      <w:docPartBody>
        <w:p w:rsidR="00FB06D2" w:rsidRDefault="00FB06D2" w:rsidP="00FB06D2">
          <w:pPr>
            <w:pStyle w:val="6B233DF085144764ABF051345331C70F"/>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12354C6EE2D54AB8937CAD4059D1328E"/>
        <w:category>
          <w:name w:val="General"/>
          <w:gallery w:val="placeholder"/>
        </w:category>
        <w:types>
          <w:type w:val="bbPlcHdr"/>
        </w:types>
        <w:behaviors>
          <w:behavior w:val="content"/>
        </w:behaviors>
        <w:guid w:val="{B4DE759E-4021-48B8-9BB7-9C4654FF19AC}"/>
      </w:docPartPr>
      <w:docPartBody>
        <w:p w:rsidR="00FB06D2" w:rsidRDefault="00FB06D2" w:rsidP="00FB06D2">
          <w:pPr>
            <w:pStyle w:val="12354C6EE2D54AB8937CAD4059D1328E"/>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304E70AC29E9412EB2758A9E4E38896F"/>
        <w:category>
          <w:name w:val="General"/>
          <w:gallery w:val="placeholder"/>
        </w:category>
        <w:types>
          <w:type w:val="bbPlcHdr"/>
        </w:types>
        <w:behaviors>
          <w:behavior w:val="content"/>
        </w:behaviors>
        <w:guid w:val="{C5E70CB3-0A3B-41B1-907D-A069BDF86D57}"/>
      </w:docPartPr>
      <w:docPartBody>
        <w:p w:rsidR="00FB06D2" w:rsidRDefault="00FB06D2" w:rsidP="00FB06D2">
          <w:pPr>
            <w:pStyle w:val="304E70AC29E9412EB2758A9E4E38896F"/>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BE363187E64946F2B9CDE9898020DC7D"/>
        <w:category>
          <w:name w:val="General"/>
          <w:gallery w:val="placeholder"/>
        </w:category>
        <w:types>
          <w:type w:val="bbPlcHdr"/>
        </w:types>
        <w:behaviors>
          <w:behavior w:val="content"/>
        </w:behaviors>
        <w:guid w:val="{E871BC13-916B-49B1-81DE-EF1EC8BE27B1}"/>
      </w:docPartPr>
      <w:docPartBody>
        <w:p w:rsidR="00FB06D2" w:rsidRDefault="00FB06D2" w:rsidP="00FB06D2">
          <w:pPr>
            <w:pStyle w:val="BE363187E64946F2B9CDE9898020DC7D"/>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8CA183E8644843DF82472C20668C2BEE"/>
        <w:category>
          <w:name w:val="General"/>
          <w:gallery w:val="placeholder"/>
        </w:category>
        <w:types>
          <w:type w:val="bbPlcHdr"/>
        </w:types>
        <w:behaviors>
          <w:behavior w:val="content"/>
        </w:behaviors>
        <w:guid w:val="{570E7FEA-1506-4ABF-89E4-6C89D16C1BD8}"/>
      </w:docPartPr>
      <w:docPartBody>
        <w:p w:rsidR="00FB06D2" w:rsidRDefault="00FB06D2" w:rsidP="00FB06D2">
          <w:pPr>
            <w:pStyle w:val="8CA183E8644843DF82472C20668C2BEE"/>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454029CDDF8044A6941B419B961923BF"/>
        <w:category>
          <w:name w:val="General"/>
          <w:gallery w:val="placeholder"/>
        </w:category>
        <w:types>
          <w:type w:val="bbPlcHdr"/>
        </w:types>
        <w:behaviors>
          <w:behavior w:val="content"/>
        </w:behaviors>
        <w:guid w:val="{20A772B5-8CCE-47B4-AFE7-4F03F2DBFD9A}"/>
      </w:docPartPr>
      <w:docPartBody>
        <w:p w:rsidR="00FB06D2" w:rsidRDefault="00FB06D2" w:rsidP="00FB06D2">
          <w:pPr>
            <w:pStyle w:val="454029CDDF8044A6941B419B961923BF"/>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4F41F760E7134156AB67AE69457BB662"/>
        <w:category>
          <w:name w:val="General"/>
          <w:gallery w:val="placeholder"/>
        </w:category>
        <w:types>
          <w:type w:val="bbPlcHdr"/>
        </w:types>
        <w:behaviors>
          <w:behavior w:val="content"/>
        </w:behaviors>
        <w:guid w:val="{117969B1-9FD6-4D83-8456-742D5DC57C09}"/>
      </w:docPartPr>
      <w:docPartBody>
        <w:p w:rsidR="00FB06D2" w:rsidRDefault="00FB06D2" w:rsidP="00FB06D2">
          <w:pPr>
            <w:pStyle w:val="4F41F760E7134156AB67AE69457BB662"/>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A647AEDC45684242833E6E94BB178E36"/>
        <w:category>
          <w:name w:val="General"/>
          <w:gallery w:val="placeholder"/>
        </w:category>
        <w:types>
          <w:type w:val="bbPlcHdr"/>
        </w:types>
        <w:behaviors>
          <w:behavior w:val="content"/>
        </w:behaviors>
        <w:guid w:val="{0570AA16-E63C-42D3-9DEA-335331AA69EE}"/>
      </w:docPartPr>
      <w:docPartBody>
        <w:p w:rsidR="00FB06D2" w:rsidRDefault="00FB06D2" w:rsidP="00FB06D2">
          <w:pPr>
            <w:pStyle w:val="A647AEDC45684242833E6E94BB178E36"/>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2C837A49BD07473AA5222C30F6747F9B"/>
        <w:category>
          <w:name w:val="General"/>
          <w:gallery w:val="placeholder"/>
        </w:category>
        <w:types>
          <w:type w:val="bbPlcHdr"/>
        </w:types>
        <w:behaviors>
          <w:behavior w:val="content"/>
        </w:behaviors>
        <w:guid w:val="{BA9194FC-97B4-4BEA-B59C-54C8EAC39C7A}"/>
      </w:docPartPr>
      <w:docPartBody>
        <w:p w:rsidR="00FB06D2" w:rsidRDefault="00FB06D2" w:rsidP="00FB06D2">
          <w:pPr>
            <w:pStyle w:val="2C837A49BD07473AA5222C30F6747F9B"/>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10E4A66456D54225B03F22FC9578EE96"/>
        <w:category>
          <w:name w:val="General"/>
          <w:gallery w:val="placeholder"/>
        </w:category>
        <w:types>
          <w:type w:val="bbPlcHdr"/>
        </w:types>
        <w:behaviors>
          <w:behavior w:val="content"/>
        </w:behaviors>
        <w:guid w:val="{1E5EE6C6-4D88-4D8A-A4A6-73561EE50F48}"/>
      </w:docPartPr>
      <w:docPartBody>
        <w:p w:rsidR="00FB06D2" w:rsidRDefault="00FB06D2" w:rsidP="00FB06D2">
          <w:pPr>
            <w:pStyle w:val="10E4A66456D54225B03F22FC9578EE96"/>
          </w:pPr>
          <w:r w:rsidRPr="005F0959">
            <w:rPr>
              <w:rStyle w:val="PlaceholderText"/>
            </w:rPr>
            <w:t>Enter any content that you want to repeat, including other content controls. You can also insert this control around table rows in order to repeat parts of a table.</w:t>
          </w:r>
        </w:p>
      </w:docPartBody>
    </w:docPart>
    <w:docPart>
      <w:docPartPr>
        <w:name w:val="DefaultPlaceholder_-1854013440"/>
        <w:category>
          <w:name w:val="General"/>
          <w:gallery w:val="placeholder"/>
        </w:category>
        <w:types>
          <w:type w:val="bbPlcHdr"/>
        </w:types>
        <w:behaviors>
          <w:behavior w:val="content"/>
        </w:behaviors>
        <w:guid w:val="{A25D46EA-942C-4B57-A9A2-8E4955A4B6BE}"/>
      </w:docPartPr>
      <w:docPartBody>
        <w:p w:rsidR="00757BD0" w:rsidRDefault="00757BD0">
          <w:r w:rsidRPr="00DA7418">
            <w:rPr>
              <w:rStyle w:val="PlaceholderText"/>
            </w:rPr>
            <w:t>Click or tap here to enter text.</w:t>
          </w:r>
        </w:p>
      </w:docPartBody>
    </w:docPart>
    <w:docPart>
      <w:docPartPr>
        <w:name w:val="ABC7B105F9A646DA9811DF389EC978CE"/>
        <w:category>
          <w:name w:val="General"/>
          <w:gallery w:val="placeholder"/>
        </w:category>
        <w:types>
          <w:type w:val="bbPlcHdr"/>
        </w:types>
        <w:behaviors>
          <w:behavior w:val="content"/>
        </w:behaviors>
        <w:guid w:val="{02A8235D-2578-492E-9323-3DAD98304D0A}"/>
      </w:docPartPr>
      <w:docPartBody>
        <w:p w:rsidR="00757BD0" w:rsidRDefault="00757BD0" w:rsidP="00757BD0">
          <w:pPr>
            <w:pStyle w:val="ABC7B105F9A646DA9811DF389EC978CE"/>
          </w:pPr>
          <w:r w:rsidRPr="00DA7418">
            <w:rPr>
              <w:rStyle w:val="PlaceholderText"/>
            </w:rPr>
            <w:t>Click or tap here to enter text.</w:t>
          </w:r>
        </w:p>
      </w:docPartBody>
    </w:docPart>
    <w:docPart>
      <w:docPartPr>
        <w:name w:val="F9497CF64145452A879A2ACA896A48B5"/>
        <w:category>
          <w:name w:val="General"/>
          <w:gallery w:val="placeholder"/>
        </w:category>
        <w:types>
          <w:type w:val="bbPlcHdr"/>
        </w:types>
        <w:behaviors>
          <w:behavior w:val="content"/>
        </w:behaviors>
        <w:guid w:val="{AA10883D-7082-4D19-A44A-51D418652CBD}"/>
      </w:docPartPr>
      <w:docPartBody>
        <w:p w:rsidR="00757BD0" w:rsidRDefault="00757BD0" w:rsidP="00757BD0">
          <w:pPr>
            <w:pStyle w:val="F9497CF64145452A879A2ACA896A48B5"/>
          </w:pPr>
          <w:r w:rsidRPr="00DA7418">
            <w:rPr>
              <w:rStyle w:val="PlaceholderText"/>
            </w:rPr>
            <w:t>Click or tap here to enter text.</w:t>
          </w:r>
        </w:p>
      </w:docPartBody>
    </w:docPart>
    <w:docPart>
      <w:docPartPr>
        <w:name w:val="B1C7BDCAACD74BF7AA33072898E45490"/>
        <w:category>
          <w:name w:val="General"/>
          <w:gallery w:val="placeholder"/>
        </w:category>
        <w:types>
          <w:type w:val="bbPlcHdr"/>
        </w:types>
        <w:behaviors>
          <w:behavior w:val="content"/>
        </w:behaviors>
        <w:guid w:val="{B0767826-951A-413D-809E-588BD049BD54}"/>
      </w:docPartPr>
      <w:docPartBody>
        <w:p w:rsidR="00757BD0" w:rsidRDefault="00757BD0" w:rsidP="00757BD0">
          <w:pPr>
            <w:pStyle w:val="B1C7BDCAACD74BF7AA33072898E45490"/>
          </w:pPr>
          <w:r w:rsidRPr="00DA7418">
            <w:rPr>
              <w:rStyle w:val="PlaceholderText"/>
            </w:rPr>
            <w:t>Click or tap here to enter text.</w:t>
          </w:r>
        </w:p>
      </w:docPartBody>
    </w:docPart>
    <w:docPart>
      <w:docPartPr>
        <w:name w:val="03E37F6AB9434BE1BD95B066CE655A8A"/>
        <w:category>
          <w:name w:val="General"/>
          <w:gallery w:val="placeholder"/>
        </w:category>
        <w:types>
          <w:type w:val="bbPlcHdr"/>
        </w:types>
        <w:behaviors>
          <w:behavior w:val="content"/>
        </w:behaviors>
        <w:guid w:val="{D51F97F7-6318-4DC1-AB38-B2FC7C750F80}"/>
      </w:docPartPr>
      <w:docPartBody>
        <w:p w:rsidR="00757BD0" w:rsidRDefault="00757BD0" w:rsidP="00757BD0">
          <w:pPr>
            <w:pStyle w:val="03E37F6AB9434BE1BD95B066CE655A8A"/>
          </w:pPr>
          <w:r w:rsidRPr="00DA7418">
            <w:rPr>
              <w:rStyle w:val="PlaceholderText"/>
            </w:rPr>
            <w:t>Click or tap here to enter text.</w:t>
          </w:r>
        </w:p>
      </w:docPartBody>
    </w:docPart>
    <w:docPart>
      <w:docPartPr>
        <w:name w:val="51120721665E48A393BBD09930CB7294"/>
        <w:category>
          <w:name w:val="General"/>
          <w:gallery w:val="placeholder"/>
        </w:category>
        <w:types>
          <w:type w:val="bbPlcHdr"/>
        </w:types>
        <w:behaviors>
          <w:behavior w:val="content"/>
        </w:behaviors>
        <w:guid w:val="{0CB7A5C8-ABA3-4A25-B03F-7E607E0D3402}"/>
      </w:docPartPr>
      <w:docPartBody>
        <w:p w:rsidR="00757BD0" w:rsidRDefault="00757BD0" w:rsidP="00757BD0">
          <w:pPr>
            <w:pStyle w:val="51120721665E48A393BBD09930CB7294"/>
          </w:pPr>
          <w:r w:rsidRPr="00DA7418">
            <w:rPr>
              <w:rStyle w:val="PlaceholderText"/>
            </w:rPr>
            <w:t>Click or tap here to enter text.</w:t>
          </w:r>
        </w:p>
      </w:docPartBody>
    </w:docPart>
    <w:docPart>
      <w:docPartPr>
        <w:name w:val="B9CD87AB06B246B092B1D48B6C4BCDEC"/>
        <w:category>
          <w:name w:val="General"/>
          <w:gallery w:val="placeholder"/>
        </w:category>
        <w:types>
          <w:type w:val="bbPlcHdr"/>
        </w:types>
        <w:behaviors>
          <w:behavior w:val="content"/>
        </w:behaviors>
        <w:guid w:val="{DE42A0A6-AFE2-4BBF-A795-A7AC17208E8A}"/>
      </w:docPartPr>
      <w:docPartBody>
        <w:p w:rsidR="00757BD0" w:rsidRDefault="00757BD0" w:rsidP="00757BD0">
          <w:pPr>
            <w:pStyle w:val="B9CD87AB06B246B092B1D48B6C4BCDEC"/>
          </w:pPr>
          <w:r w:rsidRPr="00DA7418">
            <w:rPr>
              <w:rStyle w:val="PlaceholderText"/>
            </w:rPr>
            <w:t>Click or tap here to enter text.</w:t>
          </w:r>
        </w:p>
      </w:docPartBody>
    </w:docPart>
    <w:docPart>
      <w:docPartPr>
        <w:name w:val="2A55FAA815F04AF2AA497F0907FB834F"/>
        <w:category>
          <w:name w:val="General"/>
          <w:gallery w:val="placeholder"/>
        </w:category>
        <w:types>
          <w:type w:val="bbPlcHdr"/>
        </w:types>
        <w:behaviors>
          <w:behavior w:val="content"/>
        </w:behaviors>
        <w:guid w:val="{EF098FC7-1ACF-4254-A5A9-78FDE10EAD5F}"/>
      </w:docPartPr>
      <w:docPartBody>
        <w:p w:rsidR="00757BD0" w:rsidRDefault="00757BD0" w:rsidP="00757BD0">
          <w:pPr>
            <w:pStyle w:val="2A55FAA815F04AF2AA497F0907FB834F"/>
          </w:pPr>
          <w:r w:rsidRPr="00DA7418">
            <w:rPr>
              <w:rStyle w:val="PlaceholderText"/>
            </w:rPr>
            <w:t>Click or tap here to enter text.</w:t>
          </w:r>
        </w:p>
      </w:docPartBody>
    </w:docPart>
    <w:docPart>
      <w:docPartPr>
        <w:name w:val="E943EE58C2D248F1BDD7E73B50E41373"/>
        <w:category>
          <w:name w:val="General"/>
          <w:gallery w:val="placeholder"/>
        </w:category>
        <w:types>
          <w:type w:val="bbPlcHdr"/>
        </w:types>
        <w:behaviors>
          <w:behavior w:val="content"/>
        </w:behaviors>
        <w:guid w:val="{C0F123FD-2CE7-4885-854B-07E8A9047618}"/>
      </w:docPartPr>
      <w:docPartBody>
        <w:p w:rsidR="00757BD0" w:rsidRDefault="00757BD0" w:rsidP="00757BD0">
          <w:pPr>
            <w:pStyle w:val="E943EE58C2D248F1BDD7E73B50E41373"/>
          </w:pPr>
          <w:r w:rsidRPr="00DA7418">
            <w:rPr>
              <w:rStyle w:val="PlaceholderText"/>
            </w:rPr>
            <w:t>Click or tap here to enter text.</w:t>
          </w:r>
        </w:p>
      </w:docPartBody>
    </w:docPart>
    <w:docPart>
      <w:docPartPr>
        <w:name w:val="680B76A1E2D8452B904EECAA0829E9B1"/>
        <w:category>
          <w:name w:val="General"/>
          <w:gallery w:val="placeholder"/>
        </w:category>
        <w:types>
          <w:type w:val="bbPlcHdr"/>
        </w:types>
        <w:behaviors>
          <w:behavior w:val="content"/>
        </w:behaviors>
        <w:guid w:val="{7AAE729C-0C62-42F9-842B-5EC12211B77E}"/>
      </w:docPartPr>
      <w:docPartBody>
        <w:p w:rsidR="00757BD0" w:rsidRDefault="00757BD0" w:rsidP="00757BD0">
          <w:pPr>
            <w:pStyle w:val="680B76A1E2D8452B904EECAA0829E9B1"/>
          </w:pPr>
          <w:r w:rsidRPr="00DA7418">
            <w:rPr>
              <w:rStyle w:val="PlaceholderText"/>
            </w:rPr>
            <w:t>Click or tap here to enter text.</w:t>
          </w:r>
        </w:p>
      </w:docPartBody>
    </w:docPart>
    <w:docPart>
      <w:docPartPr>
        <w:name w:val="6ED53035665D40B183D67CE20E1485A2"/>
        <w:category>
          <w:name w:val="General"/>
          <w:gallery w:val="placeholder"/>
        </w:category>
        <w:types>
          <w:type w:val="bbPlcHdr"/>
        </w:types>
        <w:behaviors>
          <w:behavior w:val="content"/>
        </w:behaviors>
        <w:guid w:val="{D4DE8797-B73D-43B8-A748-9C4B3FC00D9D}"/>
      </w:docPartPr>
      <w:docPartBody>
        <w:p w:rsidR="00757BD0" w:rsidRDefault="00757BD0" w:rsidP="00757BD0">
          <w:pPr>
            <w:pStyle w:val="6ED53035665D40B183D67CE20E1485A2"/>
          </w:pPr>
          <w:r w:rsidRPr="00DA7418">
            <w:rPr>
              <w:rStyle w:val="PlaceholderText"/>
            </w:rPr>
            <w:t>Click or tap here to enter text.</w:t>
          </w:r>
        </w:p>
      </w:docPartBody>
    </w:docPart>
    <w:docPart>
      <w:docPartPr>
        <w:name w:val="1438133374414CC3B9DC65707F4780B8"/>
        <w:category>
          <w:name w:val="General"/>
          <w:gallery w:val="placeholder"/>
        </w:category>
        <w:types>
          <w:type w:val="bbPlcHdr"/>
        </w:types>
        <w:behaviors>
          <w:behavior w:val="content"/>
        </w:behaviors>
        <w:guid w:val="{05027505-B4DF-4531-BE45-37F1E0E2F09E}"/>
      </w:docPartPr>
      <w:docPartBody>
        <w:p w:rsidR="00757BD0" w:rsidRDefault="00757BD0" w:rsidP="00757BD0">
          <w:pPr>
            <w:pStyle w:val="1438133374414CC3B9DC65707F4780B8"/>
          </w:pPr>
          <w:r w:rsidRPr="00DA7418">
            <w:rPr>
              <w:rStyle w:val="PlaceholderText"/>
            </w:rPr>
            <w:t>Click or tap here to enter text.</w:t>
          </w:r>
        </w:p>
      </w:docPartBody>
    </w:docPart>
    <w:docPart>
      <w:docPartPr>
        <w:name w:val="1E458A2F39BA4281BCEBDF1D991C09B4"/>
        <w:category>
          <w:name w:val="General"/>
          <w:gallery w:val="placeholder"/>
        </w:category>
        <w:types>
          <w:type w:val="bbPlcHdr"/>
        </w:types>
        <w:behaviors>
          <w:behavior w:val="content"/>
        </w:behaviors>
        <w:guid w:val="{5FF32AFC-9CA0-4EA9-AED9-CFBBAC6E1942}"/>
      </w:docPartPr>
      <w:docPartBody>
        <w:p w:rsidR="00757BD0" w:rsidRDefault="00757BD0" w:rsidP="00757BD0">
          <w:pPr>
            <w:pStyle w:val="1E458A2F39BA4281BCEBDF1D991C09B4"/>
          </w:pPr>
          <w:r w:rsidRPr="00DA7418">
            <w:rPr>
              <w:rStyle w:val="PlaceholderText"/>
            </w:rPr>
            <w:t>Click or tap here to enter text.</w:t>
          </w:r>
        </w:p>
      </w:docPartBody>
    </w:docPart>
    <w:docPart>
      <w:docPartPr>
        <w:name w:val="51B79D586F0D46C5879A5FA420AC0006"/>
        <w:category>
          <w:name w:val="General"/>
          <w:gallery w:val="placeholder"/>
        </w:category>
        <w:types>
          <w:type w:val="bbPlcHdr"/>
        </w:types>
        <w:behaviors>
          <w:behavior w:val="content"/>
        </w:behaviors>
        <w:guid w:val="{181DA6DF-52D4-440D-B9CE-6739DCEA4F57}"/>
      </w:docPartPr>
      <w:docPartBody>
        <w:p w:rsidR="00757BD0" w:rsidRDefault="00757BD0" w:rsidP="00757BD0">
          <w:pPr>
            <w:pStyle w:val="51B79D586F0D46C5879A5FA420AC0006"/>
          </w:pPr>
          <w:r w:rsidRPr="00DA7418">
            <w:rPr>
              <w:rStyle w:val="PlaceholderText"/>
            </w:rPr>
            <w:t>Click or tap here to enter text.</w:t>
          </w:r>
        </w:p>
      </w:docPartBody>
    </w:docPart>
    <w:docPart>
      <w:docPartPr>
        <w:name w:val="89933C14BCC448158094F914091517AB"/>
        <w:category>
          <w:name w:val="General"/>
          <w:gallery w:val="placeholder"/>
        </w:category>
        <w:types>
          <w:type w:val="bbPlcHdr"/>
        </w:types>
        <w:behaviors>
          <w:behavior w:val="content"/>
        </w:behaviors>
        <w:guid w:val="{6C877A2C-C382-4C5E-8A69-2B5A83CAC9C4}"/>
      </w:docPartPr>
      <w:docPartBody>
        <w:p w:rsidR="00757BD0" w:rsidRDefault="00757BD0" w:rsidP="00757BD0">
          <w:pPr>
            <w:pStyle w:val="89933C14BCC448158094F914091517AB"/>
          </w:pPr>
          <w:r w:rsidRPr="00DA7418">
            <w:rPr>
              <w:rStyle w:val="PlaceholderText"/>
            </w:rPr>
            <w:t>Click or tap here to enter text.</w:t>
          </w:r>
        </w:p>
      </w:docPartBody>
    </w:docPart>
    <w:docPart>
      <w:docPartPr>
        <w:name w:val="7CAAFA300F6C4B08BC8CA387C726079E"/>
        <w:category>
          <w:name w:val="General"/>
          <w:gallery w:val="placeholder"/>
        </w:category>
        <w:types>
          <w:type w:val="bbPlcHdr"/>
        </w:types>
        <w:behaviors>
          <w:behavior w:val="content"/>
        </w:behaviors>
        <w:guid w:val="{6F390AB4-1B43-4B2F-83A3-843A987DE139}"/>
      </w:docPartPr>
      <w:docPartBody>
        <w:p w:rsidR="00757BD0" w:rsidRDefault="00757BD0" w:rsidP="00757BD0">
          <w:pPr>
            <w:pStyle w:val="7CAAFA300F6C4B08BC8CA387C726079E"/>
          </w:pPr>
          <w:r w:rsidRPr="00DA7418">
            <w:rPr>
              <w:rStyle w:val="PlaceholderText"/>
            </w:rPr>
            <w:t>Click or tap here to enter text.</w:t>
          </w:r>
        </w:p>
      </w:docPartBody>
    </w:docPart>
    <w:docPart>
      <w:docPartPr>
        <w:name w:val="DED38787165149C58355D2F9F00BED47"/>
        <w:category>
          <w:name w:val="General"/>
          <w:gallery w:val="placeholder"/>
        </w:category>
        <w:types>
          <w:type w:val="bbPlcHdr"/>
        </w:types>
        <w:behaviors>
          <w:behavior w:val="content"/>
        </w:behaviors>
        <w:guid w:val="{F494E806-DE40-4323-B62C-A980492B762D}"/>
      </w:docPartPr>
      <w:docPartBody>
        <w:p w:rsidR="00757BD0" w:rsidRDefault="00757BD0" w:rsidP="00757BD0">
          <w:pPr>
            <w:pStyle w:val="DED38787165149C58355D2F9F00BED47"/>
          </w:pPr>
          <w:r w:rsidRPr="00DA7418">
            <w:rPr>
              <w:rStyle w:val="PlaceholderText"/>
            </w:rPr>
            <w:t>Click or tap here to enter text.</w:t>
          </w:r>
        </w:p>
      </w:docPartBody>
    </w:docPart>
    <w:docPart>
      <w:docPartPr>
        <w:name w:val="E3C026819BFE4A2B9B8F7AD3351EF596"/>
        <w:category>
          <w:name w:val="General"/>
          <w:gallery w:val="placeholder"/>
        </w:category>
        <w:types>
          <w:type w:val="bbPlcHdr"/>
        </w:types>
        <w:behaviors>
          <w:behavior w:val="content"/>
        </w:behaviors>
        <w:guid w:val="{C64CA8B5-9A34-4BB6-8AD4-B93FEAA4DA19}"/>
      </w:docPartPr>
      <w:docPartBody>
        <w:p w:rsidR="00757BD0" w:rsidRDefault="00757BD0" w:rsidP="00757BD0">
          <w:pPr>
            <w:pStyle w:val="E3C026819BFE4A2B9B8F7AD3351EF596"/>
          </w:pPr>
          <w:r w:rsidRPr="00DA7418">
            <w:rPr>
              <w:rStyle w:val="PlaceholderText"/>
            </w:rPr>
            <w:t>Click or tap here to enter text.</w:t>
          </w:r>
        </w:p>
      </w:docPartBody>
    </w:docPart>
    <w:docPart>
      <w:docPartPr>
        <w:name w:val="47E42E66F1C747D791058D42C6A22F96"/>
        <w:category>
          <w:name w:val="General"/>
          <w:gallery w:val="placeholder"/>
        </w:category>
        <w:types>
          <w:type w:val="bbPlcHdr"/>
        </w:types>
        <w:behaviors>
          <w:behavior w:val="content"/>
        </w:behaviors>
        <w:guid w:val="{4A7FB0DD-89A3-4102-9B00-20FFD527D903}"/>
      </w:docPartPr>
      <w:docPartBody>
        <w:p w:rsidR="00757BD0" w:rsidRDefault="00757BD0" w:rsidP="00757BD0">
          <w:pPr>
            <w:pStyle w:val="47E42E66F1C747D791058D42C6A22F96"/>
          </w:pPr>
          <w:r w:rsidRPr="00DA7418">
            <w:rPr>
              <w:rStyle w:val="PlaceholderText"/>
            </w:rPr>
            <w:t>Click or tap here to enter text.</w:t>
          </w:r>
        </w:p>
      </w:docPartBody>
    </w:docPart>
    <w:docPart>
      <w:docPartPr>
        <w:name w:val="EA97FC5FEBA54677BAF45F499E369004"/>
        <w:category>
          <w:name w:val="General"/>
          <w:gallery w:val="placeholder"/>
        </w:category>
        <w:types>
          <w:type w:val="bbPlcHdr"/>
        </w:types>
        <w:behaviors>
          <w:behavior w:val="content"/>
        </w:behaviors>
        <w:guid w:val="{E7D1FE8E-5426-4DAF-85CB-E47D82F215FB}"/>
      </w:docPartPr>
      <w:docPartBody>
        <w:p w:rsidR="00757BD0" w:rsidRDefault="00757BD0" w:rsidP="00757BD0">
          <w:pPr>
            <w:pStyle w:val="EA97FC5FEBA54677BAF45F499E369004"/>
          </w:pPr>
          <w:r w:rsidRPr="00DA7418">
            <w:rPr>
              <w:rStyle w:val="PlaceholderText"/>
            </w:rPr>
            <w:t>Click or tap here to enter text.</w:t>
          </w:r>
        </w:p>
      </w:docPartBody>
    </w:docPart>
    <w:docPart>
      <w:docPartPr>
        <w:name w:val="236CDEF99E3E4E5F93983DB682AA44E5"/>
        <w:category>
          <w:name w:val="General"/>
          <w:gallery w:val="placeholder"/>
        </w:category>
        <w:types>
          <w:type w:val="bbPlcHdr"/>
        </w:types>
        <w:behaviors>
          <w:behavior w:val="content"/>
        </w:behaviors>
        <w:guid w:val="{CD70FAE7-EB2C-4CF0-9DDC-2C4673594FBA}"/>
      </w:docPartPr>
      <w:docPartBody>
        <w:p w:rsidR="00757BD0" w:rsidRDefault="00757BD0" w:rsidP="00757BD0">
          <w:pPr>
            <w:pStyle w:val="236CDEF99E3E4E5F93983DB682AA44E5"/>
          </w:pPr>
          <w:r w:rsidRPr="00DA7418">
            <w:rPr>
              <w:rStyle w:val="PlaceholderText"/>
            </w:rPr>
            <w:t>Click or tap here to enter text.</w:t>
          </w:r>
        </w:p>
      </w:docPartBody>
    </w:docPart>
    <w:docPart>
      <w:docPartPr>
        <w:name w:val="67A79073F3664D218016D2F2E3526E5E"/>
        <w:category>
          <w:name w:val="General"/>
          <w:gallery w:val="placeholder"/>
        </w:category>
        <w:types>
          <w:type w:val="bbPlcHdr"/>
        </w:types>
        <w:behaviors>
          <w:behavior w:val="content"/>
        </w:behaviors>
        <w:guid w:val="{06BC6DEF-45E4-46DC-9D24-DD95415ACF84}"/>
      </w:docPartPr>
      <w:docPartBody>
        <w:p w:rsidR="00757BD0" w:rsidRDefault="00757BD0" w:rsidP="00757BD0">
          <w:pPr>
            <w:pStyle w:val="67A79073F3664D218016D2F2E3526E5E"/>
          </w:pPr>
          <w:r w:rsidRPr="00DA7418">
            <w:rPr>
              <w:rStyle w:val="PlaceholderText"/>
            </w:rPr>
            <w:t>Click or tap here to enter text.</w:t>
          </w:r>
        </w:p>
      </w:docPartBody>
    </w:docPart>
    <w:docPart>
      <w:docPartPr>
        <w:name w:val="689F4D6BCE0745E98037E50211CF899F"/>
        <w:category>
          <w:name w:val="General"/>
          <w:gallery w:val="placeholder"/>
        </w:category>
        <w:types>
          <w:type w:val="bbPlcHdr"/>
        </w:types>
        <w:behaviors>
          <w:behavior w:val="content"/>
        </w:behaviors>
        <w:guid w:val="{F6B783ED-5011-496C-96C4-072D92905A03}"/>
      </w:docPartPr>
      <w:docPartBody>
        <w:p w:rsidR="00757BD0" w:rsidRDefault="00757BD0" w:rsidP="00757BD0">
          <w:pPr>
            <w:pStyle w:val="689F4D6BCE0745E98037E50211CF899F"/>
          </w:pPr>
          <w:r w:rsidRPr="00DA7418">
            <w:rPr>
              <w:rStyle w:val="PlaceholderText"/>
            </w:rPr>
            <w:t>Click or tap here to enter text.</w:t>
          </w:r>
        </w:p>
      </w:docPartBody>
    </w:docPart>
    <w:docPart>
      <w:docPartPr>
        <w:name w:val="65BCEB95430349F2B17E8B7DD8CF8E5C"/>
        <w:category>
          <w:name w:val="General"/>
          <w:gallery w:val="placeholder"/>
        </w:category>
        <w:types>
          <w:type w:val="bbPlcHdr"/>
        </w:types>
        <w:behaviors>
          <w:behavior w:val="content"/>
        </w:behaviors>
        <w:guid w:val="{F41CE254-DCC9-4BCA-8C9B-0109848EEF39}"/>
      </w:docPartPr>
      <w:docPartBody>
        <w:p w:rsidR="00757BD0" w:rsidRDefault="00757BD0" w:rsidP="00757BD0">
          <w:pPr>
            <w:pStyle w:val="65BCEB95430349F2B17E8B7DD8CF8E5C"/>
          </w:pPr>
          <w:r w:rsidRPr="00DA7418">
            <w:rPr>
              <w:rStyle w:val="PlaceholderText"/>
            </w:rPr>
            <w:t>Click or tap here to enter text.</w:t>
          </w:r>
        </w:p>
      </w:docPartBody>
    </w:docPart>
    <w:docPart>
      <w:docPartPr>
        <w:name w:val="57D044A20803416DAA3E51A064895F52"/>
        <w:category>
          <w:name w:val="General"/>
          <w:gallery w:val="placeholder"/>
        </w:category>
        <w:types>
          <w:type w:val="bbPlcHdr"/>
        </w:types>
        <w:behaviors>
          <w:behavior w:val="content"/>
        </w:behaviors>
        <w:guid w:val="{7A4F3B49-5E17-46BD-B4EA-755132F81370}"/>
      </w:docPartPr>
      <w:docPartBody>
        <w:p w:rsidR="00757BD0" w:rsidRDefault="00757BD0" w:rsidP="00757BD0">
          <w:pPr>
            <w:pStyle w:val="57D044A20803416DAA3E51A064895F52"/>
          </w:pPr>
          <w:r w:rsidRPr="00DA7418">
            <w:rPr>
              <w:rStyle w:val="PlaceholderText"/>
            </w:rPr>
            <w:t>Click or tap here to enter text.</w:t>
          </w:r>
        </w:p>
      </w:docPartBody>
    </w:docPart>
    <w:docPart>
      <w:docPartPr>
        <w:name w:val="65432B0C20584C83A538DA4CFB41277D"/>
        <w:category>
          <w:name w:val="General"/>
          <w:gallery w:val="placeholder"/>
        </w:category>
        <w:types>
          <w:type w:val="bbPlcHdr"/>
        </w:types>
        <w:behaviors>
          <w:behavior w:val="content"/>
        </w:behaviors>
        <w:guid w:val="{DAE4B86A-D325-425A-9263-9D8E1C5FE4D2}"/>
      </w:docPartPr>
      <w:docPartBody>
        <w:p w:rsidR="00757BD0" w:rsidRDefault="00757BD0" w:rsidP="00757BD0">
          <w:pPr>
            <w:pStyle w:val="65432B0C20584C83A538DA4CFB41277D"/>
          </w:pPr>
          <w:r w:rsidRPr="00DA7418">
            <w:rPr>
              <w:rStyle w:val="PlaceholderText"/>
            </w:rPr>
            <w:t>Click or tap here to enter text.</w:t>
          </w:r>
        </w:p>
      </w:docPartBody>
    </w:docPart>
    <w:docPart>
      <w:docPartPr>
        <w:name w:val="61290E50D6074EAA9D62345A5E439CE1"/>
        <w:category>
          <w:name w:val="General"/>
          <w:gallery w:val="placeholder"/>
        </w:category>
        <w:types>
          <w:type w:val="bbPlcHdr"/>
        </w:types>
        <w:behaviors>
          <w:behavior w:val="content"/>
        </w:behaviors>
        <w:guid w:val="{30BF2DA9-C5DB-41BC-BE92-CA5BA9BFF66B}"/>
      </w:docPartPr>
      <w:docPartBody>
        <w:p w:rsidR="00757BD0" w:rsidRDefault="00757BD0" w:rsidP="00757BD0">
          <w:pPr>
            <w:pStyle w:val="61290E50D6074EAA9D62345A5E439CE1"/>
          </w:pPr>
          <w:r w:rsidRPr="00DA7418">
            <w:rPr>
              <w:rStyle w:val="PlaceholderText"/>
            </w:rPr>
            <w:t>Click or tap here to enter text.</w:t>
          </w:r>
        </w:p>
      </w:docPartBody>
    </w:docPart>
    <w:docPart>
      <w:docPartPr>
        <w:name w:val="D02F579DA32348149C3FF3A85AF19A48"/>
        <w:category>
          <w:name w:val="General"/>
          <w:gallery w:val="placeholder"/>
        </w:category>
        <w:types>
          <w:type w:val="bbPlcHdr"/>
        </w:types>
        <w:behaviors>
          <w:behavior w:val="content"/>
        </w:behaviors>
        <w:guid w:val="{17CC6DC4-20E6-4E9F-8E05-FDD721286972}"/>
      </w:docPartPr>
      <w:docPartBody>
        <w:p w:rsidR="00757BD0" w:rsidRDefault="00757BD0" w:rsidP="00757BD0">
          <w:pPr>
            <w:pStyle w:val="D02F579DA32348149C3FF3A85AF19A48"/>
          </w:pPr>
          <w:r w:rsidRPr="00DA7418">
            <w:rPr>
              <w:rStyle w:val="PlaceholderText"/>
            </w:rPr>
            <w:t>Click or tap here to enter text.</w:t>
          </w:r>
        </w:p>
      </w:docPartBody>
    </w:docPart>
    <w:docPart>
      <w:docPartPr>
        <w:name w:val="C51D4317E9FA4AD697A6E61FCE79848E"/>
        <w:category>
          <w:name w:val="General"/>
          <w:gallery w:val="placeholder"/>
        </w:category>
        <w:types>
          <w:type w:val="bbPlcHdr"/>
        </w:types>
        <w:behaviors>
          <w:behavior w:val="content"/>
        </w:behaviors>
        <w:guid w:val="{24920D3F-03C9-4ED2-8E01-6ABDFC57820E}"/>
      </w:docPartPr>
      <w:docPartBody>
        <w:p w:rsidR="00757BD0" w:rsidRDefault="00757BD0" w:rsidP="00757BD0">
          <w:pPr>
            <w:pStyle w:val="C51D4317E9FA4AD697A6E61FCE79848E"/>
          </w:pPr>
          <w:r w:rsidRPr="00DA7418">
            <w:rPr>
              <w:rStyle w:val="PlaceholderText"/>
            </w:rPr>
            <w:t>Click or tap here to enter text.</w:t>
          </w:r>
        </w:p>
      </w:docPartBody>
    </w:docPart>
    <w:docPart>
      <w:docPartPr>
        <w:name w:val="E07DBD8EE0E3450A8AFCE93122ECEC66"/>
        <w:category>
          <w:name w:val="General"/>
          <w:gallery w:val="placeholder"/>
        </w:category>
        <w:types>
          <w:type w:val="bbPlcHdr"/>
        </w:types>
        <w:behaviors>
          <w:behavior w:val="content"/>
        </w:behaviors>
        <w:guid w:val="{07A59BEA-E4FD-4BB3-849D-AB7AB1E0255D}"/>
      </w:docPartPr>
      <w:docPartBody>
        <w:p w:rsidR="00757BD0" w:rsidRDefault="00757BD0" w:rsidP="00757BD0">
          <w:pPr>
            <w:pStyle w:val="E07DBD8EE0E3450A8AFCE93122ECEC66"/>
          </w:pPr>
          <w:r w:rsidRPr="00DA7418">
            <w:rPr>
              <w:rStyle w:val="PlaceholderText"/>
            </w:rPr>
            <w:t>Click or tap here to enter text.</w:t>
          </w:r>
        </w:p>
      </w:docPartBody>
    </w:docPart>
    <w:docPart>
      <w:docPartPr>
        <w:name w:val="EBAD5604CD4B469D9AF208A808DBCD2F"/>
        <w:category>
          <w:name w:val="General"/>
          <w:gallery w:val="placeholder"/>
        </w:category>
        <w:types>
          <w:type w:val="bbPlcHdr"/>
        </w:types>
        <w:behaviors>
          <w:behavior w:val="content"/>
        </w:behaviors>
        <w:guid w:val="{F23EA728-4273-4596-ACB8-EA044B1F40B9}"/>
      </w:docPartPr>
      <w:docPartBody>
        <w:p w:rsidR="00757BD0" w:rsidRDefault="00757BD0" w:rsidP="00757BD0">
          <w:pPr>
            <w:pStyle w:val="EBAD5604CD4B469D9AF208A808DBCD2F"/>
          </w:pPr>
          <w:r w:rsidRPr="00DA7418">
            <w:rPr>
              <w:rStyle w:val="PlaceholderText"/>
            </w:rPr>
            <w:t>Click or tap here to enter text.</w:t>
          </w:r>
        </w:p>
      </w:docPartBody>
    </w:docPart>
    <w:docPart>
      <w:docPartPr>
        <w:name w:val="0147386889CF487CAA07322CC816904F"/>
        <w:category>
          <w:name w:val="General"/>
          <w:gallery w:val="placeholder"/>
        </w:category>
        <w:types>
          <w:type w:val="bbPlcHdr"/>
        </w:types>
        <w:behaviors>
          <w:behavior w:val="content"/>
        </w:behaviors>
        <w:guid w:val="{4B57A97E-6188-4F00-8E42-CCBA2F8B3AFB}"/>
      </w:docPartPr>
      <w:docPartBody>
        <w:p w:rsidR="00757BD0" w:rsidRDefault="00757BD0" w:rsidP="00757BD0">
          <w:pPr>
            <w:pStyle w:val="0147386889CF487CAA07322CC816904F"/>
          </w:pPr>
          <w:r w:rsidRPr="00DA7418">
            <w:rPr>
              <w:rStyle w:val="PlaceholderText"/>
            </w:rPr>
            <w:t>Click or tap here to enter text.</w:t>
          </w:r>
        </w:p>
      </w:docPartBody>
    </w:docPart>
    <w:docPart>
      <w:docPartPr>
        <w:name w:val="3D2DDB497B13472E8C42A94474A8390A"/>
        <w:category>
          <w:name w:val="General"/>
          <w:gallery w:val="placeholder"/>
        </w:category>
        <w:types>
          <w:type w:val="bbPlcHdr"/>
        </w:types>
        <w:behaviors>
          <w:behavior w:val="content"/>
        </w:behaviors>
        <w:guid w:val="{15ACA3BB-C646-49E0-9735-50179531F046}"/>
      </w:docPartPr>
      <w:docPartBody>
        <w:p w:rsidR="00757BD0" w:rsidRDefault="00757BD0" w:rsidP="00757BD0">
          <w:pPr>
            <w:pStyle w:val="3D2DDB497B13472E8C42A94474A8390A"/>
          </w:pPr>
          <w:r w:rsidRPr="00DA7418">
            <w:rPr>
              <w:rStyle w:val="PlaceholderText"/>
            </w:rPr>
            <w:t>Click or tap here to enter text.</w:t>
          </w:r>
        </w:p>
      </w:docPartBody>
    </w:docPart>
    <w:docPart>
      <w:docPartPr>
        <w:name w:val="AA4C70917D514CAEBD19D935C33B9CBE"/>
        <w:category>
          <w:name w:val="General"/>
          <w:gallery w:val="placeholder"/>
        </w:category>
        <w:types>
          <w:type w:val="bbPlcHdr"/>
        </w:types>
        <w:behaviors>
          <w:behavior w:val="content"/>
        </w:behaviors>
        <w:guid w:val="{CCF4481B-8A1D-4D4A-839C-ACB8F5018A02}"/>
      </w:docPartPr>
      <w:docPartBody>
        <w:p w:rsidR="00757BD0" w:rsidRDefault="00757BD0" w:rsidP="00757BD0">
          <w:pPr>
            <w:pStyle w:val="AA4C70917D514CAEBD19D935C33B9CBE"/>
          </w:pPr>
          <w:r w:rsidRPr="00DA7418">
            <w:rPr>
              <w:rStyle w:val="PlaceholderText"/>
            </w:rPr>
            <w:t>Click or tap here to enter text.</w:t>
          </w:r>
        </w:p>
      </w:docPartBody>
    </w:docPart>
    <w:docPart>
      <w:docPartPr>
        <w:name w:val="1F17E2EC24B34C04A00BFA0F251BCBEB"/>
        <w:category>
          <w:name w:val="General"/>
          <w:gallery w:val="placeholder"/>
        </w:category>
        <w:types>
          <w:type w:val="bbPlcHdr"/>
        </w:types>
        <w:behaviors>
          <w:behavior w:val="content"/>
        </w:behaviors>
        <w:guid w:val="{56741B0E-0CCB-4BFA-89A2-FA2335C45F19}"/>
      </w:docPartPr>
      <w:docPartBody>
        <w:p w:rsidR="00757BD0" w:rsidRDefault="00757BD0" w:rsidP="00757BD0">
          <w:pPr>
            <w:pStyle w:val="1F17E2EC24B34C04A00BFA0F251BCBEB"/>
          </w:pPr>
          <w:r w:rsidRPr="00DA7418">
            <w:rPr>
              <w:rStyle w:val="PlaceholderText"/>
            </w:rPr>
            <w:t>Click or tap here to enter text.</w:t>
          </w:r>
        </w:p>
      </w:docPartBody>
    </w:docPart>
    <w:docPart>
      <w:docPartPr>
        <w:name w:val="F8A41F9FB3D5455191199044FCB6630F"/>
        <w:category>
          <w:name w:val="General"/>
          <w:gallery w:val="placeholder"/>
        </w:category>
        <w:types>
          <w:type w:val="bbPlcHdr"/>
        </w:types>
        <w:behaviors>
          <w:behavior w:val="content"/>
        </w:behaviors>
        <w:guid w:val="{4E0D5251-78B8-4111-B40D-1669ABC9369A}"/>
      </w:docPartPr>
      <w:docPartBody>
        <w:p w:rsidR="00757BD0" w:rsidRDefault="00757BD0" w:rsidP="00757BD0">
          <w:pPr>
            <w:pStyle w:val="F8A41F9FB3D5455191199044FCB6630F"/>
          </w:pPr>
          <w:r w:rsidRPr="00DA7418">
            <w:rPr>
              <w:rStyle w:val="PlaceholderText"/>
            </w:rPr>
            <w:t>Click or tap here to enter text.</w:t>
          </w:r>
        </w:p>
      </w:docPartBody>
    </w:docPart>
    <w:docPart>
      <w:docPartPr>
        <w:name w:val="B5FB968BC8084D16A1A558C537727409"/>
        <w:category>
          <w:name w:val="General"/>
          <w:gallery w:val="placeholder"/>
        </w:category>
        <w:types>
          <w:type w:val="bbPlcHdr"/>
        </w:types>
        <w:behaviors>
          <w:behavior w:val="content"/>
        </w:behaviors>
        <w:guid w:val="{54098A44-1C41-4EE2-99EE-4D430688C51D}"/>
      </w:docPartPr>
      <w:docPartBody>
        <w:p w:rsidR="00757BD0" w:rsidRDefault="00757BD0" w:rsidP="00757BD0">
          <w:pPr>
            <w:pStyle w:val="B5FB968BC8084D16A1A558C537727409"/>
          </w:pPr>
          <w:r w:rsidRPr="00DA7418">
            <w:rPr>
              <w:rStyle w:val="PlaceholderText"/>
            </w:rPr>
            <w:t>Click or tap here to enter text.</w:t>
          </w:r>
        </w:p>
      </w:docPartBody>
    </w:docPart>
    <w:docPart>
      <w:docPartPr>
        <w:name w:val="B24BA1589BB44780BE1E33F3F4AE7322"/>
        <w:category>
          <w:name w:val="General"/>
          <w:gallery w:val="placeholder"/>
        </w:category>
        <w:types>
          <w:type w:val="bbPlcHdr"/>
        </w:types>
        <w:behaviors>
          <w:behavior w:val="content"/>
        </w:behaviors>
        <w:guid w:val="{29D07E50-2F6D-41CE-A21B-FCB250994E32}"/>
      </w:docPartPr>
      <w:docPartBody>
        <w:p w:rsidR="00757BD0" w:rsidRDefault="00757BD0" w:rsidP="00757BD0">
          <w:pPr>
            <w:pStyle w:val="B24BA1589BB44780BE1E33F3F4AE7322"/>
          </w:pPr>
          <w:r w:rsidRPr="00DA7418">
            <w:rPr>
              <w:rStyle w:val="PlaceholderText"/>
            </w:rPr>
            <w:t>Click or tap here to enter text.</w:t>
          </w:r>
        </w:p>
      </w:docPartBody>
    </w:docPart>
    <w:docPart>
      <w:docPartPr>
        <w:name w:val="4B45F5A1BA7D436EAB7F2440CE628CC2"/>
        <w:category>
          <w:name w:val="General"/>
          <w:gallery w:val="placeholder"/>
        </w:category>
        <w:types>
          <w:type w:val="bbPlcHdr"/>
        </w:types>
        <w:behaviors>
          <w:behavior w:val="content"/>
        </w:behaviors>
        <w:guid w:val="{8D6ECDA4-E62D-477A-A210-15C742FDF4AE}"/>
      </w:docPartPr>
      <w:docPartBody>
        <w:p w:rsidR="00757BD0" w:rsidRDefault="00757BD0" w:rsidP="00757BD0">
          <w:pPr>
            <w:pStyle w:val="4B45F5A1BA7D436EAB7F2440CE628CC2"/>
          </w:pPr>
          <w:r w:rsidRPr="00DA7418">
            <w:rPr>
              <w:rStyle w:val="PlaceholderText"/>
            </w:rPr>
            <w:t>Click or tap here to enter text.</w:t>
          </w:r>
        </w:p>
      </w:docPartBody>
    </w:docPart>
    <w:docPart>
      <w:docPartPr>
        <w:name w:val="379988EB77A84156BA454ED16B2E2055"/>
        <w:category>
          <w:name w:val="General"/>
          <w:gallery w:val="placeholder"/>
        </w:category>
        <w:types>
          <w:type w:val="bbPlcHdr"/>
        </w:types>
        <w:behaviors>
          <w:behavior w:val="content"/>
        </w:behaviors>
        <w:guid w:val="{45D0552C-571D-4220-A2D5-B6962C37910E}"/>
      </w:docPartPr>
      <w:docPartBody>
        <w:p w:rsidR="00757BD0" w:rsidRDefault="00757BD0" w:rsidP="00757BD0">
          <w:pPr>
            <w:pStyle w:val="379988EB77A84156BA454ED16B2E2055"/>
          </w:pPr>
          <w:r w:rsidRPr="00DA7418">
            <w:rPr>
              <w:rStyle w:val="PlaceholderText"/>
            </w:rPr>
            <w:t>Click or tap here to enter text.</w:t>
          </w:r>
        </w:p>
      </w:docPartBody>
    </w:docPart>
    <w:docPart>
      <w:docPartPr>
        <w:name w:val="A23FA4BFAA00474BAA163345A1B41BE2"/>
        <w:category>
          <w:name w:val="General"/>
          <w:gallery w:val="placeholder"/>
        </w:category>
        <w:types>
          <w:type w:val="bbPlcHdr"/>
        </w:types>
        <w:behaviors>
          <w:behavior w:val="content"/>
        </w:behaviors>
        <w:guid w:val="{65ED6411-2679-4923-8CBC-017519D247E8}"/>
      </w:docPartPr>
      <w:docPartBody>
        <w:p w:rsidR="00757BD0" w:rsidRDefault="00757BD0" w:rsidP="00757BD0">
          <w:pPr>
            <w:pStyle w:val="A23FA4BFAA00474BAA163345A1B41BE2"/>
          </w:pPr>
          <w:r w:rsidRPr="00DA7418">
            <w:rPr>
              <w:rStyle w:val="PlaceholderText"/>
            </w:rPr>
            <w:t>Click or tap here to enter text.</w:t>
          </w:r>
        </w:p>
      </w:docPartBody>
    </w:docPart>
    <w:docPart>
      <w:docPartPr>
        <w:name w:val="F10D1157F91C4F43A751F52288DABC45"/>
        <w:category>
          <w:name w:val="General"/>
          <w:gallery w:val="placeholder"/>
        </w:category>
        <w:types>
          <w:type w:val="bbPlcHdr"/>
        </w:types>
        <w:behaviors>
          <w:behavior w:val="content"/>
        </w:behaviors>
        <w:guid w:val="{9A877426-FC68-4F5B-A667-A3428B1E4B71}"/>
      </w:docPartPr>
      <w:docPartBody>
        <w:p w:rsidR="00757BD0" w:rsidRDefault="00757BD0" w:rsidP="00757BD0">
          <w:pPr>
            <w:pStyle w:val="F10D1157F91C4F43A751F52288DABC45"/>
          </w:pPr>
          <w:r w:rsidRPr="00DA7418">
            <w:rPr>
              <w:rStyle w:val="PlaceholderText"/>
            </w:rPr>
            <w:t>Click or tap here to enter text.</w:t>
          </w:r>
        </w:p>
      </w:docPartBody>
    </w:docPart>
    <w:docPart>
      <w:docPartPr>
        <w:name w:val="9B0A6D67E8DE49CE811E2B1C1FD4F18A"/>
        <w:category>
          <w:name w:val="General"/>
          <w:gallery w:val="placeholder"/>
        </w:category>
        <w:types>
          <w:type w:val="bbPlcHdr"/>
        </w:types>
        <w:behaviors>
          <w:behavior w:val="content"/>
        </w:behaviors>
        <w:guid w:val="{D35CEEE8-3ED9-4363-A6FC-F11EB5F8561F}"/>
      </w:docPartPr>
      <w:docPartBody>
        <w:p w:rsidR="00757BD0" w:rsidRDefault="00757BD0" w:rsidP="00757BD0">
          <w:pPr>
            <w:pStyle w:val="9B0A6D67E8DE49CE811E2B1C1FD4F18A"/>
          </w:pPr>
          <w:r w:rsidRPr="00DA7418">
            <w:rPr>
              <w:rStyle w:val="PlaceholderText"/>
            </w:rPr>
            <w:t>Click or tap here to enter text.</w:t>
          </w:r>
        </w:p>
      </w:docPartBody>
    </w:docPart>
    <w:docPart>
      <w:docPartPr>
        <w:name w:val="E81BE02233354D55839182201E5C34F7"/>
        <w:category>
          <w:name w:val="General"/>
          <w:gallery w:val="placeholder"/>
        </w:category>
        <w:types>
          <w:type w:val="bbPlcHdr"/>
        </w:types>
        <w:behaviors>
          <w:behavior w:val="content"/>
        </w:behaviors>
        <w:guid w:val="{2A26E336-701A-4EA1-AAEA-B6EE688AA915}"/>
      </w:docPartPr>
      <w:docPartBody>
        <w:p w:rsidR="00757BD0" w:rsidRDefault="00757BD0" w:rsidP="00757BD0">
          <w:pPr>
            <w:pStyle w:val="E81BE02233354D55839182201E5C34F7"/>
          </w:pPr>
          <w:r w:rsidRPr="00DA7418">
            <w:rPr>
              <w:rStyle w:val="PlaceholderText"/>
            </w:rPr>
            <w:t>Click or tap here to enter text.</w:t>
          </w:r>
        </w:p>
      </w:docPartBody>
    </w:docPart>
    <w:docPart>
      <w:docPartPr>
        <w:name w:val="5E85C933839C426E8DD62CBDBA62816C"/>
        <w:category>
          <w:name w:val="General"/>
          <w:gallery w:val="placeholder"/>
        </w:category>
        <w:types>
          <w:type w:val="bbPlcHdr"/>
        </w:types>
        <w:behaviors>
          <w:behavior w:val="content"/>
        </w:behaviors>
        <w:guid w:val="{2786112E-A1DE-4123-BF2C-87E9F248B707}"/>
      </w:docPartPr>
      <w:docPartBody>
        <w:p w:rsidR="00757BD0" w:rsidRDefault="00757BD0" w:rsidP="00757BD0">
          <w:pPr>
            <w:pStyle w:val="5E85C933839C426E8DD62CBDBA62816C"/>
          </w:pPr>
          <w:r w:rsidRPr="00DA7418">
            <w:rPr>
              <w:rStyle w:val="PlaceholderText"/>
            </w:rPr>
            <w:t>Click or tap here to enter text.</w:t>
          </w:r>
        </w:p>
      </w:docPartBody>
    </w:docPart>
    <w:docPart>
      <w:docPartPr>
        <w:name w:val="BF857B5FB30A4F9AB9B125CF61B06460"/>
        <w:category>
          <w:name w:val="General"/>
          <w:gallery w:val="placeholder"/>
        </w:category>
        <w:types>
          <w:type w:val="bbPlcHdr"/>
        </w:types>
        <w:behaviors>
          <w:behavior w:val="content"/>
        </w:behaviors>
        <w:guid w:val="{5A6AAB87-053C-423F-8FDD-FF3FF86E2935}"/>
      </w:docPartPr>
      <w:docPartBody>
        <w:p w:rsidR="00757BD0" w:rsidRDefault="00757BD0" w:rsidP="00757BD0">
          <w:pPr>
            <w:pStyle w:val="BF857B5FB30A4F9AB9B125CF61B06460"/>
          </w:pPr>
          <w:r w:rsidRPr="00DA7418">
            <w:rPr>
              <w:rStyle w:val="PlaceholderText"/>
            </w:rPr>
            <w:t>Click or tap here to enter text.</w:t>
          </w:r>
        </w:p>
      </w:docPartBody>
    </w:docPart>
    <w:docPart>
      <w:docPartPr>
        <w:name w:val="FEAAADD9D47C4100BDB9A17942B2140E"/>
        <w:category>
          <w:name w:val="General"/>
          <w:gallery w:val="placeholder"/>
        </w:category>
        <w:types>
          <w:type w:val="bbPlcHdr"/>
        </w:types>
        <w:behaviors>
          <w:behavior w:val="content"/>
        </w:behaviors>
        <w:guid w:val="{DE6C8BBB-EDCF-4172-8554-40AD1B57282A}"/>
      </w:docPartPr>
      <w:docPartBody>
        <w:p w:rsidR="00757BD0" w:rsidRDefault="00757BD0" w:rsidP="00757BD0">
          <w:pPr>
            <w:pStyle w:val="FEAAADD9D47C4100BDB9A17942B2140E"/>
          </w:pPr>
          <w:r w:rsidRPr="00DA7418">
            <w:rPr>
              <w:rStyle w:val="PlaceholderText"/>
            </w:rPr>
            <w:t>Click or tap here to enter text.</w:t>
          </w:r>
        </w:p>
      </w:docPartBody>
    </w:docPart>
    <w:docPart>
      <w:docPartPr>
        <w:name w:val="C325E85406864FD9A0F670C25E9E93EF"/>
        <w:category>
          <w:name w:val="General"/>
          <w:gallery w:val="placeholder"/>
        </w:category>
        <w:types>
          <w:type w:val="bbPlcHdr"/>
        </w:types>
        <w:behaviors>
          <w:behavior w:val="content"/>
        </w:behaviors>
        <w:guid w:val="{5E6C0A27-0768-48A7-BF60-40B3ADBCE797}"/>
      </w:docPartPr>
      <w:docPartBody>
        <w:p w:rsidR="00757BD0" w:rsidRDefault="00757BD0" w:rsidP="00757BD0">
          <w:pPr>
            <w:pStyle w:val="C325E85406864FD9A0F670C25E9E93EF"/>
          </w:pPr>
          <w:r w:rsidRPr="00DA7418">
            <w:rPr>
              <w:rStyle w:val="PlaceholderText"/>
            </w:rPr>
            <w:t>Click or tap here to enter text.</w:t>
          </w:r>
        </w:p>
      </w:docPartBody>
    </w:docPart>
    <w:docPart>
      <w:docPartPr>
        <w:name w:val="41CA371A4C7C4FB4978A1BD17DAE79E7"/>
        <w:category>
          <w:name w:val="General"/>
          <w:gallery w:val="placeholder"/>
        </w:category>
        <w:types>
          <w:type w:val="bbPlcHdr"/>
        </w:types>
        <w:behaviors>
          <w:behavior w:val="content"/>
        </w:behaviors>
        <w:guid w:val="{22009B4B-8E80-4A45-8A76-F17421AE084C}"/>
      </w:docPartPr>
      <w:docPartBody>
        <w:p w:rsidR="00757BD0" w:rsidRDefault="00757BD0" w:rsidP="00757BD0">
          <w:pPr>
            <w:pStyle w:val="41CA371A4C7C4FB4978A1BD17DAE79E7"/>
          </w:pPr>
          <w:r w:rsidRPr="00DA7418">
            <w:rPr>
              <w:rStyle w:val="PlaceholderText"/>
            </w:rPr>
            <w:t>Click or tap here to enter text.</w:t>
          </w:r>
        </w:p>
      </w:docPartBody>
    </w:docPart>
    <w:docPart>
      <w:docPartPr>
        <w:name w:val="FD269636A41B48118F18882E05C3DCDD"/>
        <w:category>
          <w:name w:val="General"/>
          <w:gallery w:val="placeholder"/>
        </w:category>
        <w:types>
          <w:type w:val="bbPlcHdr"/>
        </w:types>
        <w:behaviors>
          <w:behavior w:val="content"/>
        </w:behaviors>
        <w:guid w:val="{1117C6DB-4FF2-49CA-BA56-E0252ECF7489}"/>
      </w:docPartPr>
      <w:docPartBody>
        <w:p w:rsidR="00757BD0" w:rsidRDefault="00757BD0" w:rsidP="00757BD0">
          <w:pPr>
            <w:pStyle w:val="FD269636A41B48118F18882E05C3DCDD"/>
          </w:pPr>
          <w:r w:rsidRPr="00DA7418">
            <w:rPr>
              <w:rStyle w:val="PlaceholderText"/>
            </w:rPr>
            <w:t>Click or tap here to enter text.</w:t>
          </w:r>
        </w:p>
      </w:docPartBody>
    </w:docPart>
    <w:docPart>
      <w:docPartPr>
        <w:name w:val="4B4BB16D81D047CDA6E7219D305EAA5E"/>
        <w:category>
          <w:name w:val="General"/>
          <w:gallery w:val="placeholder"/>
        </w:category>
        <w:types>
          <w:type w:val="bbPlcHdr"/>
        </w:types>
        <w:behaviors>
          <w:behavior w:val="content"/>
        </w:behaviors>
        <w:guid w:val="{5EBC3B04-A7FC-469A-B449-5326833A7420}"/>
      </w:docPartPr>
      <w:docPartBody>
        <w:p w:rsidR="00757BD0" w:rsidRDefault="00757BD0" w:rsidP="00757BD0">
          <w:pPr>
            <w:pStyle w:val="4B4BB16D81D047CDA6E7219D305EAA5E"/>
          </w:pPr>
          <w:r w:rsidRPr="00DA7418">
            <w:rPr>
              <w:rStyle w:val="PlaceholderText"/>
            </w:rPr>
            <w:t>Click or tap here to enter text.</w:t>
          </w:r>
        </w:p>
      </w:docPartBody>
    </w:docPart>
    <w:docPart>
      <w:docPartPr>
        <w:name w:val="348020BED1014171BDE33E3CEDF57286"/>
        <w:category>
          <w:name w:val="General"/>
          <w:gallery w:val="placeholder"/>
        </w:category>
        <w:types>
          <w:type w:val="bbPlcHdr"/>
        </w:types>
        <w:behaviors>
          <w:behavior w:val="content"/>
        </w:behaviors>
        <w:guid w:val="{9EEC1FFA-2293-43ED-8C1F-887F05234E1C}"/>
      </w:docPartPr>
      <w:docPartBody>
        <w:p w:rsidR="00757BD0" w:rsidRDefault="00757BD0" w:rsidP="00757BD0">
          <w:pPr>
            <w:pStyle w:val="348020BED1014171BDE33E3CEDF57286"/>
          </w:pPr>
          <w:r w:rsidRPr="00DA7418">
            <w:rPr>
              <w:rStyle w:val="PlaceholderText"/>
            </w:rPr>
            <w:t>Click or tap here to enter text.</w:t>
          </w:r>
        </w:p>
      </w:docPartBody>
    </w:docPart>
    <w:docPart>
      <w:docPartPr>
        <w:name w:val="11B3D12C219D406E8AF33310F4995BAA"/>
        <w:category>
          <w:name w:val="General"/>
          <w:gallery w:val="placeholder"/>
        </w:category>
        <w:types>
          <w:type w:val="bbPlcHdr"/>
        </w:types>
        <w:behaviors>
          <w:behavior w:val="content"/>
        </w:behaviors>
        <w:guid w:val="{8222F232-441A-48E1-BB22-30176880AA08}"/>
      </w:docPartPr>
      <w:docPartBody>
        <w:p w:rsidR="00757BD0" w:rsidRDefault="00757BD0" w:rsidP="00757BD0">
          <w:pPr>
            <w:pStyle w:val="11B3D12C219D406E8AF33310F4995BAA"/>
          </w:pPr>
          <w:r w:rsidRPr="00DA7418">
            <w:rPr>
              <w:rStyle w:val="PlaceholderText"/>
            </w:rPr>
            <w:t>Click or tap here to enter text.</w:t>
          </w:r>
        </w:p>
      </w:docPartBody>
    </w:docPart>
    <w:docPart>
      <w:docPartPr>
        <w:name w:val="0C5BD46188F64902B42CAAEF26995753"/>
        <w:category>
          <w:name w:val="General"/>
          <w:gallery w:val="placeholder"/>
        </w:category>
        <w:types>
          <w:type w:val="bbPlcHdr"/>
        </w:types>
        <w:behaviors>
          <w:behavior w:val="content"/>
        </w:behaviors>
        <w:guid w:val="{3BFA7B12-1516-4533-B65A-8BCF4623A4E6}"/>
      </w:docPartPr>
      <w:docPartBody>
        <w:p w:rsidR="00757BD0" w:rsidRDefault="00757BD0" w:rsidP="00757BD0">
          <w:pPr>
            <w:pStyle w:val="0C5BD46188F64902B42CAAEF26995753"/>
          </w:pPr>
          <w:r w:rsidRPr="00DA7418">
            <w:rPr>
              <w:rStyle w:val="PlaceholderText"/>
            </w:rPr>
            <w:t>Click or tap here to enter text.</w:t>
          </w:r>
        </w:p>
      </w:docPartBody>
    </w:docPart>
    <w:docPart>
      <w:docPartPr>
        <w:name w:val="2FE2D939187C4CDE85EB0DBE500024A5"/>
        <w:category>
          <w:name w:val="General"/>
          <w:gallery w:val="placeholder"/>
        </w:category>
        <w:types>
          <w:type w:val="bbPlcHdr"/>
        </w:types>
        <w:behaviors>
          <w:behavior w:val="content"/>
        </w:behaviors>
        <w:guid w:val="{0E117643-F79E-4070-BEF5-8D0822241115}"/>
      </w:docPartPr>
      <w:docPartBody>
        <w:p w:rsidR="00757BD0" w:rsidRDefault="00757BD0" w:rsidP="00757BD0">
          <w:pPr>
            <w:pStyle w:val="2FE2D939187C4CDE85EB0DBE500024A5"/>
          </w:pPr>
          <w:r w:rsidRPr="00DA7418">
            <w:rPr>
              <w:rStyle w:val="PlaceholderText"/>
            </w:rPr>
            <w:t>Click or tap here to enter text.</w:t>
          </w:r>
        </w:p>
      </w:docPartBody>
    </w:docPart>
    <w:docPart>
      <w:docPartPr>
        <w:name w:val="72680501CADB461BBB58D35A32A9F00E"/>
        <w:category>
          <w:name w:val="General"/>
          <w:gallery w:val="placeholder"/>
        </w:category>
        <w:types>
          <w:type w:val="bbPlcHdr"/>
        </w:types>
        <w:behaviors>
          <w:behavior w:val="content"/>
        </w:behaviors>
        <w:guid w:val="{C211BBC3-DB48-491B-8292-A4EEA661E053}"/>
      </w:docPartPr>
      <w:docPartBody>
        <w:p w:rsidR="00757BD0" w:rsidRDefault="00757BD0" w:rsidP="00757BD0">
          <w:pPr>
            <w:pStyle w:val="72680501CADB461BBB58D35A32A9F00E"/>
          </w:pPr>
          <w:r w:rsidRPr="00DA7418">
            <w:rPr>
              <w:rStyle w:val="PlaceholderText"/>
            </w:rPr>
            <w:t>Click or tap here to enter text.</w:t>
          </w:r>
        </w:p>
      </w:docPartBody>
    </w:docPart>
    <w:docPart>
      <w:docPartPr>
        <w:name w:val="0524D363ECEC433FB8546BB985D2979F"/>
        <w:category>
          <w:name w:val="General"/>
          <w:gallery w:val="placeholder"/>
        </w:category>
        <w:types>
          <w:type w:val="bbPlcHdr"/>
        </w:types>
        <w:behaviors>
          <w:behavior w:val="content"/>
        </w:behaviors>
        <w:guid w:val="{E8879345-F683-4F9B-84AD-949E8D0A1FD3}"/>
      </w:docPartPr>
      <w:docPartBody>
        <w:p w:rsidR="00757BD0" w:rsidRDefault="00757BD0" w:rsidP="00757BD0">
          <w:pPr>
            <w:pStyle w:val="0524D363ECEC433FB8546BB985D2979F"/>
          </w:pPr>
          <w:r w:rsidRPr="00DA7418">
            <w:rPr>
              <w:rStyle w:val="PlaceholderText"/>
            </w:rPr>
            <w:t>Click or tap here to enter text.</w:t>
          </w:r>
        </w:p>
      </w:docPartBody>
    </w:docPart>
    <w:docPart>
      <w:docPartPr>
        <w:name w:val="795BC0E061114A7D835CD797FCDEC588"/>
        <w:category>
          <w:name w:val="General"/>
          <w:gallery w:val="placeholder"/>
        </w:category>
        <w:types>
          <w:type w:val="bbPlcHdr"/>
        </w:types>
        <w:behaviors>
          <w:behavior w:val="content"/>
        </w:behaviors>
        <w:guid w:val="{9ECFB5A9-1755-49B8-BC50-7A026BB9FDA7}"/>
      </w:docPartPr>
      <w:docPartBody>
        <w:p w:rsidR="00757BD0" w:rsidRDefault="00757BD0" w:rsidP="00757BD0">
          <w:pPr>
            <w:pStyle w:val="795BC0E061114A7D835CD797FCDEC588"/>
          </w:pPr>
          <w:r w:rsidRPr="00DA7418">
            <w:rPr>
              <w:rStyle w:val="PlaceholderText"/>
            </w:rPr>
            <w:t>Click or tap here to enter text.</w:t>
          </w:r>
        </w:p>
      </w:docPartBody>
    </w:docPart>
    <w:docPart>
      <w:docPartPr>
        <w:name w:val="CF3C1AA62D8640929D7B0BA890A78C4A"/>
        <w:category>
          <w:name w:val="General"/>
          <w:gallery w:val="placeholder"/>
        </w:category>
        <w:types>
          <w:type w:val="bbPlcHdr"/>
        </w:types>
        <w:behaviors>
          <w:behavior w:val="content"/>
        </w:behaviors>
        <w:guid w:val="{14707F7F-29B0-43BB-8E39-36A7DF7BD4F4}"/>
      </w:docPartPr>
      <w:docPartBody>
        <w:p w:rsidR="00757BD0" w:rsidRDefault="00757BD0" w:rsidP="00757BD0">
          <w:pPr>
            <w:pStyle w:val="CF3C1AA62D8640929D7B0BA890A78C4A"/>
          </w:pPr>
          <w:r w:rsidRPr="00DA7418">
            <w:rPr>
              <w:rStyle w:val="PlaceholderText"/>
            </w:rPr>
            <w:t>Click or tap here to enter text.</w:t>
          </w:r>
        </w:p>
      </w:docPartBody>
    </w:docPart>
    <w:docPart>
      <w:docPartPr>
        <w:name w:val="2A9D7DD066A849E08B6124A793B3FA35"/>
        <w:category>
          <w:name w:val="General"/>
          <w:gallery w:val="placeholder"/>
        </w:category>
        <w:types>
          <w:type w:val="bbPlcHdr"/>
        </w:types>
        <w:behaviors>
          <w:behavior w:val="content"/>
        </w:behaviors>
        <w:guid w:val="{8BB3396A-5DB3-481F-8568-9F1772622711}"/>
      </w:docPartPr>
      <w:docPartBody>
        <w:p w:rsidR="00757BD0" w:rsidRDefault="00757BD0" w:rsidP="00757BD0">
          <w:pPr>
            <w:pStyle w:val="2A9D7DD066A849E08B6124A793B3FA35"/>
          </w:pPr>
          <w:r w:rsidRPr="00DA7418">
            <w:rPr>
              <w:rStyle w:val="PlaceholderText"/>
            </w:rPr>
            <w:t>Click or tap here to enter text.</w:t>
          </w:r>
        </w:p>
      </w:docPartBody>
    </w:docPart>
    <w:docPart>
      <w:docPartPr>
        <w:name w:val="AF98B40191AA40E9BFC6BF82825C86A9"/>
        <w:category>
          <w:name w:val="General"/>
          <w:gallery w:val="placeholder"/>
        </w:category>
        <w:types>
          <w:type w:val="bbPlcHdr"/>
        </w:types>
        <w:behaviors>
          <w:behavior w:val="content"/>
        </w:behaviors>
        <w:guid w:val="{DCFD5F88-F823-4C98-869B-FA259DF5FBDF}"/>
      </w:docPartPr>
      <w:docPartBody>
        <w:p w:rsidR="00757BD0" w:rsidRDefault="00757BD0" w:rsidP="00757BD0">
          <w:pPr>
            <w:pStyle w:val="AF98B40191AA40E9BFC6BF82825C86A9"/>
          </w:pPr>
          <w:r w:rsidRPr="00DA7418">
            <w:rPr>
              <w:rStyle w:val="PlaceholderText"/>
            </w:rPr>
            <w:t>Click or tap here to enter text.</w:t>
          </w:r>
        </w:p>
      </w:docPartBody>
    </w:docPart>
    <w:docPart>
      <w:docPartPr>
        <w:name w:val="E3BDEBCD15EC42DE979364D4B4D5FC34"/>
        <w:category>
          <w:name w:val="General"/>
          <w:gallery w:val="placeholder"/>
        </w:category>
        <w:types>
          <w:type w:val="bbPlcHdr"/>
        </w:types>
        <w:behaviors>
          <w:behavior w:val="content"/>
        </w:behaviors>
        <w:guid w:val="{DBC55BE2-37E1-4C06-9EFE-9B345BF9A884}"/>
      </w:docPartPr>
      <w:docPartBody>
        <w:p w:rsidR="00757BD0" w:rsidRDefault="00757BD0" w:rsidP="00757BD0">
          <w:pPr>
            <w:pStyle w:val="E3BDEBCD15EC42DE979364D4B4D5FC34"/>
          </w:pPr>
          <w:r w:rsidRPr="00DA7418">
            <w:rPr>
              <w:rStyle w:val="PlaceholderText"/>
            </w:rPr>
            <w:t>Click or tap here to enter text.</w:t>
          </w:r>
        </w:p>
      </w:docPartBody>
    </w:docPart>
    <w:docPart>
      <w:docPartPr>
        <w:name w:val="07E861EF40684D89BB481C88A55B73A8"/>
        <w:category>
          <w:name w:val="General"/>
          <w:gallery w:val="placeholder"/>
        </w:category>
        <w:types>
          <w:type w:val="bbPlcHdr"/>
        </w:types>
        <w:behaviors>
          <w:behavior w:val="content"/>
        </w:behaviors>
        <w:guid w:val="{AB8024C3-E69B-47C2-B099-B3F0881F459A}"/>
      </w:docPartPr>
      <w:docPartBody>
        <w:p w:rsidR="00757BD0" w:rsidRDefault="00757BD0" w:rsidP="00757BD0">
          <w:pPr>
            <w:pStyle w:val="07E861EF40684D89BB481C88A55B73A8"/>
          </w:pPr>
          <w:r w:rsidRPr="00DA7418">
            <w:rPr>
              <w:rStyle w:val="PlaceholderText"/>
            </w:rPr>
            <w:t>Click or tap here to enter text.</w:t>
          </w:r>
        </w:p>
      </w:docPartBody>
    </w:docPart>
    <w:docPart>
      <w:docPartPr>
        <w:name w:val="78860D4719554F1E82F0523D3EA878CC"/>
        <w:category>
          <w:name w:val="General"/>
          <w:gallery w:val="placeholder"/>
        </w:category>
        <w:types>
          <w:type w:val="bbPlcHdr"/>
        </w:types>
        <w:behaviors>
          <w:behavior w:val="content"/>
        </w:behaviors>
        <w:guid w:val="{D071C0B8-B19D-4239-8115-A6650A56F7F5}"/>
      </w:docPartPr>
      <w:docPartBody>
        <w:p w:rsidR="00757BD0" w:rsidRDefault="00757BD0" w:rsidP="00757BD0">
          <w:pPr>
            <w:pStyle w:val="78860D4719554F1E82F0523D3EA878CC"/>
          </w:pPr>
          <w:r w:rsidRPr="00DA7418">
            <w:rPr>
              <w:rStyle w:val="PlaceholderText"/>
            </w:rPr>
            <w:t>Click or tap here to enter text.</w:t>
          </w:r>
        </w:p>
      </w:docPartBody>
    </w:docPart>
    <w:docPart>
      <w:docPartPr>
        <w:name w:val="78068ADC718543A59376A864F5D3546A"/>
        <w:category>
          <w:name w:val="General"/>
          <w:gallery w:val="placeholder"/>
        </w:category>
        <w:types>
          <w:type w:val="bbPlcHdr"/>
        </w:types>
        <w:behaviors>
          <w:behavior w:val="content"/>
        </w:behaviors>
        <w:guid w:val="{AD5A1CFA-B43E-4A97-9494-2E4B0BADE1A3}"/>
      </w:docPartPr>
      <w:docPartBody>
        <w:p w:rsidR="00757BD0" w:rsidRDefault="00757BD0" w:rsidP="00757BD0">
          <w:pPr>
            <w:pStyle w:val="78068ADC718543A59376A864F5D3546A"/>
          </w:pPr>
          <w:r w:rsidRPr="00DA7418">
            <w:rPr>
              <w:rStyle w:val="PlaceholderText"/>
            </w:rPr>
            <w:t>Click or tap here to enter text.</w:t>
          </w:r>
        </w:p>
      </w:docPartBody>
    </w:docPart>
    <w:docPart>
      <w:docPartPr>
        <w:name w:val="9DF88D403F3E4625948F065917B2C36C"/>
        <w:category>
          <w:name w:val="General"/>
          <w:gallery w:val="placeholder"/>
        </w:category>
        <w:types>
          <w:type w:val="bbPlcHdr"/>
        </w:types>
        <w:behaviors>
          <w:behavior w:val="content"/>
        </w:behaviors>
        <w:guid w:val="{DFEEBD30-4BEC-494D-B681-5100B8A4CA22}"/>
      </w:docPartPr>
      <w:docPartBody>
        <w:p w:rsidR="00757BD0" w:rsidRDefault="00757BD0" w:rsidP="00757BD0">
          <w:pPr>
            <w:pStyle w:val="9DF88D403F3E4625948F065917B2C36C"/>
          </w:pPr>
          <w:r w:rsidRPr="00DA7418">
            <w:rPr>
              <w:rStyle w:val="PlaceholderText"/>
            </w:rPr>
            <w:t>Click or tap here to enter text.</w:t>
          </w:r>
        </w:p>
      </w:docPartBody>
    </w:docPart>
    <w:docPart>
      <w:docPartPr>
        <w:name w:val="9DAC622F83C34B23869632F0B0CBF321"/>
        <w:category>
          <w:name w:val="General"/>
          <w:gallery w:val="placeholder"/>
        </w:category>
        <w:types>
          <w:type w:val="bbPlcHdr"/>
        </w:types>
        <w:behaviors>
          <w:behavior w:val="content"/>
        </w:behaviors>
        <w:guid w:val="{A2B9DB72-5567-4227-B005-3112AF28192F}"/>
      </w:docPartPr>
      <w:docPartBody>
        <w:p w:rsidR="00757BD0" w:rsidRDefault="00757BD0" w:rsidP="00757BD0">
          <w:pPr>
            <w:pStyle w:val="9DAC622F83C34B23869632F0B0CBF321"/>
          </w:pPr>
          <w:r w:rsidRPr="00DA7418">
            <w:rPr>
              <w:rStyle w:val="PlaceholderText"/>
            </w:rPr>
            <w:t>Click or tap here to enter text.</w:t>
          </w:r>
        </w:p>
      </w:docPartBody>
    </w:docPart>
    <w:docPart>
      <w:docPartPr>
        <w:name w:val="79C8E5C16C9243E7A5A3FE2EE3453396"/>
        <w:category>
          <w:name w:val="General"/>
          <w:gallery w:val="placeholder"/>
        </w:category>
        <w:types>
          <w:type w:val="bbPlcHdr"/>
        </w:types>
        <w:behaviors>
          <w:behavior w:val="content"/>
        </w:behaviors>
        <w:guid w:val="{D3E35070-7F23-467D-A2AB-AF77DA2A8459}"/>
      </w:docPartPr>
      <w:docPartBody>
        <w:p w:rsidR="00757BD0" w:rsidRDefault="00757BD0" w:rsidP="00757BD0">
          <w:pPr>
            <w:pStyle w:val="79C8E5C16C9243E7A5A3FE2EE3453396"/>
          </w:pPr>
          <w:r w:rsidRPr="00DA7418">
            <w:rPr>
              <w:rStyle w:val="PlaceholderText"/>
            </w:rPr>
            <w:t>Click or tap here to enter text.</w:t>
          </w:r>
        </w:p>
      </w:docPartBody>
    </w:docPart>
    <w:docPart>
      <w:docPartPr>
        <w:name w:val="91CA80C7A05E47DCAB6380C7C996137E"/>
        <w:category>
          <w:name w:val="General"/>
          <w:gallery w:val="placeholder"/>
        </w:category>
        <w:types>
          <w:type w:val="bbPlcHdr"/>
        </w:types>
        <w:behaviors>
          <w:behavior w:val="content"/>
        </w:behaviors>
        <w:guid w:val="{E4946912-E4A2-40D9-89F7-A0869321F92A}"/>
      </w:docPartPr>
      <w:docPartBody>
        <w:p w:rsidR="00757BD0" w:rsidRDefault="00757BD0" w:rsidP="00757BD0">
          <w:pPr>
            <w:pStyle w:val="91CA80C7A05E47DCAB6380C7C996137E"/>
          </w:pPr>
          <w:r w:rsidRPr="00DA7418">
            <w:rPr>
              <w:rStyle w:val="PlaceholderText"/>
            </w:rPr>
            <w:t>Click or tap here to enter text.</w:t>
          </w:r>
        </w:p>
      </w:docPartBody>
    </w:docPart>
    <w:docPart>
      <w:docPartPr>
        <w:name w:val="E8A639CE206645A1BD0E9308B2A2E1AE"/>
        <w:category>
          <w:name w:val="General"/>
          <w:gallery w:val="placeholder"/>
        </w:category>
        <w:types>
          <w:type w:val="bbPlcHdr"/>
        </w:types>
        <w:behaviors>
          <w:behavior w:val="content"/>
        </w:behaviors>
        <w:guid w:val="{7C4712E6-CBF5-4EC3-AFF1-78099BF7CABB}"/>
      </w:docPartPr>
      <w:docPartBody>
        <w:p w:rsidR="00757BD0" w:rsidRDefault="00757BD0" w:rsidP="00757BD0">
          <w:pPr>
            <w:pStyle w:val="E8A639CE206645A1BD0E9308B2A2E1AE"/>
          </w:pPr>
          <w:r w:rsidRPr="00DA7418">
            <w:rPr>
              <w:rStyle w:val="PlaceholderText"/>
            </w:rPr>
            <w:t>Click or tap here to enter text.</w:t>
          </w:r>
        </w:p>
      </w:docPartBody>
    </w:docPart>
    <w:docPart>
      <w:docPartPr>
        <w:name w:val="67F64B89AADB479D9E8BC255F4DAFBC6"/>
        <w:category>
          <w:name w:val="General"/>
          <w:gallery w:val="placeholder"/>
        </w:category>
        <w:types>
          <w:type w:val="bbPlcHdr"/>
        </w:types>
        <w:behaviors>
          <w:behavior w:val="content"/>
        </w:behaviors>
        <w:guid w:val="{29F35A30-CDD2-47B8-841E-E8A615D506AD}"/>
      </w:docPartPr>
      <w:docPartBody>
        <w:p w:rsidR="00757BD0" w:rsidRDefault="00757BD0" w:rsidP="00757BD0">
          <w:pPr>
            <w:pStyle w:val="67F64B89AADB479D9E8BC255F4DAFBC6"/>
          </w:pPr>
          <w:r w:rsidRPr="00DA7418">
            <w:rPr>
              <w:rStyle w:val="PlaceholderText"/>
            </w:rPr>
            <w:t>Click or tap here to enter text.</w:t>
          </w:r>
        </w:p>
      </w:docPartBody>
    </w:docPart>
    <w:docPart>
      <w:docPartPr>
        <w:name w:val="6B25C02BA1AA4B198E9763560C764CD6"/>
        <w:category>
          <w:name w:val="General"/>
          <w:gallery w:val="placeholder"/>
        </w:category>
        <w:types>
          <w:type w:val="bbPlcHdr"/>
        </w:types>
        <w:behaviors>
          <w:behavior w:val="content"/>
        </w:behaviors>
        <w:guid w:val="{0705E2CD-05F8-44B0-81D2-30CC145403AC}"/>
      </w:docPartPr>
      <w:docPartBody>
        <w:p w:rsidR="00757BD0" w:rsidRDefault="00757BD0" w:rsidP="00757BD0">
          <w:pPr>
            <w:pStyle w:val="6B25C02BA1AA4B198E9763560C764CD6"/>
          </w:pPr>
          <w:r w:rsidRPr="00DA7418">
            <w:rPr>
              <w:rStyle w:val="PlaceholderText"/>
            </w:rPr>
            <w:t>Click or tap here to enter text.</w:t>
          </w:r>
        </w:p>
      </w:docPartBody>
    </w:docPart>
    <w:docPart>
      <w:docPartPr>
        <w:name w:val="765878D9928043A0BF28618CD99A3E51"/>
        <w:category>
          <w:name w:val="General"/>
          <w:gallery w:val="placeholder"/>
        </w:category>
        <w:types>
          <w:type w:val="bbPlcHdr"/>
        </w:types>
        <w:behaviors>
          <w:behavior w:val="content"/>
        </w:behaviors>
        <w:guid w:val="{9998C0D4-793B-4FA8-939A-598EA07A8141}"/>
      </w:docPartPr>
      <w:docPartBody>
        <w:p w:rsidR="00757BD0" w:rsidRDefault="00757BD0" w:rsidP="00757BD0">
          <w:pPr>
            <w:pStyle w:val="765878D9928043A0BF28618CD99A3E51"/>
          </w:pPr>
          <w:r w:rsidRPr="00DA7418">
            <w:rPr>
              <w:rStyle w:val="PlaceholderText"/>
            </w:rPr>
            <w:t>Click or tap here to enter text.</w:t>
          </w:r>
        </w:p>
      </w:docPartBody>
    </w:docPart>
    <w:docPart>
      <w:docPartPr>
        <w:name w:val="90489BC6EA6C4947B165DECC301DEC6E"/>
        <w:category>
          <w:name w:val="General"/>
          <w:gallery w:val="placeholder"/>
        </w:category>
        <w:types>
          <w:type w:val="bbPlcHdr"/>
        </w:types>
        <w:behaviors>
          <w:behavior w:val="content"/>
        </w:behaviors>
        <w:guid w:val="{2319DABE-3973-417A-BBA9-DA5A1E197603}"/>
      </w:docPartPr>
      <w:docPartBody>
        <w:p w:rsidR="00757BD0" w:rsidRDefault="00757BD0" w:rsidP="00757BD0">
          <w:pPr>
            <w:pStyle w:val="90489BC6EA6C4947B165DECC301DEC6E"/>
          </w:pPr>
          <w:r w:rsidRPr="00DA7418">
            <w:rPr>
              <w:rStyle w:val="PlaceholderText"/>
            </w:rPr>
            <w:t>Click or tap here to enter text.</w:t>
          </w:r>
        </w:p>
      </w:docPartBody>
    </w:docPart>
    <w:docPart>
      <w:docPartPr>
        <w:name w:val="691419E8BAEB4DB9A315391B63E48C34"/>
        <w:category>
          <w:name w:val="General"/>
          <w:gallery w:val="placeholder"/>
        </w:category>
        <w:types>
          <w:type w:val="bbPlcHdr"/>
        </w:types>
        <w:behaviors>
          <w:behavior w:val="content"/>
        </w:behaviors>
        <w:guid w:val="{64A9F142-5840-4A92-BA17-3B3D73578970}"/>
      </w:docPartPr>
      <w:docPartBody>
        <w:p w:rsidR="00757BD0" w:rsidRDefault="00757BD0" w:rsidP="00757BD0">
          <w:pPr>
            <w:pStyle w:val="691419E8BAEB4DB9A315391B63E48C34"/>
          </w:pPr>
          <w:r w:rsidRPr="00DA7418">
            <w:rPr>
              <w:rStyle w:val="PlaceholderText"/>
            </w:rPr>
            <w:t>Click or tap here to enter text.</w:t>
          </w:r>
        </w:p>
      </w:docPartBody>
    </w:docPart>
    <w:docPart>
      <w:docPartPr>
        <w:name w:val="29EA21E16F4B4E228BCB85BE2D8094BA"/>
        <w:category>
          <w:name w:val="General"/>
          <w:gallery w:val="placeholder"/>
        </w:category>
        <w:types>
          <w:type w:val="bbPlcHdr"/>
        </w:types>
        <w:behaviors>
          <w:behavior w:val="content"/>
        </w:behaviors>
        <w:guid w:val="{C98E16E4-2F80-4E55-A5E3-119FC1AB18AC}"/>
      </w:docPartPr>
      <w:docPartBody>
        <w:p w:rsidR="00757BD0" w:rsidRDefault="00757BD0" w:rsidP="00757BD0">
          <w:pPr>
            <w:pStyle w:val="29EA21E16F4B4E228BCB85BE2D8094BA"/>
          </w:pPr>
          <w:r w:rsidRPr="00DA7418">
            <w:rPr>
              <w:rStyle w:val="PlaceholderText"/>
            </w:rPr>
            <w:t>Click or tap here to enter text.</w:t>
          </w:r>
        </w:p>
      </w:docPartBody>
    </w:docPart>
    <w:docPart>
      <w:docPartPr>
        <w:name w:val="07040C5EFDD84012BFB7BEF670500BAE"/>
        <w:category>
          <w:name w:val="General"/>
          <w:gallery w:val="placeholder"/>
        </w:category>
        <w:types>
          <w:type w:val="bbPlcHdr"/>
        </w:types>
        <w:behaviors>
          <w:behavior w:val="content"/>
        </w:behaviors>
        <w:guid w:val="{071FEF71-2A7E-49DD-B2C9-86A7B59D0C88}"/>
      </w:docPartPr>
      <w:docPartBody>
        <w:p w:rsidR="00757BD0" w:rsidRDefault="00757BD0" w:rsidP="00757BD0">
          <w:pPr>
            <w:pStyle w:val="07040C5EFDD84012BFB7BEF670500BAE"/>
          </w:pPr>
          <w:r w:rsidRPr="00DA7418">
            <w:rPr>
              <w:rStyle w:val="PlaceholderText"/>
            </w:rPr>
            <w:t>Click or tap here to enter text.</w:t>
          </w:r>
        </w:p>
      </w:docPartBody>
    </w:docPart>
    <w:docPart>
      <w:docPartPr>
        <w:name w:val="BEE9BD833F064FA5A9384F51797C431D"/>
        <w:category>
          <w:name w:val="General"/>
          <w:gallery w:val="placeholder"/>
        </w:category>
        <w:types>
          <w:type w:val="bbPlcHdr"/>
        </w:types>
        <w:behaviors>
          <w:behavior w:val="content"/>
        </w:behaviors>
        <w:guid w:val="{A29B172A-CF03-46E3-BB54-C60F1A9F313A}"/>
      </w:docPartPr>
      <w:docPartBody>
        <w:p w:rsidR="00757BD0" w:rsidRDefault="00757BD0" w:rsidP="00757BD0">
          <w:pPr>
            <w:pStyle w:val="BEE9BD833F064FA5A9384F51797C431D"/>
          </w:pPr>
          <w:r w:rsidRPr="00DA7418">
            <w:rPr>
              <w:rStyle w:val="PlaceholderText"/>
            </w:rPr>
            <w:t>Click or tap here to enter text.</w:t>
          </w:r>
        </w:p>
      </w:docPartBody>
    </w:docPart>
    <w:docPart>
      <w:docPartPr>
        <w:name w:val="2689419A75A94A9DBC28FDB402948F69"/>
        <w:category>
          <w:name w:val="General"/>
          <w:gallery w:val="placeholder"/>
        </w:category>
        <w:types>
          <w:type w:val="bbPlcHdr"/>
        </w:types>
        <w:behaviors>
          <w:behavior w:val="content"/>
        </w:behaviors>
        <w:guid w:val="{6016883A-DFE5-4C1F-8635-0DA0A5B37314}"/>
      </w:docPartPr>
      <w:docPartBody>
        <w:p w:rsidR="00757BD0" w:rsidRDefault="00757BD0" w:rsidP="00757BD0">
          <w:pPr>
            <w:pStyle w:val="2689419A75A94A9DBC28FDB402948F69"/>
          </w:pPr>
          <w:r w:rsidRPr="00DA7418">
            <w:rPr>
              <w:rStyle w:val="PlaceholderText"/>
            </w:rPr>
            <w:t>Click or tap here to enter text.</w:t>
          </w:r>
        </w:p>
      </w:docPartBody>
    </w:docPart>
    <w:docPart>
      <w:docPartPr>
        <w:name w:val="2E5B4FCE2A04489585FC1C82B82C8927"/>
        <w:category>
          <w:name w:val="General"/>
          <w:gallery w:val="placeholder"/>
        </w:category>
        <w:types>
          <w:type w:val="bbPlcHdr"/>
        </w:types>
        <w:behaviors>
          <w:behavior w:val="content"/>
        </w:behaviors>
        <w:guid w:val="{E7A36B8A-64F6-4A43-852F-43C76F292DF1}"/>
      </w:docPartPr>
      <w:docPartBody>
        <w:p w:rsidR="00757BD0" w:rsidRDefault="00757BD0" w:rsidP="00757BD0">
          <w:pPr>
            <w:pStyle w:val="2E5B4FCE2A04489585FC1C82B82C8927"/>
          </w:pPr>
          <w:r w:rsidRPr="00DA7418">
            <w:rPr>
              <w:rStyle w:val="PlaceholderText"/>
            </w:rPr>
            <w:t>Click or tap here to enter text.</w:t>
          </w:r>
        </w:p>
      </w:docPartBody>
    </w:docPart>
    <w:docPart>
      <w:docPartPr>
        <w:name w:val="8F1CE529DFD74435845D1870B8BAB5BE"/>
        <w:category>
          <w:name w:val="General"/>
          <w:gallery w:val="placeholder"/>
        </w:category>
        <w:types>
          <w:type w:val="bbPlcHdr"/>
        </w:types>
        <w:behaviors>
          <w:behavior w:val="content"/>
        </w:behaviors>
        <w:guid w:val="{EBEF17EC-A5B6-4EBB-B01E-73EF25CE0CE0}"/>
      </w:docPartPr>
      <w:docPartBody>
        <w:p w:rsidR="00757BD0" w:rsidRDefault="00757BD0" w:rsidP="00757BD0">
          <w:pPr>
            <w:pStyle w:val="8F1CE529DFD74435845D1870B8BAB5BE"/>
          </w:pPr>
          <w:r w:rsidRPr="00DA7418">
            <w:rPr>
              <w:rStyle w:val="PlaceholderText"/>
            </w:rPr>
            <w:t>Click or tap here to enter text.</w:t>
          </w:r>
        </w:p>
      </w:docPartBody>
    </w:docPart>
    <w:docPart>
      <w:docPartPr>
        <w:name w:val="D0D411666B5E4F6ABC98C0C5BDF150AB"/>
        <w:category>
          <w:name w:val="General"/>
          <w:gallery w:val="placeholder"/>
        </w:category>
        <w:types>
          <w:type w:val="bbPlcHdr"/>
        </w:types>
        <w:behaviors>
          <w:behavior w:val="content"/>
        </w:behaviors>
        <w:guid w:val="{233A1B8F-22B3-426C-8014-09FFC383CC19}"/>
      </w:docPartPr>
      <w:docPartBody>
        <w:p w:rsidR="00757BD0" w:rsidRDefault="00757BD0" w:rsidP="00757BD0">
          <w:pPr>
            <w:pStyle w:val="D0D411666B5E4F6ABC98C0C5BDF150AB"/>
          </w:pPr>
          <w:r w:rsidRPr="00DA7418">
            <w:rPr>
              <w:rStyle w:val="PlaceholderText"/>
            </w:rPr>
            <w:t>Click or tap here to enter text.</w:t>
          </w:r>
        </w:p>
      </w:docPartBody>
    </w:docPart>
    <w:docPart>
      <w:docPartPr>
        <w:name w:val="D7E8013310014B239D567FF4955198FA"/>
        <w:category>
          <w:name w:val="General"/>
          <w:gallery w:val="placeholder"/>
        </w:category>
        <w:types>
          <w:type w:val="bbPlcHdr"/>
        </w:types>
        <w:behaviors>
          <w:behavior w:val="content"/>
        </w:behaviors>
        <w:guid w:val="{93342F9C-A268-4435-84F9-D3063D9A93DB}"/>
      </w:docPartPr>
      <w:docPartBody>
        <w:p w:rsidR="00757BD0" w:rsidRDefault="00757BD0" w:rsidP="00757BD0">
          <w:pPr>
            <w:pStyle w:val="D7E8013310014B239D567FF4955198FA"/>
          </w:pPr>
          <w:r w:rsidRPr="00DA7418">
            <w:rPr>
              <w:rStyle w:val="PlaceholderText"/>
            </w:rPr>
            <w:t>Click or tap here to enter text.</w:t>
          </w:r>
        </w:p>
      </w:docPartBody>
    </w:docPart>
    <w:docPart>
      <w:docPartPr>
        <w:name w:val="A1C291EFD6DF4D32B6F0E253FA801F5E"/>
        <w:category>
          <w:name w:val="General"/>
          <w:gallery w:val="placeholder"/>
        </w:category>
        <w:types>
          <w:type w:val="bbPlcHdr"/>
        </w:types>
        <w:behaviors>
          <w:behavior w:val="content"/>
        </w:behaviors>
        <w:guid w:val="{BA5045A4-D462-4E54-AEC1-A0AD2E406207}"/>
      </w:docPartPr>
      <w:docPartBody>
        <w:p w:rsidR="00757BD0" w:rsidRDefault="00757BD0" w:rsidP="00757BD0">
          <w:pPr>
            <w:pStyle w:val="A1C291EFD6DF4D32B6F0E253FA801F5E"/>
          </w:pPr>
          <w:r w:rsidRPr="00DA7418">
            <w:rPr>
              <w:rStyle w:val="PlaceholderText"/>
            </w:rPr>
            <w:t>Click or tap here to enter text.</w:t>
          </w:r>
        </w:p>
      </w:docPartBody>
    </w:docPart>
    <w:docPart>
      <w:docPartPr>
        <w:name w:val="1D7499706DFB4B07845FD8823A12B68F"/>
        <w:category>
          <w:name w:val="General"/>
          <w:gallery w:val="placeholder"/>
        </w:category>
        <w:types>
          <w:type w:val="bbPlcHdr"/>
        </w:types>
        <w:behaviors>
          <w:behavior w:val="content"/>
        </w:behaviors>
        <w:guid w:val="{AD75D203-9042-468B-A98B-61EE5296A34B}"/>
      </w:docPartPr>
      <w:docPartBody>
        <w:p w:rsidR="00757BD0" w:rsidRDefault="00757BD0" w:rsidP="00757BD0">
          <w:pPr>
            <w:pStyle w:val="1D7499706DFB4B07845FD8823A12B68F"/>
          </w:pPr>
          <w:r w:rsidRPr="00DA7418">
            <w:rPr>
              <w:rStyle w:val="PlaceholderText"/>
            </w:rPr>
            <w:t>Click or tap here to enter text.</w:t>
          </w:r>
        </w:p>
      </w:docPartBody>
    </w:docPart>
    <w:docPart>
      <w:docPartPr>
        <w:name w:val="1FDF9B9D04514ED5B218BAA5C5351883"/>
        <w:category>
          <w:name w:val="General"/>
          <w:gallery w:val="placeholder"/>
        </w:category>
        <w:types>
          <w:type w:val="bbPlcHdr"/>
        </w:types>
        <w:behaviors>
          <w:behavior w:val="content"/>
        </w:behaviors>
        <w:guid w:val="{4AD0E5B6-1D34-4879-BD77-FAD6CD9AEB26}"/>
      </w:docPartPr>
      <w:docPartBody>
        <w:p w:rsidR="00757BD0" w:rsidRDefault="00757BD0" w:rsidP="00757BD0">
          <w:pPr>
            <w:pStyle w:val="1FDF9B9D04514ED5B218BAA5C5351883"/>
          </w:pPr>
          <w:r w:rsidRPr="00DA7418">
            <w:rPr>
              <w:rStyle w:val="PlaceholderText"/>
            </w:rPr>
            <w:t>Click or tap here to enter text.</w:t>
          </w:r>
        </w:p>
      </w:docPartBody>
    </w:docPart>
    <w:docPart>
      <w:docPartPr>
        <w:name w:val="6E6AFD118DCD4770B3BE5F8EE52B946B"/>
        <w:category>
          <w:name w:val="General"/>
          <w:gallery w:val="placeholder"/>
        </w:category>
        <w:types>
          <w:type w:val="bbPlcHdr"/>
        </w:types>
        <w:behaviors>
          <w:behavior w:val="content"/>
        </w:behaviors>
        <w:guid w:val="{AF2E1F5D-4AC1-4380-A351-A74F44DAA948}"/>
      </w:docPartPr>
      <w:docPartBody>
        <w:p w:rsidR="00757BD0" w:rsidRDefault="00757BD0" w:rsidP="00757BD0">
          <w:pPr>
            <w:pStyle w:val="6E6AFD118DCD4770B3BE5F8EE52B946B"/>
          </w:pPr>
          <w:r w:rsidRPr="00DA7418">
            <w:rPr>
              <w:rStyle w:val="PlaceholderText"/>
            </w:rPr>
            <w:t>Click or tap here to enter text.</w:t>
          </w:r>
        </w:p>
      </w:docPartBody>
    </w:docPart>
    <w:docPart>
      <w:docPartPr>
        <w:name w:val="49AC888916944B189842E7834A79B718"/>
        <w:category>
          <w:name w:val="General"/>
          <w:gallery w:val="placeholder"/>
        </w:category>
        <w:types>
          <w:type w:val="bbPlcHdr"/>
        </w:types>
        <w:behaviors>
          <w:behavior w:val="content"/>
        </w:behaviors>
        <w:guid w:val="{12B03622-5E83-46B6-B822-A475B3A8D672}"/>
      </w:docPartPr>
      <w:docPartBody>
        <w:p w:rsidR="00757BD0" w:rsidRDefault="00757BD0" w:rsidP="00757BD0">
          <w:pPr>
            <w:pStyle w:val="49AC888916944B189842E7834A79B718"/>
          </w:pPr>
          <w:r w:rsidRPr="00DA7418">
            <w:rPr>
              <w:rStyle w:val="PlaceholderText"/>
            </w:rPr>
            <w:t>Click or tap here to enter text.</w:t>
          </w:r>
        </w:p>
      </w:docPartBody>
    </w:docPart>
    <w:docPart>
      <w:docPartPr>
        <w:name w:val="AA8F472351764D17A349A4C58EC29065"/>
        <w:category>
          <w:name w:val="General"/>
          <w:gallery w:val="placeholder"/>
        </w:category>
        <w:types>
          <w:type w:val="bbPlcHdr"/>
        </w:types>
        <w:behaviors>
          <w:behavior w:val="content"/>
        </w:behaviors>
        <w:guid w:val="{EFFA6ADD-FF46-4724-B351-650BC73C373A}"/>
      </w:docPartPr>
      <w:docPartBody>
        <w:p w:rsidR="00757BD0" w:rsidRDefault="00757BD0" w:rsidP="00757BD0">
          <w:pPr>
            <w:pStyle w:val="AA8F472351764D17A349A4C58EC29065"/>
          </w:pPr>
          <w:r w:rsidRPr="00DA7418">
            <w:rPr>
              <w:rStyle w:val="PlaceholderText"/>
            </w:rPr>
            <w:t>Click or tap here to enter text.</w:t>
          </w:r>
        </w:p>
      </w:docPartBody>
    </w:docPart>
    <w:docPart>
      <w:docPartPr>
        <w:name w:val="E0A6268AD9C346978D38E39E2615C619"/>
        <w:category>
          <w:name w:val="General"/>
          <w:gallery w:val="placeholder"/>
        </w:category>
        <w:types>
          <w:type w:val="bbPlcHdr"/>
        </w:types>
        <w:behaviors>
          <w:behavior w:val="content"/>
        </w:behaviors>
        <w:guid w:val="{65AC5778-605D-4CD6-9889-7D4B446DC2DA}"/>
      </w:docPartPr>
      <w:docPartBody>
        <w:p w:rsidR="00757BD0" w:rsidRDefault="00757BD0" w:rsidP="00757BD0">
          <w:pPr>
            <w:pStyle w:val="E0A6268AD9C346978D38E39E2615C619"/>
          </w:pPr>
          <w:r w:rsidRPr="00DA7418">
            <w:rPr>
              <w:rStyle w:val="PlaceholderText"/>
            </w:rPr>
            <w:t>Click or tap here to enter text.</w:t>
          </w:r>
        </w:p>
      </w:docPartBody>
    </w:docPart>
    <w:docPart>
      <w:docPartPr>
        <w:name w:val="346F911A2DB44296BBF42A0CA88ED8F6"/>
        <w:category>
          <w:name w:val="General"/>
          <w:gallery w:val="placeholder"/>
        </w:category>
        <w:types>
          <w:type w:val="bbPlcHdr"/>
        </w:types>
        <w:behaviors>
          <w:behavior w:val="content"/>
        </w:behaviors>
        <w:guid w:val="{10F5FE06-4946-478F-B3ED-3FC7FAFB9A98}"/>
      </w:docPartPr>
      <w:docPartBody>
        <w:p w:rsidR="00757BD0" w:rsidRDefault="00757BD0" w:rsidP="00757BD0">
          <w:pPr>
            <w:pStyle w:val="346F911A2DB44296BBF42A0CA88ED8F6"/>
          </w:pPr>
          <w:r w:rsidRPr="00DA7418">
            <w:rPr>
              <w:rStyle w:val="PlaceholderText"/>
            </w:rPr>
            <w:t>Click or tap here to enter text.</w:t>
          </w:r>
        </w:p>
      </w:docPartBody>
    </w:docPart>
    <w:docPart>
      <w:docPartPr>
        <w:name w:val="BDDAF9A1FC534DCD8AF77CFEB7CB8C87"/>
        <w:category>
          <w:name w:val="General"/>
          <w:gallery w:val="placeholder"/>
        </w:category>
        <w:types>
          <w:type w:val="bbPlcHdr"/>
        </w:types>
        <w:behaviors>
          <w:behavior w:val="content"/>
        </w:behaviors>
        <w:guid w:val="{E83991B7-4B3F-493F-ACE1-8685BD88308B}"/>
      </w:docPartPr>
      <w:docPartBody>
        <w:p w:rsidR="00757BD0" w:rsidRDefault="00757BD0" w:rsidP="00757BD0">
          <w:pPr>
            <w:pStyle w:val="BDDAF9A1FC534DCD8AF77CFEB7CB8C87"/>
          </w:pPr>
          <w:r w:rsidRPr="00DA7418">
            <w:rPr>
              <w:rStyle w:val="PlaceholderText"/>
            </w:rPr>
            <w:t>Click or tap here to enter text.</w:t>
          </w:r>
        </w:p>
      </w:docPartBody>
    </w:docPart>
    <w:docPart>
      <w:docPartPr>
        <w:name w:val="995BBAE2E39748C48734DC407443757C"/>
        <w:category>
          <w:name w:val="General"/>
          <w:gallery w:val="placeholder"/>
        </w:category>
        <w:types>
          <w:type w:val="bbPlcHdr"/>
        </w:types>
        <w:behaviors>
          <w:behavior w:val="content"/>
        </w:behaviors>
        <w:guid w:val="{71A283FF-0E66-480B-8B42-63018042942B}"/>
      </w:docPartPr>
      <w:docPartBody>
        <w:p w:rsidR="00757BD0" w:rsidRDefault="00757BD0" w:rsidP="00757BD0">
          <w:pPr>
            <w:pStyle w:val="995BBAE2E39748C48734DC407443757C"/>
          </w:pPr>
          <w:r w:rsidRPr="00DA7418">
            <w:rPr>
              <w:rStyle w:val="PlaceholderText"/>
            </w:rPr>
            <w:t>Click or tap here to enter text.</w:t>
          </w:r>
        </w:p>
      </w:docPartBody>
    </w:docPart>
    <w:docPart>
      <w:docPartPr>
        <w:name w:val="FB89F3675D754B4B82336B3A4A66B120"/>
        <w:category>
          <w:name w:val="General"/>
          <w:gallery w:val="placeholder"/>
        </w:category>
        <w:types>
          <w:type w:val="bbPlcHdr"/>
        </w:types>
        <w:behaviors>
          <w:behavior w:val="content"/>
        </w:behaviors>
        <w:guid w:val="{73942790-81D5-4CC1-8F9C-743185733C73}"/>
      </w:docPartPr>
      <w:docPartBody>
        <w:p w:rsidR="00757BD0" w:rsidRDefault="00757BD0" w:rsidP="00757BD0">
          <w:pPr>
            <w:pStyle w:val="FB89F3675D754B4B82336B3A4A66B120"/>
          </w:pPr>
          <w:r w:rsidRPr="00DA7418">
            <w:rPr>
              <w:rStyle w:val="PlaceholderText"/>
            </w:rPr>
            <w:t>Click or tap here to enter text.</w:t>
          </w:r>
        </w:p>
      </w:docPartBody>
    </w:docPart>
    <w:docPart>
      <w:docPartPr>
        <w:name w:val="2F196B333E6147C3857C3F92E94ACE07"/>
        <w:category>
          <w:name w:val="General"/>
          <w:gallery w:val="placeholder"/>
        </w:category>
        <w:types>
          <w:type w:val="bbPlcHdr"/>
        </w:types>
        <w:behaviors>
          <w:behavior w:val="content"/>
        </w:behaviors>
        <w:guid w:val="{BD2BE8B7-3C66-4E02-BB65-9530AE375824}"/>
      </w:docPartPr>
      <w:docPartBody>
        <w:p w:rsidR="00757BD0" w:rsidRDefault="00757BD0" w:rsidP="00757BD0">
          <w:pPr>
            <w:pStyle w:val="2F196B333E6147C3857C3F92E94ACE07"/>
          </w:pPr>
          <w:r w:rsidRPr="00DA7418">
            <w:rPr>
              <w:rStyle w:val="PlaceholderText"/>
            </w:rPr>
            <w:t>Click or tap here to enter text.</w:t>
          </w:r>
        </w:p>
      </w:docPartBody>
    </w:docPart>
    <w:docPart>
      <w:docPartPr>
        <w:name w:val="5E52995A9E9C4B18907AB54D206971AD"/>
        <w:category>
          <w:name w:val="General"/>
          <w:gallery w:val="placeholder"/>
        </w:category>
        <w:types>
          <w:type w:val="bbPlcHdr"/>
        </w:types>
        <w:behaviors>
          <w:behavior w:val="content"/>
        </w:behaviors>
        <w:guid w:val="{B69E511E-0933-4C37-8152-61CEA522787F}"/>
      </w:docPartPr>
      <w:docPartBody>
        <w:p w:rsidR="00757BD0" w:rsidRDefault="00757BD0" w:rsidP="00757BD0">
          <w:pPr>
            <w:pStyle w:val="5E52995A9E9C4B18907AB54D206971AD"/>
          </w:pPr>
          <w:r w:rsidRPr="00DA7418">
            <w:rPr>
              <w:rStyle w:val="PlaceholderText"/>
            </w:rPr>
            <w:t>Click or tap here to enter text.</w:t>
          </w:r>
        </w:p>
      </w:docPartBody>
    </w:docPart>
    <w:docPart>
      <w:docPartPr>
        <w:name w:val="D598C6AA54C249E9A95BA9EDA3EBF325"/>
        <w:category>
          <w:name w:val="General"/>
          <w:gallery w:val="placeholder"/>
        </w:category>
        <w:types>
          <w:type w:val="bbPlcHdr"/>
        </w:types>
        <w:behaviors>
          <w:behavior w:val="content"/>
        </w:behaviors>
        <w:guid w:val="{95DFB2D1-C248-48EF-9021-D832C51E5DB2}"/>
      </w:docPartPr>
      <w:docPartBody>
        <w:p w:rsidR="00757BD0" w:rsidRDefault="00757BD0" w:rsidP="00757BD0">
          <w:pPr>
            <w:pStyle w:val="D598C6AA54C249E9A95BA9EDA3EBF325"/>
          </w:pPr>
          <w:r w:rsidRPr="00DA7418">
            <w:rPr>
              <w:rStyle w:val="PlaceholderText"/>
            </w:rPr>
            <w:t>Click or tap here to enter text.</w:t>
          </w:r>
        </w:p>
      </w:docPartBody>
    </w:docPart>
    <w:docPart>
      <w:docPartPr>
        <w:name w:val="8BEAA93B97BC408F85C64F3044286575"/>
        <w:category>
          <w:name w:val="General"/>
          <w:gallery w:val="placeholder"/>
        </w:category>
        <w:types>
          <w:type w:val="bbPlcHdr"/>
        </w:types>
        <w:behaviors>
          <w:behavior w:val="content"/>
        </w:behaviors>
        <w:guid w:val="{6CCE213C-7375-4F1C-A3AE-5A1665BDD127}"/>
      </w:docPartPr>
      <w:docPartBody>
        <w:p w:rsidR="00757BD0" w:rsidRDefault="00757BD0" w:rsidP="00757BD0">
          <w:pPr>
            <w:pStyle w:val="8BEAA93B97BC408F85C64F3044286575"/>
          </w:pPr>
          <w:r w:rsidRPr="00DA7418">
            <w:rPr>
              <w:rStyle w:val="PlaceholderText"/>
            </w:rPr>
            <w:t>Click or tap here to enter text.</w:t>
          </w:r>
        </w:p>
      </w:docPartBody>
    </w:docPart>
    <w:docPart>
      <w:docPartPr>
        <w:name w:val="E29CD8C2099F491F942A449DB4D5B390"/>
        <w:category>
          <w:name w:val="General"/>
          <w:gallery w:val="placeholder"/>
        </w:category>
        <w:types>
          <w:type w:val="bbPlcHdr"/>
        </w:types>
        <w:behaviors>
          <w:behavior w:val="content"/>
        </w:behaviors>
        <w:guid w:val="{A789A711-6AEB-4211-A7F5-849AB5A97F3A}"/>
      </w:docPartPr>
      <w:docPartBody>
        <w:p w:rsidR="00757BD0" w:rsidRDefault="00757BD0" w:rsidP="00757BD0">
          <w:pPr>
            <w:pStyle w:val="E29CD8C2099F491F942A449DB4D5B390"/>
          </w:pPr>
          <w:r w:rsidRPr="00DA7418">
            <w:rPr>
              <w:rStyle w:val="PlaceholderText"/>
            </w:rPr>
            <w:t>Click or tap here to enter text.</w:t>
          </w:r>
        </w:p>
      </w:docPartBody>
    </w:docPart>
    <w:docPart>
      <w:docPartPr>
        <w:name w:val="AA58E01BE5E540B4BEF2DD4A07DDE746"/>
        <w:category>
          <w:name w:val="General"/>
          <w:gallery w:val="placeholder"/>
        </w:category>
        <w:types>
          <w:type w:val="bbPlcHdr"/>
        </w:types>
        <w:behaviors>
          <w:behavior w:val="content"/>
        </w:behaviors>
        <w:guid w:val="{EADA575B-A029-484C-8A72-E85BA5E16F0B}"/>
      </w:docPartPr>
      <w:docPartBody>
        <w:p w:rsidR="00757BD0" w:rsidRDefault="00757BD0" w:rsidP="00757BD0">
          <w:pPr>
            <w:pStyle w:val="AA58E01BE5E540B4BEF2DD4A07DDE746"/>
          </w:pPr>
          <w:r w:rsidRPr="00DA7418">
            <w:rPr>
              <w:rStyle w:val="PlaceholderText"/>
            </w:rPr>
            <w:t>Click or tap here to enter text.</w:t>
          </w:r>
        </w:p>
      </w:docPartBody>
    </w:docPart>
    <w:docPart>
      <w:docPartPr>
        <w:name w:val="C858F2785372470591D1CFED25CA2B21"/>
        <w:category>
          <w:name w:val="General"/>
          <w:gallery w:val="placeholder"/>
        </w:category>
        <w:types>
          <w:type w:val="bbPlcHdr"/>
        </w:types>
        <w:behaviors>
          <w:behavior w:val="content"/>
        </w:behaviors>
        <w:guid w:val="{D4B40178-2F09-4CCD-8449-3ADEA82C8647}"/>
      </w:docPartPr>
      <w:docPartBody>
        <w:p w:rsidR="00757BD0" w:rsidRDefault="00757BD0" w:rsidP="00757BD0">
          <w:pPr>
            <w:pStyle w:val="C858F2785372470591D1CFED25CA2B21"/>
          </w:pPr>
          <w:r w:rsidRPr="00DA7418">
            <w:rPr>
              <w:rStyle w:val="PlaceholderText"/>
            </w:rPr>
            <w:t>Click or tap here to enter text.</w:t>
          </w:r>
        </w:p>
      </w:docPartBody>
    </w:docPart>
    <w:docPart>
      <w:docPartPr>
        <w:name w:val="090EAA94B9384FD28C287086735F6E1C"/>
        <w:category>
          <w:name w:val="General"/>
          <w:gallery w:val="placeholder"/>
        </w:category>
        <w:types>
          <w:type w:val="bbPlcHdr"/>
        </w:types>
        <w:behaviors>
          <w:behavior w:val="content"/>
        </w:behaviors>
        <w:guid w:val="{479E700E-BB50-4BC3-862A-30460F75E430}"/>
      </w:docPartPr>
      <w:docPartBody>
        <w:p w:rsidR="00757BD0" w:rsidRDefault="00757BD0" w:rsidP="00757BD0">
          <w:pPr>
            <w:pStyle w:val="090EAA94B9384FD28C287086735F6E1C"/>
          </w:pPr>
          <w:r w:rsidRPr="00DA7418">
            <w:rPr>
              <w:rStyle w:val="PlaceholderText"/>
            </w:rPr>
            <w:t>Click or tap here to enter text.</w:t>
          </w:r>
        </w:p>
      </w:docPartBody>
    </w:docPart>
    <w:docPart>
      <w:docPartPr>
        <w:name w:val="6E0A889585764090B718823D28B62D63"/>
        <w:category>
          <w:name w:val="General"/>
          <w:gallery w:val="placeholder"/>
        </w:category>
        <w:types>
          <w:type w:val="bbPlcHdr"/>
        </w:types>
        <w:behaviors>
          <w:behavior w:val="content"/>
        </w:behaviors>
        <w:guid w:val="{933F8AC8-9E2D-4943-80D4-272B2B89E3C7}"/>
      </w:docPartPr>
      <w:docPartBody>
        <w:p w:rsidR="00757BD0" w:rsidRDefault="00757BD0" w:rsidP="00757BD0">
          <w:pPr>
            <w:pStyle w:val="6E0A889585764090B718823D28B62D63"/>
          </w:pPr>
          <w:r w:rsidRPr="00DA7418">
            <w:rPr>
              <w:rStyle w:val="PlaceholderText"/>
            </w:rPr>
            <w:t>Click or tap here to enter text.</w:t>
          </w:r>
        </w:p>
      </w:docPartBody>
    </w:docPart>
    <w:docPart>
      <w:docPartPr>
        <w:name w:val="2F815CD2A20745879C0C4755D2E695DA"/>
        <w:category>
          <w:name w:val="General"/>
          <w:gallery w:val="placeholder"/>
        </w:category>
        <w:types>
          <w:type w:val="bbPlcHdr"/>
        </w:types>
        <w:behaviors>
          <w:behavior w:val="content"/>
        </w:behaviors>
        <w:guid w:val="{A456CAF1-E303-44B2-8D77-0E6767D65DD5}"/>
      </w:docPartPr>
      <w:docPartBody>
        <w:p w:rsidR="00757BD0" w:rsidRDefault="00757BD0" w:rsidP="00757BD0">
          <w:pPr>
            <w:pStyle w:val="2F815CD2A20745879C0C4755D2E695DA"/>
          </w:pPr>
          <w:r w:rsidRPr="00DA7418">
            <w:rPr>
              <w:rStyle w:val="PlaceholderText"/>
            </w:rPr>
            <w:t>Click or tap here to enter text.</w:t>
          </w:r>
        </w:p>
      </w:docPartBody>
    </w:docPart>
    <w:docPart>
      <w:docPartPr>
        <w:name w:val="0DC667E00D1C4398909BC86598C789D3"/>
        <w:category>
          <w:name w:val="General"/>
          <w:gallery w:val="placeholder"/>
        </w:category>
        <w:types>
          <w:type w:val="bbPlcHdr"/>
        </w:types>
        <w:behaviors>
          <w:behavior w:val="content"/>
        </w:behaviors>
        <w:guid w:val="{D1A2177B-1479-423F-86BE-37A1E312F638}"/>
      </w:docPartPr>
      <w:docPartBody>
        <w:p w:rsidR="00757BD0" w:rsidRDefault="00757BD0" w:rsidP="00757BD0">
          <w:pPr>
            <w:pStyle w:val="0DC667E00D1C4398909BC86598C789D3"/>
          </w:pPr>
          <w:r w:rsidRPr="00DA7418">
            <w:rPr>
              <w:rStyle w:val="PlaceholderText"/>
            </w:rPr>
            <w:t>Click or tap here to enter text.</w:t>
          </w:r>
        </w:p>
      </w:docPartBody>
    </w:docPart>
    <w:docPart>
      <w:docPartPr>
        <w:name w:val="232ED1FF80864939880F14BF2EA167A5"/>
        <w:category>
          <w:name w:val="General"/>
          <w:gallery w:val="placeholder"/>
        </w:category>
        <w:types>
          <w:type w:val="bbPlcHdr"/>
        </w:types>
        <w:behaviors>
          <w:behavior w:val="content"/>
        </w:behaviors>
        <w:guid w:val="{37B88D92-7C2B-436A-8AB8-B5E878798723}"/>
      </w:docPartPr>
      <w:docPartBody>
        <w:p w:rsidR="00757BD0" w:rsidRDefault="00757BD0" w:rsidP="00757BD0">
          <w:pPr>
            <w:pStyle w:val="232ED1FF80864939880F14BF2EA167A5"/>
          </w:pPr>
          <w:r w:rsidRPr="00DA7418">
            <w:rPr>
              <w:rStyle w:val="PlaceholderText"/>
            </w:rPr>
            <w:t>Click or tap here to enter text.</w:t>
          </w:r>
        </w:p>
      </w:docPartBody>
    </w:docPart>
    <w:docPart>
      <w:docPartPr>
        <w:name w:val="DF3E3447FBDC42688D438C70E5119282"/>
        <w:category>
          <w:name w:val="General"/>
          <w:gallery w:val="placeholder"/>
        </w:category>
        <w:types>
          <w:type w:val="bbPlcHdr"/>
        </w:types>
        <w:behaviors>
          <w:behavior w:val="content"/>
        </w:behaviors>
        <w:guid w:val="{54B660FE-DF6D-47E8-A893-8AF2FEBE3E8A}"/>
      </w:docPartPr>
      <w:docPartBody>
        <w:p w:rsidR="00757BD0" w:rsidRDefault="00757BD0" w:rsidP="00757BD0">
          <w:pPr>
            <w:pStyle w:val="DF3E3447FBDC42688D438C70E5119282"/>
          </w:pPr>
          <w:r w:rsidRPr="00DA7418">
            <w:rPr>
              <w:rStyle w:val="PlaceholderText"/>
            </w:rPr>
            <w:t>Click or tap here to enter text.</w:t>
          </w:r>
        </w:p>
      </w:docPartBody>
    </w:docPart>
    <w:docPart>
      <w:docPartPr>
        <w:name w:val="419DC0F67AE743AD9A4D7A9D149AF460"/>
        <w:category>
          <w:name w:val="General"/>
          <w:gallery w:val="placeholder"/>
        </w:category>
        <w:types>
          <w:type w:val="bbPlcHdr"/>
        </w:types>
        <w:behaviors>
          <w:behavior w:val="content"/>
        </w:behaviors>
        <w:guid w:val="{9CE14A0C-AA60-40BD-A0A4-7B5BA020DAE6}"/>
      </w:docPartPr>
      <w:docPartBody>
        <w:p w:rsidR="00757BD0" w:rsidRDefault="00757BD0" w:rsidP="00757BD0">
          <w:pPr>
            <w:pStyle w:val="419DC0F67AE743AD9A4D7A9D149AF460"/>
          </w:pPr>
          <w:r w:rsidRPr="00DA7418">
            <w:rPr>
              <w:rStyle w:val="PlaceholderText"/>
            </w:rPr>
            <w:t>Click or tap here to enter text.</w:t>
          </w:r>
        </w:p>
      </w:docPartBody>
    </w:docPart>
    <w:docPart>
      <w:docPartPr>
        <w:name w:val="DC4BD7D793134C7E95CAF1706995D115"/>
        <w:category>
          <w:name w:val="General"/>
          <w:gallery w:val="placeholder"/>
        </w:category>
        <w:types>
          <w:type w:val="bbPlcHdr"/>
        </w:types>
        <w:behaviors>
          <w:behavior w:val="content"/>
        </w:behaviors>
        <w:guid w:val="{B185E3F8-D3C3-4418-9243-498578580F44}"/>
      </w:docPartPr>
      <w:docPartBody>
        <w:p w:rsidR="00757BD0" w:rsidRDefault="00757BD0" w:rsidP="00757BD0">
          <w:pPr>
            <w:pStyle w:val="DC4BD7D793134C7E95CAF1706995D115"/>
          </w:pPr>
          <w:r w:rsidRPr="00DA7418">
            <w:rPr>
              <w:rStyle w:val="PlaceholderText"/>
            </w:rPr>
            <w:t>Click or tap here to enter text.</w:t>
          </w:r>
        </w:p>
      </w:docPartBody>
    </w:docPart>
    <w:docPart>
      <w:docPartPr>
        <w:name w:val="349935250CC64B31A061D9C59EF2C55C"/>
        <w:category>
          <w:name w:val="General"/>
          <w:gallery w:val="placeholder"/>
        </w:category>
        <w:types>
          <w:type w:val="bbPlcHdr"/>
        </w:types>
        <w:behaviors>
          <w:behavior w:val="content"/>
        </w:behaviors>
        <w:guid w:val="{74139DD4-00CD-48FA-A187-3F4FEB7026CF}"/>
      </w:docPartPr>
      <w:docPartBody>
        <w:p w:rsidR="00757BD0" w:rsidRDefault="00757BD0" w:rsidP="00757BD0">
          <w:pPr>
            <w:pStyle w:val="349935250CC64B31A061D9C59EF2C55C"/>
          </w:pPr>
          <w:r w:rsidRPr="00DA7418">
            <w:rPr>
              <w:rStyle w:val="PlaceholderText"/>
            </w:rPr>
            <w:t>Click or tap here to enter text.</w:t>
          </w:r>
        </w:p>
      </w:docPartBody>
    </w:docPart>
    <w:docPart>
      <w:docPartPr>
        <w:name w:val="40B94FA5364546B882D4C11CF05A6D7B"/>
        <w:category>
          <w:name w:val="General"/>
          <w:gallery w:val="placeholder"/>
        </w:category>
        <w:types>
          <w:type w:val="bbPlcHdr"/>
        </w:types>
        <w:behaviors>
          <w:behavior w:val="content"/>
        </w:behaviors>
        <w:guid w:val="{F59D6B8D-B9B1-4A31-AA2A-F25838802C5B}"/>
      </w:docPartPr>
      <w:docPartBody>
        <w:p w:rsidR="00757BD0" w:rsidRDefault="00757BD0" w:rsidP="00757BD0">
          <w:pPr>
            <w:pStyle w:val="40B94FA5364546B882D4C11CF05A6D7B"/>
          </w:pPr>
          <w:r w:rsidRPr="00DA7418">
            <w:rPr>
              <w:rStyle w:val="PlaceholderText"/>
            </w:rPr>
            <w:t>Click or tap here to enter text.</w:t>
          </w:r>
        </w:p>
      </w:docPartBody>
    </w:docPart>
    <w:docPart>
      <w:docPartPr>
        <w:name w:val="6C77A9EBD251460F9EFD6BE4D3B9E000"/>
        <w:category>
          <w:name w:val="General"/>
          <w:gallery w:val="placeholder"/>
        </w:category>
        <w:types>
          <w:type w:val="bbPlcHdr"/>
        </w:types>
        <w:behaviors>
          <w:behavior w:val="content"/>
        </w:behaviors>
        <w:guid w:val="{E0C10608-F501-4D53-880E-F4FBB4D034D5}"/>
      </w:docPartPr>
      <w:docPartBody>
        <w:p w:rsidR="00757BD0" w:rsidRDefault="00757BD0" w:rsidP="00757BD0">
          <w:pPr>
            <w:pStyle w:val="6C77A9EBD251460F9EFD6BE4D3B9E000"/>
          </w:pPr>
          <w:r w:rsidRPr="00DA7418">
            <w:rPr>
              <w:rStyle w:val="PlaceholderText"/>
            </w:rPr>
            <w:t>Click or tap here to enter text.</w:t>
          </w:r>
        </w:p>
      </w:docPartBody>
    </w:docPart>
    <w:docPart>
      <w:docPartPr>
        <w:name w:val="441BC7C6E78E49E6939E94947E6BB0C0"/>
        <w:category>
          <w:name w:val="General"/>
          <w:gallery w:val="placeholder"/>
        </w:category>
        <w:types>
          <w:type w:val="bbPlcHdr"/>
        </w:types>
        <w:behaviors>
          <w:behavior w:val="content"/>
        </w:behaviors>
        <w:guid w:val="{A5A3EB00-D5C0-419C-9763-F9C7B9C40B22}"/>
      </w:docPartPr>
      <w:docPartBody>
        <w:p w:rsidR="00757BD0" w:rsidRDefault="00757BD0" w:rsidP="00757BD0">
          <w:pPr>
            <w:pStyle w:val="441BC7C6E78E49E6939E94947E6BB0C0"/>
          </w:pPr>
          <w:r w:rsidRPr="00DA7418">
            <w:rPr>
              <w:rStyle w:val="PlaceholderText"/>
            </w:rPr>
            <w:t>Click or tap here to enter text.</w:t>
          </w:r>
        </w:p>
      </w:docPartBody>
    </w:docPart>
    <w:docPart>
      <w:docPartPr>
        <w:name w:val="3D76CFE57D9F4844A8302CA2AB3CEE50"/>
        <w:category>
          <w:name w:val="General"/>
          <w:gallery w:val="placeholder"/>
        </w:category>
        <w:types>
          <w:type w:val="bbPlcHdr"/>
        </w:types>
        <w:behaviors>
          <w:behavior w:val="content"/>
        </w:behaviors>
        <w:guid w:val="{FAE290C0-329C-4378-BD93-9D90C9315809}"/>
      </w:docPartPr>
      <w:docPartBody>
        <w:p w:rsidR="00757BD0" w:rsidRDefault="00757BD0" w:rsidP="00757BD0">
          <w:pPr>
            <w:pStyle w:val="3D76CFE57D9F4844A8302CA2AB3CEE50"/>
          </w:pPr>
          <w:r w:rsidRPr="00DA7418">
            <w:rPr>
              <w:rStyle w:val="PlaceholderText"/>
            </w:rPr>
            <w:t>Click or tap here to enter text.</w:t>
          </w:r>
        </w:p>
      </w:docPartBody>
    </w:docPart>
    <w:docPart>
      <w:docPartPr>
        <w:name w:val="47D9B547AEE4440B9F47F99B0C4D8F80"/>
        <w:category>
          <w:name w:val="General"/>
          <w:gallery w:val="placeholder"/>
        </w:category>
        <w:types>
          <w:type w:val="bbPlcHdr"/>
        </w:types>
        <w:behaviors>
          <w:behavior w:val="content"/>
        </w:behaviors>
        <w:guid w:val="{F171B2A4-B583-4FB5-BF67-E24A45A8BFBF}"/>
      </w:docPartPr>
      <w:docPartBody>
        <w:p w:rsidR="00757BD0" w:rsidRDefault="00757BD0" w:rsidP="00757BD0">
          <w:pPr>
            <w:pStyle w:val="47D9B547AEE4440B9F47F99B0C4D8F80"/>
          </w:pPr>
          <w:r w:rsidRPr="00DA7418">
            <w:rPr>
              <w:rStyle w:val="PlaceholderText"/>
            </w:rPr>
            <w:t>Click or tap here to enter text.</w:t>
          </w:r>
        </w:p>
      </w:docPartBody>
    </w:docPart>
    <w:docPart>
      <w:docPartPr>
        <w:name w:val="8CD8259FF8394D2F92F39FD1106D1C4D"/>
        <w:category>
          <w:name w:val="General"/>
          <w:gallery w:val="placeholder"/>
        </w:category>
        <w:types>
          <w:type w:val="bbPlcHdr"/>
        </w:types>
        <w:behaviors>
          <w:behavior w:val="content"/>
        </w:behaviors>
        <w:guid w:val="{64C0E214-908A-4343-91DA-47E1A4578E15}"/>
      </w:docPartPr>
      <w:docPartBody>
        <w:p w:rsidR="00757BD0" w:rsidRDefault="00757BD0" w:rsidP="00757BD0">
          <w:pPr>
            <w:pStyle w:val="8CD8259FF8394D2F92F39FD1106D1C4D"/>
          </w:pPr>
          <w:r w:rsidRPr="00DA7418">
            <w:rPr>
              <w:rStyle w:val="PlaceholderText"/>
            </w:rPr>
            <w:t>Click or tap here to enter text.</w:t>
          </w:r>
        </w:p>
      </w:docPartBody>
    </w:docPart>
    <w:docPart>
      <w:docPartPr>
        <w:name w:val="90862CC7E3C54571BA2E775B38027D92"/>
        <w:category>
          <w:name w:val="General"/>
          <w:gallery w:val="placeholder"/>
        </w:category>
        <w:types>
          <w:type w:val="bbPlcHdr"/>
        </w:types>
        <w:behaviors>
          <w:behavior w:val="content"/>
        </w:behaviors>
        <w:guid w:val="{6B3A2E82-0031-444D-8873-4903D4EC0F53}"/>
      </w:docPartPr>
      <w:docPartBody>
        <w:p w:rsidR="00757BD0" w:rsidRDefault="00757BD0" w:rsidP="00757BD0">
          <w:pPr>
            <w:pStyle w:val="90862CC7E3C54571BA2E775B38027D92"/>
          </w:pPr>
          <w:r w:rsidRPr="00DA7418">
            <w:rPr>
              <w:rStyle w:val="PlaceholderText"/>
            </w:rPr>
            <w:t>Click or tap here to enter text.</w:t>
          </w:r>
        </w:p>
      </w:docPartBody>
    </w:docPart>
    <w:docPart>
      <w:docPartPr>
        <w:name w:val="DE5B5ACFE88F43CA83BE02DD5436AF60"/>
        <w:category>
          <w:name w:val="General"/>
          <w:gallery w:val="placeholder"/>
        </w:category>
        <w:types>
          <w:type w:val="bbPlcHdr"/>
        </w:types>
        <w:behaviors>
          <w:behavior w:val="content"/>
        </w:behaviors>
        <w:guid w:val="{75848C99-E170-4CFC-8999-00EE062FFF30}"/>
      </w:docPartPr>
      <w:docPartBody>
        <w:p w:rsidR="00757BD0" w:rsidRDefault="00757BD0" w:rsidP="00757BD0">
          <w:pPr>
            <w:pStyle w:val="DE5B5ACFE88F43CA83BE02DD5436AF60"/>
          </w:pPr>
          <w:r w:rsidRPr="00DA7418">
            <w:rPr>
              <w:rStyle w:val="PlaceholderText"/>
            </w:rPr>
            <w:t>Click or tap here to enter text.</w:t>
          </w:r>
        </w:p>
      </w:docPartBody>
    </w:docPart>
    <w:docPart>
      <w:docPartPr>
        <w:name w:val="7F1DDFDFA8B6449F8D3A4174FBE6AAC0"/>
        <w:category>
          <w:name w:val="General"/>
          <w:gallery w:val="placeholder"/>
        </w:category>
        <w:types>
          <w:type w:val="bbPlcHdr"/>
        </w:types>
        <w:behaviors>
          <w:behavior w:val="content"/>
        </w:behaviors>
        <w:guid w:val="{43F09779-82AC-4F8A-981C-F994A03D8FC5}"/>
      </w:docPartPr>
      <w:docPartBody>
        <w:p w:rsidR="00757BD0" w:rsidRDefault="00757BD0" w:rsidP="00757BD0">
          <w:pPr>
            <w:pStyle w:val="7F1DDFDFA8B6449F8D3A4174FBE6AAC0"/>
          </w:pPr>
          <w:r w:rsidRPr="00DA7418">
            <w:rPr>
              <w:rStyle w:val="PlaceholderText"/>
            </w:rPr>
            <w:t>Click or tap here to enter text.</w:t>
          </w:r>
        </w:p>
      </w:docPartBody>
    </w:docPart>
    <w:docPart>
      <w:docPartPr>
        <w:name w:val="1AB6F43CCB14459EA00885F75C5A5D01"/>
        <w:category>
          <w:name w:val="General"/>
          <w:gallery w:val="placeholder"/>
        </w:category>
        <w:types>
          <w:type w:val="bbPlcHdr"/>
        </w:types>
        <w:behaviors>
          <w:behavior w:val="content"/>
        </w:behaviors>
        <w:guid w:val="{2AF63ED9-6727-41B9-8712-1D76F811A234}"/>
      </w:docPartPr>
      <w:docPartBody>
        <w:p w:rsidR="00757BD0" w:rsidRDefault="00757BD0" w:rsidP="00757BD0">
          <w:pPr>
            <w:pStyle w:val="1AB6F43CCB14459EA00885F75C5A5D01"/>
          </w:pPr>
          <w:r w:rsidRPr="00DA7418">
            <w:rPr>
              <w:rStyle w:val="PlaceholderText"/>
            </w:rPr>
            <w:t>Click or tap here to enter text.</w:t>
          </w:r>
        </w:p>
      </w:docPartBody>
    </w:docPart>
    <w:docPart>
      <w:docPartPr>
        <w:name w:val="AD437C735A2B4ED79E743847879D8E00"/>
        <w:category>
          <w:name w:val="General"/>
          <w:gallery w:val="placeholder"/>
        </w:category>
        <w:types>
          <w:type w:val="bbPlcHdr"/>
        </w:types>
        <w:behaviors>
          <w:behavior w:val="content"/>
        </w:behaviors>
        <w:guid w:val="{B7525C19-EF08-4B80-9B65-84E1C964C2BC}"/>
      </w:docPartPr>
      <w:docPartBody>
        <w:p w:rsidR="00757BD0" w:rsidRDefault="00757BD0" w:rsidP="00757BD0">
          <w:pPr>
            <w:pStyle w:val="AD437C735A2B4ED79E743847879D8E00"/>
          </w:pPr>
          <w:r w:rsidRPr="00DA7418">
            <w:rPr>
              <w:rStyle w:val="PlaceholderText"/>
            </w:rPr>
            <w:t>Click or tap here to enter text.</w:t>
          </w:r>
        </w:p>
      </w:docPartBody>
    </w:docPart>
    <w:docPart>
      <w:docPartPr>
        <w:name w:val="2488EE06A9DA4D95B4F6F2465735255B"/>
        <w:category>
          <w:name w:val="General"/>
          <w:gallery w:val="placeholder"/>
        </w:category>
        <w:types>
          <w:type w:val="bbPlcHdr"/>
        </w:types>
        <w:behaviors>
          <w:behavior w:val="content"/>
        </w:behaviors>
        <w:guid w:val="{01FCCD39-D725-4BED-A2B3-142283CB1945}"/>
      </w:docPartPr>
      <w:docPartBody>
        <w:p w:rsidR="00757BD0" w:rsidRDefault="00757BD0" w:rsidP="00757BD0">
          <w:pPr>
            <w:pStyle w:val="2488EE06A9DA4D95B4F6F2465735255B"/>
          </w:pPr>
          <w:r w:rsidRPr="00DA7418">
            <w:rPr>
              <w:rStyle w:val="PlaceholderText"/>
            </w:rPr>
            <w:t>Click or tap here to enter text.</w:t>
          </w:r>
        </w:p>
      </w:docPartBody>
    </w:docPart>
    <w:docPart>
      <w:docPartPr>
        <w:name w:val="2C0555FB23D2494EB4DACB7E46089E31"/>
        <w:category>
          <w:name w:val="General"/>
          <w:gallery w:val="placeholder"/>
        </w:category>
        <w:types>
          <w:type w:val="bbPlcHdr"/>
        </w:types>
        <w:behaviors>
          <w:behavior w:val="content"/>
        </w:behaviors>
        <w:guid w:val="{E235E3D8-B573-4CDB-9FCA-EC24D2D95A38}"/>
      </w:docPartPr>
      <w:docPartBody>
        <w:p w:rsidR="00757BD0" w:rsidRDefault="00757BD0" w:rsidP="00757BD0">
          <w:pPr>
            <w:pStyle w:val="2C0555FB23D2494EB4DACB7E46089E31"/>
          </w:pPr>
          <w:r w:rsidRPr="00DA7418">
            <w:rPr>
              <w:rStyle w:val="PlaceholderText"/>
            </w:rPr>
            <w:t>Click or tap here to enter text.</w:t>
          </w:r>
        </w:p>
      </w:docPartBody>
    </w:docPart>
    <w:docPart>
      <w:docPartPr>
        <w:name w:val="4FF8F02391774522BDBF32AB37641814"/>
        <w:category>
          <w:name w:val="General"/>
          <w:gallery w:val="placeholder"/>
        </w:category>
        <w:types>
          <w:type w:val="bbPlcHdr"/>
        </w:types>
        <w:behaviors>
          <w:behavior w:val="content"/>
        </w:behaviors>
        <w:guid w:val="{11B8E1FC-93E2-4C15-9E82-750FF9BEFF6F}"/>
      </w:docPartPr>
      <w:docPartBody>
        <w:p w:rsidR="00757BD0" w:rsidRDefault="00757BD0" w:rsidP="00757BD0">
          <w:pPr>
            <w:pStyle w:val="4FF8F02391774522BDBF32AB37641814"/>
          </w:pPr>
          <w:r w:rsidRPr="00DA7418">
            <w:rPr>
              <w:rStyle w:val="PlaceholderText"/>
            </w:rPr>
            <w:t>Click or tap here to enter text.</w:t>
          </w:r>
        </w:p>
      </w:docPartBody>
    </w:docPart>
    <w:docPart>
      <w:docPartPr>
        <w:name w:val="92C8CE857CFB4D9A97B23BFDE908AA0F"/>
        <w:category>
          <w:name w:val="General"/>
          <w:gallery w:val="placeholder"/>
        </w:category>
        <w:types>
          <w:type w:val="bbPlcHdr"/>
        </w:types>
        <w:behaviors>
          <w:behavior w:val="content"/>
        </w:behaviors>
        <w:guid w:val="{E8AB6F27-0FFB-4A9B-A486-0B23C6BC7569}"/>
      </w:docPartPr>
      <w:docPartBody>
        <w:p w:rsidR="00757BD0" w:rsidRDefault="00757BD0" w:rsidP="00757BD0">
          <w:pPr>
            <w:pStyle w:val="92C8CE857CFB4D9A97B23BFDE908AA0F"/>
          </w:pPr>
          <w:r w:rsidRPr="00DA7418">
            <w:rPr>
              <w:rStyle w:val="PlaceholderText"/>
            </w:rPr>
            <w:t>Click or tap here to enter text.</w:t>
          </w:r>
        </w:p>
      </w:docPartBody>
    </w:docPart>
    <w:docPart>
      <w:docPartPr>
        <w:name w:val="CEBF8D2610214B869265BBB5A9667320"/>
        <w:category>
          <w:name w:val="General"/>
          <w:gallery w:val="placeholder"/>
        </w:category>
        <w:types>
          <w:type w:val="bbPlcHdr"/>
        </w:types>
        <w:behaviors>
          <w:behavior w:val="content"/>
        </w:behaviors>
        <w:guid w:val="{57E24E21-036A-443A-8C4A-17CF332A0BA7}"/>
      </w:docPartPr>
      <w:docPartBody>
        <w:p w:rsidR="00757BD0" w:rsidRDefault="00757BD0" w:rsidP="00757BD0">
          <w:pPr>
            <w:pStyle w:val="CEBF8D2610214B869265BBB5A9667320"/>
          </w:pPr>
          <w:r w:rsidRPr="00DA7418">
            <w:rPr>
              <w:rStyle w:val="PlaceholderText"/>
            </w:rPr>
            <w:t>Click or tap here to enter text.</w:t>
          </w:r>
        </w:p>
      </w:docPartBody>
    </w:docPart>
    <w:docPart>
      <w:docPartPr>
        <w:name w:val="07532C1F6F1C499482B6E04FF2E352B2"/>
        <w:category>
          <w:name w:val="General"/>
          <w:gallery w:val="placeholder"/>
        </w:category>
        <w:types>
          <w:type w:val="bbPlcHdr"/>
        </w:types>
        <w:behaviors>
          <w:behavior w:val="content"/>
        </w:behaviors>
        <w:guid w:val="{E8965D54-BE7D-4BD5-B2D1-7942BF4BBD4F}"/>
      </w:docPartPr>
      <w:docPartBody>
        <w:p w:rsidR="00757BD0" w:rsidRDefault="00757BD0" w:rsidP="00757BD0">
          <w:pPr>
            <w:pStyle w:val="07532C1F6F1C499482B6E04FF2E352B2"/>
          </w:pPr>
          <w:r w:rsidRPr="00DA7418">
            <w:rPr>
              <w:rStyle w:val="PlaceholderText"/>
            </w:rPr>
            <w:t>Click or tap here to enter text.</w:t>
          </w:r>
        </w:p>
      </w:docPartBody>
    </w:docPart>
    <w:docPart>
      <w:docPartPr>
        <w:name w:val="7DD08C388E184076A0BCE259A6AB115F"/>
        <w:category>
          <w:name w:val="General"/>
          <w:gallery w:val="placeholder"/>
        </w:category>
        <w:types>
          <w:type w:val="bbPlcHdr"/>
        </w:types>
        <w:behaviors>
          <w:behavior w:val="content"/>
        </w:behaviors>
        <w:guid w:val="{67756E9D-CD35-4C7F-B86C-3CC81DA5A131}"/>
      </w:docPartPr>
      <w:docPartBody>
        <w:p w:rsidR="00757BD0" w:rsidRDefault="00757BD0" w:rsidP="00757BD0">
          <w:pPr>
            <w:pStyle w:val="7DD08C388E184076A0BCE259A6AB115F"/>
          </w:pPr>
          <w:r w:rsidRPr="00DA7418">
            <w:rPr>
              <w:rStyle w:val="PlaceholderText"/>
            </w:rPr>
            <w:t>Click or tap here to enter text.</w:t>
          </w:r>
        </w:p>
      </w:docPartBody>
    </w:docPart>
    <w:docPart>
      <w:docPartPr>
        <w:name w:val="0BE1C976D783405BAF07FD68081B0B9F"/>
        <w:category>
          <w:name w:val="General"/>
          <w:gallery w:val="placeholder"/>
        </w:category>
        <w:types>
          <w:type w:val="bbPlcHdr"/>
        </w:types>
        <w:behaviors>
          <w:behavior w:val="content"/>
        </w:behaviors>
        <w:guid w:val="{C8C3B216-D264-43E3-A02E-764FAB0CF8E9}"/>
      </w:docPartPr>
      <w:docPartBody>
        <w:p w:rsidR="00757BD0" w:rsidRDefault="00757BD0" w:rsidP="00757BD0">
          <w:pPr>
            <w:pStyle w:val="0BE1C976D783405BAF07FD68081B0B9F"/>
          </w:pPr>
          <w:r w:rsidRPr="00DA7418">
            <w:rPr>
              <w:rStyle w:val="PlaceholderText"/>
            </w:rPr>
            <w:t>Click or tap here to enter text.</w:t>
          </w:r>
        </w:p>
      </w:docPartBody>
    </w:docPart>
    <w:docPart>
      <w:docPartPr>
        <w:name w:val="CE693CED37704135AA9078777556835F"/>
        <w:category>
          <w:name w:val="General"/>
          <w:gallery w:val="placeholder"/>
        </w:category>
        <w:types>
          <w:type w:val="bbPlcHdr"/>
        </w:types>
        <w:behaviors>
          <w:behavior w:val="content"/>
        </w:behaviors>
        <w:guid w:val="{860E2075-653A-4380-88B4-3F181EF91C4A}"/>
      </w:docPartPr>
      <w:docPartBody>
        <w:p w:rsidR="00757BD0" w:rsidRDefault="00757BD0" w:rsidP="00757BD0">
          <w:pPr>
            <w:pStyle w:val="CE693CED37704135AA9078777556835F"/>
          </w:pPr>
          <w:r w:rsidRPr="00DA7418">
            <w:rPr>
              <w:rStyle w:val="PlaceholderText"/>
            </w:rPr>
            <w:t>Click or tap here to enter text.</w:t>
          </w:r>
        </w:p>
      </w:docPartBody>
    </w:docPart>
    <w:docPart>
      <w:docPartPr>
        <w:name w:val="5B683B74238A49D3B4032AB98B0B0AC3"/>
        <w:category>
          <w:name w:val="General"/>
          <w:gallery w:val="placeholder"/>
        </w:category>
        <w:types>
          <w:type w:val="bbPlcHdr"/>
        </w:types>
        <w:behaviors>
          <w:behavior w:val="content"/>
        </w:behaviors>
        <w:guid w:val="{3D5D9555-52EE-488D-8EC5-7A7705CC3F8F}"/>
      </w:docPartPr>
      <w:docPartBody>
        <w:p w:rsidR="00757BD0" w:rsidRDefault="00757BD0" w:rsidP="00757BD0">
          <w:pPr>
            <w:pStyle w:val="5B683B74238A49D3B4032AB98B0B0AC3"/>
          </w:pPr>
          <w:r w:rsidRPr="00DA7418">
            <w:rPr>
              <w:rStyle w:val="PlaceholderText"/>
            </w:rPr>
            <w:t>Click or tap here to enter text.</w:t>
          </w:r>
        </w:p>
      </w:docPartBody>
    </w:docPart>
    <w:docPart>
      <w:docPartPr>
        <w:name w:val="A5678425D6E743C5B3DFE68DFCBA0EFC"/>
        <w:category>
          <w:name w:val="General"/>
          <w:gallery w:val="placeholder"/>
        </w:category>
        <w:types>
          <w:type w:val="bbPlcHdr"/>
        </w:types>
        <w:behaviors>
          <w:behavior w:val="content"/>
        </w:behaviors>
        <w:guid w:val="{1A760E49-8CC6-4992-8EB1-B0D59F6DD89E}"/>
      </w:docPartPr>
      <w:docPartBody>
        <w:p w:rsidR="00757BD0" w:rsidRDefault="00757BD0" w:rsidP="00757BD0">
          <w:pPr>
            <w:pStyle w:val="A5678425D6E743C5B3DFE68DFCBA0EFC"/>
          </w:pPr>
          <w:r w:rsidRPr="00DA7418">
            <w:rPr>
              <w:rStyle w:val="PlaceholderText"/>
            </w:rPr>
            <w:t>Click or tap here to enter text.</w:t>
          </w:r>
        </w:p>
      </w:docPartBody>
    </w:docPart>
    <w:docPart>
      <w:docPartPr>
        <w:name w:val="C77C7A5BF33B4A89A5D845C279C54005"/>
        <w:category>
          <w:name w:val="General"/>
          <w:gallery w:val="placeholder"/>
        </w:category>
        <w:types>
          <w:type w:val="bbPlcHdr"/>
        </w:types>
        <w:behaviors>
          <w:behavior w:val="content"/>
        </w:behaviors>
        <w:guid w:val="{EDB260DB-CD09-4742-A36D-2B107090B590}"/>
      </w:docPartPr>
      <w:docPartBody>
        <w:p w:rsidR="00757BD0" w:rsidRDefault="00757BD0" w:rsidP="00757BD0">
          <w:pPr>
            <w:pStyle w:val="C77C7A5BF33B4A89A5D845C279C54005"/>
          </w:pPr>
          <w:r w:rsidRPr="00DA7418">
            <w:rPr>
              <w:rStyle w:val="PlaceholderText"/>
            </w:rPr>
            <w:t>Click or tap here to enter text.</w:t>
          </w:r>
        </w:p>
      </w:docPartBody>
    </w:docPart>
    <w:docPart>
      <w:docPartPr>
        <w:name w:val="5297F3A551354660B1BC2FB65A19E147"/>
        <w:category>
          <w:name w:val="General"/>
          <w:gallery w:val="placeholder"/>
        </w:category>
        <w:types>
          <w:type w:val="bbPlcHdr"/>
        </w:types>
        <w:behaviors>
          <w:behavior w:val="content"/>
        </w:behaviors>
        <w:guid w:val="{DED9B909-0CFC-48B4-9BCA-EA2511ABF66A}"/>
      </w:docPartPr>
      <w:docPartBody>
        <w:p w:rsidR="00757BD0" w:rsidRDefault="00757BD0" w:rsidP="00757BD0">
          <w:pPr>
            <w:pStyle w:val="5297F3A551354660B1BC2FB65A19E147"/>
          </w:pPr>
          <w:r w:rsidRPr="00DA7418">
            <w:rPr>
              <w:rStyle w:val="PlaceholderText"/>
            </w:rPr>
            <w:t>Click or tap here to enter text.</w:t>
          </w:r>
        </w:p>
      </w:docPartBody>
    </w:docPart>
    <w:docPart>
      <w:docPartPr>
        <w:name w:val="8DCA1C23AFBE4D519B745214B92C415A"/>
        <w:category>
          <w:name w:val="General"/>
          <w:gallery w:val="placeholder"/>
        </w:category>
        <w:types>
          <w:type w:val="bbPlcHdr"/>
        </w:types>
        <w:behaviors>
          <w:behavior w:val="content"/>
        </w:behaviors>
        <w:guid w:val="{1C82A861-9127-4490-92E0-577FAC606241}"/>
      </w:docPartPr>
      <w:docPartBody>
        <w:p w:rsidR="00757BD0" w:rsidRDefault="00757BD0" w:rsidP="00757BD0">
          <w:pPr>
            <w:pStyle w:val="8DCA1C23AFBE4D519B745214B92C415A"/>
          </w:pPr>
          <w:r w:rsidRPr="00DA7418">
            <w:rPr>
              <w:rStyle w:val="PlaceholderText"/>
            </w:rPr>
            <w:t>Click or tap here to enter text.</w:t>
          </w:r>
        </w:p>
      </w:docPartBody>
    </w:docPart>
    <w:docPart>
      <w:docPartPr>
        <w:name w:val="4CFDA7D2A8144951A5FC7FB871B07BF4"/>
        <w:category>
          <w:name w:val="General"/>
          <w:gallery w:val="placeholder"/>
        </w:category>
        <w:types>
          <w:type w:val="bbPlcHdr"/>
        </w:types>
        <w:behaviors>
          <w:behavior w:val="content"/>
        </w:behaviors>
        <w:guid w:val="{E2477E74-49F5-4ED1-9D06-371B58CBB8FE}"/>
      </w:docPartPr>
      <w:docPartBody>
        <w:p w:rsidR="00757BD0" w:rsidRDefault="00757BD0" w:rsidP="00757BD0">
          <w:pPr>
            <w:pStyle w:val="4CFDA7D2A8144951A5FC7FB871B07BF4"/>
          </w:pPr>
          <w:r w:rsidRPr="00DA7418">
            <w:rPr>
              <w:rStyle w:val="PlaceholderText"/>
            </w:rPr>
            <w:t>Click or tap here to enter text.</w:t>
          </w:r>
        </w:p>
      </w:docPartBody>
    </w:docPart>
    <w:docPart>
      <w:docPartPr>
        <w:name w:val="91FF91595A3D450C9A43C00B3ABAD2EF"/>
        <w:category>
          <w:name w:val="General"/>
          <w:gallery w:val="placeholder"/>
        </w:category>
        <w:types>
          <w:type w:val="bbPlcHdr"/>
        </w:types>
        <w:behaviors>
          <w:behavior w:val="content"/>
        </w:behaviors>
        <w:guid w:val="{E7BF42DE-5EC1-4CF5-91F8-8394B6FDC150}"/>
      </w:docPartPr>
      <w:docPartBody>
        <w:p w:rsidR="00757BD0" w:rsidRDefault="00757BD0" w:rsidP="00757BD0">
          <w:pPr>
            <w:pStyle w:val="91FF91595A3D450C9A43C00B3ABAD2EF"/>
          </w:pPr>
          <w:r w:rsidRPr="00DA7418">
            <w:rPr>
              <w:rStyle w:val="PlaceholderText"/>
            </w:rPr>
            <w:t>Click or tap here to enter text.</w:t>
          </w:r>
        </w:p>
      </w:docPartBody>
    </w:docPart>
    <w:docPart>
      <w:docPartPr>
        <w:name w:val="C7A14806843C47938BF618A38D4BB304"/>
        <w:category>
          <w:name w:val="General"/>
          <w:gallery w:val="placeholder"/>
        </w:category>
        <w:types>
          <w:type w:val="bbPlcHdr"/>
        </w:types>
        <w:behaviors>
          <w:behavior w:val="content"/>
        </w:behaviors>
        <w:guid w:val="{6408F8EC-AEB8-41B3-84DA-0B5DF34D5678}"/>
      </w:docPartPr>
      <w:docPartBody>
        <w:p w:rsidR="00757BD0" w:rsidRDefault="00757BD0" w:rsidP="00757BD0">
          <w:pPr>
            <w:pStyle w:val="C7A14806843C47938BF618A38D4BB304"/>
          </w:pPr>
          <w:r w:rsidRPr="00DA7418">
            <w:rPr>
              <w:rStyle w:val="PlaceholderText"/>
            </w:rPr>
            <w:t>Click or tap here to enter text.</w:t>
          </w:r>
        </w:p>
      </w:docPartBody>
    </w:docPart>
    <w:docPart>
      <w:docPartPr>
        <w:name w:val="63394D474D884463B313B11CBB0EF215"/>
        <w:category>
          <w:name w:val="General"/>
          <w:gallery w:val="placeholder"/>
        </w:category>
        <w:types>
          <w:type w:val="bbPlcHdr"/>
        </w:types>
        <w:behaviors>
          <w:behavior w:val="content"/>
        </w:behaviors>
        <w:guid w:val="{C377C0A6-4DB1-4965-8FC1-30E2B462FB64}"/>
      </w:docPartPr>
      <w:docPartBody>
        <w:p w:rsidR="00757BD0" w:rsidRDefault="00757BD0" w:rsidP="00757BD0">
          <w:pPr>
            <w:pStyle w:val="63394D474D884463B313B11CBB0EF215"/>
          </w:pPr>
          <w:r w:rsidRPr="00DA7418">
            <w:rPr>
              <w:rStyle w:val="PlaceholderText"/>
            </w:rPr>
            <w:t>Click or tap here to enter text.</w:t>
          </w:r>
        </w:p>
      </w:docPartBody>
    </w:docPart>
    <w:docPart>
      <w:docPartPr>
        <w:name w:val="98C87399231A40A790849D0FC65863F7"/>
        <w:category>
          <w:name w:val="General"/>
          <w:gallery w:val="placeholder"/>
        </w:category>
        <w:types>
          <w:type w:val="bbPlcHdr"/>
        </w:types>
        <w:behaviors>
          <w:behavior w:val="content"/>
        </w:behaviors>
        <w:guid w:val="{CCBC9B9B-E876-4CEB-9121-DE1C5733D456}"/>
      </w:docPartPr>
      <w:docPartBody>
        <w:p w:rsidR="00757BD0" w:rsidRDefault="00757BD0" w:rsidP="00757BD0">
          <w:pPr>
            <w:pStyle w:val="98C87399231A40A790849D0FC65863F7"/>
          </w:pPr>
          <w:r w:rsidRPr="00DA7418">
            <w:rPr>
              <w:rStyle w:val="PlaceholderText"/>
            </w:rPr>
            <w:t>Click or tap here to enter text.</w:t>
          </w:r>
        </w:p>
      </w:docPartBody>
    </w:docPart>
    <w:docPart>
      <w:docPartPr>
        <w:name w:val="5F242A8A217E4BC5995D04A335DE3385"/>
        <w:category>
          <w:name w:val="General"/>
          <w:gallery w:val="placeholder"/>
        </w:category>
        <w:types>
          <w:type w:val="bbPlcHdr"/>
        </w:types>
        <w:behaviors>
          <w:behavior w:val="content"/>
        </w:behaviors>
        <w:guid w:val="{E12FB4E4-55C3-4197-9D88-0AC18B9EA21D}"/>
      </w:docPartPr>
      <w:docPartBody>
        <w:p w:rsidR="00757BD0" w:rsidRDefault="00757BD0" w:rsidP="00757BD0">
          <w:pPr>
            <w:pStyle w:val="5F242A8A217E4BC5995D04A335DE3385"/>
          </w:pPr>
          <w:r w:rsidRPr="00DA7418">
            <w:rPr>
              <w:rStyle w:val="PlaceholderText"/>
            </w:rPr>
            <w:t>Click or tap here to enter text.</w:t>
          </w:r>
        </w:p>
      </w:docPartBody>
    </w:docPart>
    <w:docPart>
      <w:docPartPr>
        <w:name w:val="5FCBE4D592CC43F884F7D6774B227161"/>
        <w:category>
          <w:name w:val="General"/>
          <w:gallery w:val="placeholder"/>
        </w:category>
        <w:types>
          <w:type w:val="bbPlcHdr"/>
        </w:types>
        <w:behaviors>
          <w:behavior w:val="content"/>
        </w:behaviors>
        <w:guid w:val="{A36EB9EE-E7F9-4051-8F63-E31A10808361}"/>
      </w:docPartPr>
      <w:docPartBody>
        <w:p w:rsidR="00757BD0" w:rsidRDefault="00757BD0" w:rsidP="00757BD0">
          <w:pPr>
            <w:pStyle w:val="5FCBE4D592CC43F884F7D6774B227161"/>
          </w:pPr>
          <w:r w:rsidRPr="00DA7418">
            <w:rPr>
              <w:rStyle w:val="PlaceholderText"/>
            </w:rPr>
            <w:t>Click or tap here to enter text.</w:t>
          </w:r>
        </w:p>
      </w:docPartBody>
    </w:docPart>
    <w:docPart>
      <w:docPartPr>
        <w:name w:val="BED9FDC9DD624E0B9D256D7C60335288"/>
        <w:category>
          <w:name w:val="General"/>
          <w:gallery w:val="placeholder"/>
        </w:category>
        <w:types>
          <w:type w:val="bbPlcHdr"/>
        </w:types>
        <w:behaviors>
          <w:behavior w:val="content"/>
        </w:behaviors>
        <w:guid w:val="{C7EE485B-F875-4BF5-AF62-44D5AE6317A3}"/>
      </w:docPartPr>
      <w:docPartBody>
        <w:p w:rsidR="00757BD0" w:rsidRDefault="00757BD0" w:rsidP="00757BD0">
          <w:pPr>
            <w:pStyle w:val="BED9FDC9DD624E0B9D256D7C60335288"/>
          </w:pPr>
          <w:r w:rsidRPr="00DA7418">
            <w:rPr>
              <w:rStyle w:val="PlaceholderText"/>
            </w:rPr>
            <w:t>Click or tap here to enter text.</w:t>
          </w:r>
        </w:p>
      </w:docPartBody>
    </w:docPart>
    <w:docPart>
      <w:docPartPr>
        <w:name w:val="4059F503CCB74DF28EB5956E32A54288"/>
        <w:category>
          <w:name w:val="General"/>
          <w:gallery w:val="placeholder"/>
        </w:category>
        <w:types>
          <w:type w:val="bbPlcHdr"/>
        </w:types>
        <w:behaviors>
          <w:behavior w:val="content"/>
        </w:behaviors>
        <w:guid w:val="{C16FF249-A56A-45B1-ADC6-9D909A216DD3}"/>
      </w:docPartPr>
      <w:docPartBody>
        <w:p w:rsidR="00757BD0" w:rsidRDefault="00757BD0" w:rsidP="00757BD0">
          <w:pPr>
            <w:pStyle w:val="4059F503CCB74DF28EB5956E32A54288"/>
          </w:pPr>
          <w:r w:rsidRPr="00DA7418">
            <w:rPr>
              <w:rStyle w:val="PlaceholderText"/>
            </w:rPr>
            <w:t>Click or tap here to enter text.</w:t>
          </w:r>
        </w:p>
      </w:docPartBody>
    </w:docPart>
    <w:docPart>
      <w:docPartPr>
        <w:name w:val="01D106F98C964E8C91CAD8C1F2A9F688"/>
        <w:category>
          <w:name w:val="General"/>
          <w:gallery w:val="placeholder"/>
        </w:category>
        <w:types>
          <w:type w:val="bbPlcHdr"/>
        </w:types>
        <w:behaviors>
          <w:behavior w:val="content"/>
        </w:behaviors>
        <w:guid w:val="{F0761293-4A01-4EA9-B4DC-CED2287675CA}"/>
      </w:docPartPr>
      <w:docPartBody>
        <w:p w:rsidR="00757BD0" w:rsidRDefault="00757BD0" w:rsidP="00757BD0">
          <w:pPr>
            <w:pStyle w:val="01D106F98C964E8C91CAD8C1F2A9F688"/>
          </w:pPr>
          <w:r w:rsidRPr="00DA7418">
            <w:rPr>
              <w:rStyle w:val="PlaceholderText"/>
            </w:rPr>
            <w:t>Click or tap here to enter text.</w:t>
          </w:r>
        </w:p>
      </w:docPartBody>
    </w:docPart>
    <w:docPart>
      <w:docPartPr>
        <w:name w:val="57386A843EB24BFFBFB1AA1944C18829"/>
        <w:category>
          <w:name w:val="General"/>
          <w:gallery w:val="placeholder"/>
        </w:category>
        <w:types>
          <w:type w:val="bbPlcHdr"/>
        </w:types>
        <w:behaviors>
          <w:behavior w:val="content"/>
        </w:behaviors>
        <w:guid w:val="{CF5B7F67-71DE-4C8A-B092-97204C375DC3}"/>
      </w:docPartPr>
      <w:docPartBody>
        <w:p w:rsidR="00757BD0" w:rsidRDefault="00757BD0" w:rsidP="00757BD0">
          <w:pPr>
            <w:pStyle w:val="57386A843EB24BFFBFB1AA1944C18829"/>
          </w:pPr>
          <w:r w:rsidRPr="00DA7418">
            <w:rPr>
              <w:rStyle w:val="PlaceholderText"/>
            </w:rPr>
            <w:t>Click or tap here to enter text.</w:t>
          </w:r>
        </w:p>
      </w:docPartBody>
    </w:docPart>
    <w:docPart>
      <w:docPartPr>
        <w:name w:val="2AFE99DB9A35438E958BECD1E734E69E"/>
        <w:category>
          <w:name w:val="General"/>
          <w:gallery w:val="placeholder"/>
        </w:category>
        <w:types>
          <w:type w:val="bbPlcHdr"/>
        </w:types>
        <w:behaviors>
          <w:behavior w:val="content"/>
        </w:behaviors>
        <w:guid w:val="{328FD3CB-BE49-43A0-B252-E9D4CC30C4CA}"/>
      </w:docPartPr>
      <w:docPartBody>
        <w:p w:rsidR="00757BD0" w:rsidRDefault="00757BD0" w:rsidP="00757BD0">
          <w:pPr>
            <w:pStyle w:val="2AFE99DB9A35438E958BECD1E734E69E"/>
          </w:pPr>
          <w:r w:rsidRPr="00DA7418">
            <w:rPr>
              <w:rStyle w:val="PlaceholderText"/>
            </w:rPr>
            <w:t>Click or tap here to enter text.</w:t>
          </w:r>
        </w:p>
      </w:docPartBody>
    </w:docPart>
    <w:docPart>
      <w:docPartPr>
        <w:name w:val="6205077A20314057849D24F4FB5DF870"/>
        <w:category>
          <w:name w:val="General"/>
          <w:gallery w:val="placeholder"/>
        </w:category>
        <w:types>
          <w:type w:val="bbPlcHdr"/>
        </w:types>
        <w:behaviors>
          <w:behavior w:val="content"/>
        </w:behaviors>
        <w:guid w:val="{5DE34FB0-B8B3-4A1B-8D13-B8284EB8284F}"/>
      </w:docPartPr>
      <w:docPartBody>
        <w:p w:rsidR="00AD662B" w:rsidRDefault="00F03CA8" w:rsidP="00F03CA8">
          <w:pPr>
            <w:pStyle w:val="6205077A20314057849D24F4FB5DF870"/>
          </w:pPr>
          <w:r w:rsidRPr="00DA7418">
            <w:rPr>
              <w:rStyle w:val="PlaceholderText"/>
            </w:rPr>
            <w:t>Click or tap here to enter text.</w:t>
          </w:r>
        </w:p>
      </w:docPartBody>
    </w:docPart>
    <w:docPart>
      <w:docPartPr>
        <w:name w:val="2C0AA4B3AB14499BAAE95C8DCD4A400B"/>
        <w:category>
          <w:name w:val="General"/>
          <w:gallery w:val="placeholder"/>
        </w:category>
        <w:types>
          <w:type w:val="bbPlcHdr"/>
        </w:types>
        <w:behaviors>
          <w:behavior w:val="content"/>
        </w:behaviors>
        <w:guid w:val="{1CFDAD5A-0A64-457A-AD23-2BA82D197434}"/>
      </w:docPartPr>
      <w:docPartBody>
        <w:p w:rsidR="00AD662B" w:rsidRDefault="00F03CA8" w:rsidP="00F03CA8">
          <w:pPr>
            <w:pStyle w:val="2C0AA4B3AB14499BAAE95C8DCD4A400B"/>
          </w:pPr>
          <w:r w:rsidRPr="00DA7418">
            <w:rPr>
              <w:rStyle w:val="PlaceholderText"/>
            </w:rPr>
            <w:t>Click or tap here to enter text.</w:t>
          </w:r>
        </w:p>
      </w:docPartBody>
    </w:docPart>
    <w:docPart>
      <w:docPartPr>
        <w:name w:val="B624D94D1F2C46DF889217626EC29F5B"/>
        <w:category>
          <w:name w:val="General"/>
          <w:gallery w:val="placeholder"/>
        </w:category>
        <w:types>
          <w:type w:val="bbPlcHdr"/>
        </w:types>
        <w:behaviors>
          <w:behavior w:val="content"/>
        </w:behaviors>
        <w:guid w:val="{8FE6E160-AD74-4DDD-BBE6-3CDE48AF6B06}"/>
      </w:docPartPr>
      <w:docPartBody>
        <w:p w:rsidR="00AD662B" w:rsidRDefault="00F03CA8" w:rsidP="00F03CA8">
          <w:pPr>
            <w:pStyle w:val="B624D94D1F2C46DF889217626EC29F5B"/>
          </w:pPr>
          <w:r w:rsidRPr="00DA7418">
            <w:rPr>
              <w:rStyle w:val="PlaceholderText"/>
            </w:rPr>
            <w:t>Click or tap here to enter text.</w:t>
          </w:r>
        </w:p>
      </w:docPartBody>
    </w:docPart>
    <w:docPart>
      <w:docPartPr>
        <w:name w:val="A4A904DC457C462E930309E909359055"/>
        <w:category>
          <w:name w:val="General"/>
          <w:gallery w:val="placeholder"/>
        </w:category>
        <w:types>
          <w:type w:val="bbPlcHdr"/>
        </w:types>
        <w:behaviors>
          <w:behavior w:val="content"/>
        </w:behaviors>
        <w:guid w:val="{67C4EA3F-61AF-4626-AD09-CD8647C5E79D}"/>
      </w:docPartPr>
      <w:docPartBody>
        <w:p w:rsidR="00AD662B" w:rsidRDefault="00F03CA8" w:rsidP="00F03CA8">
          <w:pPr>
            <w:pStyle w:val="A4A904DC457C462E930309E909359055"/>
          </w:pPr>
          <w:r w:rsidRPr="00DA7418">
            <w:rPr>
              <w:rStyle w:val="PlaceholderText"/>
            </w:rPr>
            <w:t>Click or tap here to enter text.</w:t>
          </w:r>
        </w:p>
      </w:docPartBody>
    </w:docPart>
    <w:docPart>
      <w:docPartPr>
        <w:name w:val="9CA805F74249498F9263724A55757A08"/>
        <w:category>
          <w:name w:val="General"/>
          <w:gallery w:val="placeholder"/>
        </w:category>
        <w:types>
          <w:type w:val="bbPlcHdr"/>
        </w:types>
        <w:behaviors>
          <w:behavior w:val="content"/>
        </w:behaviors>
        <w:guid w:val="{8ADBC408-6653-4637-95D1-FA41F5D9CB70}"/>
      </w:docPartPr>
      <w:docPartBody>
        <w:p w:rsidR="00AD662B" w:rsidRDefault="00F03CA8" w:rsidP="00F03CA8">
          <w:pPr>
            <w:pStyle w:val="9CA805F74249498F9263724A55757A08"/>
          </w:pPr>
          <w:r w:rsidRPr="00DA7418">
            <w:rPr>
              <w:rStyle w:val="PlaceholderText"/>
            </w:rPr>
            <w:t>Click or tap here to enter text.</w:t>
          </w:r>
        </w:p>
      </w:docPartBody>
    </w:docPart>
    <w:docPart>
      <w:docPartPr>
        <w:name w:val="0E28FA94C02F4FB69025044D84D217A0"/>
        <w:category>
          <w:name w:val="General"/>
          <w:gallery w:val="placeholder"/>
        </w:category>
        <w:types>
          <w:type w:val="bbPlcHdr"/>
        </w:types>
        <w:behaviors>
          <w:behavior w:val="content"/>
        </w:behaviors>
        <w:guid w:val="{23943C2C-C3C0-45BA-AB08-87E31805E5E5}"/>
      </w:docPartPr>
      <w:docPartBody>
        <w:p w:rsidR="00AD662B" w:rsidRDefault="00F03CA8" w:rsidP="00F03CA8">
          <w:pPr>
            <w:pStyle w:val="0E28FA94C02F4FB69025044D84D217A0"/>
          </w:pPr>
          <w:r w:rsidRPr="00DA7418">
            <w:rPr>
              <w:rStyle w:val="PlaceholderText"/>
            </w:rPr>
            <w:t>Click or tap here to enter text.</w:t>
          </w:r>
        </w:p>
      </w:docPartBody>
    </w:docPart>
    <w:docPart>
      <w:docPartPr>
        <w:name w:val="A646CD7538F44CCAA2E11F9C689BF39A"/>
        <w:category>
          <w:name w:val="General"/>
          <w:gallery w:val="placeholder"/>
        </w:category>
        <w:types>
          <w:type w:val="bbPlcHdr"/>
        </w:types>
        <w:behaviors>
          <w:behavior w:val="content"/>
        </w:behaviors>
        <w:guid w:val="{F5143999-643D-44FB-8C7F-EA4321309D13}"/>
      </w:docPartPr>
      <w:docPartBody>
        <w:p w:rsidR="00AD662B" w:rsidRDefault="00F03CA8" w:rsidP="00F03CA8">
          <w:pPr>
            <w:pStyle w:val="A646CD7538F44CCAA2E11F9C689BF39A"/>
          </w:pPr>
          <w:r w:rsidRPr="00DA7418">
            <w:rPr>
              <w:rStyle w:val="PlaceholderText"/>
            </w:rPr>
            <w:t>Click or tap here to enter text.</w:t>
          </w:r>
        </w:p>
      </w:docPartBody>
    </w:docPart>
    <w:docPart>
      <w:docPartPr>
        <w:name w:val="20D322C1FEA14A28ABB5C866633EA859"/>
        <w:category>
          <w:name w:val="General"/>
          <w:gallery w:val="placeholder"/>
        </w:category>
        <w:types>
          <w:type w:val="bbPlcHdr"/>
        </w:types>
        <w:behaviors>
          <w:behavior w:val="content"/>
        </w:behaviors>
        <w:guid w:val="{33509D1C-85F5-44D7-AA78-8BE9C65D6E05}"/>
      </w:docPartPr>
      <w:docPartBody>
        <w:p w:rsidR="00AD662B" w:rsidRDefault="00F03CA8" w:rsidP="00F03CA8">
          <w:pPr>
            <w:pStyle w:val="20D322C1FEA14A28ABB5C866633EA859"/>
          </w:pPr>
          <w:r w:rsidRPr="00DA7418">
            <w:rPr>
              <w:rStyle w:val="PlaceholderText"/>
            </w:rPr>
            <w:t>Click or tap here to enter text.</w:t>
          </w:r>
        </w:p>
      </w:docPartBody>
    </w:docPart>
    <w:docPart>
      <w:docPartPr>
        <w:name w:val="4BED207CD10447F39ABDFF378B524CBA"/>
        <w:category>
          <w:name w:val="General"/>
          <w:gallery w:val="placeholder"/>
        </w:category>
        <w:types>
          <w:type w:val="bbPlcHdr"/>
        </w:types>
        <w:behaviors>
          <w:behavior w:val="content"/>
        </w:behaviors>
        <w:guid w:val="{7CDA30B5-5F32-4158-9629-B786A8B406EE}"/>
      </w:docPartPr>
      <w:docPartBody>
        <w:p w:rsidR="00DD7CFC" w:rsidRDefault="00AD662B" w:rsidP="00AD662B">
          <w:pPr>
            <w:pStyle w:val="4BED207CD10447F39ABDFF378B524CBA"/>
          </w:pPr>
          <w:r w:rsidRPr="00DA7418">
            <w:rPr>
              <w:rStyle w:val="PlaceholderText"/>
            </w:rPr>
            <w:t>Click or tap here to enter text.</w:t>
          </w:r>
        </w:p>
      </w:docPartBody>
    </w:docPart>
    <w:docPart>
      <w:docPartPr>
        <w:name w:val="3223A6F627104C53A6ABCC8C34345A12"/>
        <w:category>
          <w:name w:val="General"/>
          <w:gallery w:val="placeholder"/>
        </w:category>
        <w:types>
          <w:type w:val="bbPlcHdr"/>
        </w:types>
        <w:behaviors>
          <w:behavior w:val="content"/>
        </w:behaviors>
        <w:guid w:val="{DC09F5E8-272B-4F8B-A30C-4F14705C9C66}"/>
      </w:docPartPr>
      <w:docPartBody>
        <w:p w:rsidR="00DD7CFC" w:rsidRDefault="00AD662B" w:rsidP="00AD662B">
          <w:pPr>
            <w:pStyle w:val="3223A6F627104C53A6ABCC8C34345A12"/>
          </w:pPr>
          <w:r w:rsidRPr="00DA7418">
            <w:rPr>
              <w:rStyle w:val="PlaceholderText"/>
            </w:rPr>
            <w:t>Click or tap here to enter text.</w:t>
          </w:r>
        </w:p>
      </w:docPartBody>
    </w:docPart>
    <w:docPart>
      <w:docPartPr>
        <w:name w:val="453EB00104B64D72BC9E5CB960318503"/>
        <w:category>
          <w:name w:val="General"/>
          <w:gallery w:val="placeholder"/>
        </w:category>
        <w:types>
          <w:type w:val="bbPlcHdr"/>
        </w:types>
        <w:behaviors>
          <w:behavior w:val="content"/>
        </w:behaviors>
        <w:guid w:val="{C11870C8-7D85-47B6-8762-B8749BBCCF4C}"/>
      </w:docPartPr>
      <w:docPartBody>
        <w:p w:rsidR="00DD7CFC" w:rsidRDefault="00AD662B" w:rsidP="00AD662B">
          <w:pPr>
            <w:pStyle w:val="453EB00104B64D72BC9E5CB960318503"/>
          </w:pPr>
          <w:r w:rsidRPr="00DA7418">
            <w:rPr>
              <w:rStyle w:val="PlaceholderText"/>
            </w:rPr>
            <w:t>Click or tap here to enter text.</w:t>
          </w:r>
        </w:p>
      </w:docPartBody>
    </w:docPart>
    <w:docPart>
      <w:docPartPr>
        <w:name w:val="D8F1536FA1334C8EA3008629930DC893"/>
        <w:category>
          <w:name w:val="General"/>
          <w:gallery w:val="placeholder"/>
        </w:category>
        <w:types>
          <w:type w:val="bbPlcHdr"/>
        </w:types>
        <w:behaviors>
          <w:behavior w:val="content"/>
        </w:behaviors>
        <w:guid w:val="{AB2BBEF8-4C73-452A-BBDC-47BFFFC81DC3}"/>
      </w:docPartPr>
      <w:docPartBody>
        <w:p w:rsidR="00DD7CFC" w:rsidRDefault="00AD662B" w:rsidP="00AD662B">
          <w:pPr>
            <w:pStyle w:val="D8F1536FA1334C8EA3008629930DC893"/>
          </w:pPr>
          <w:r w:rsidRPr="00DA7418">
            <w:rPr>
              <w:rStyle w:val="PlaceholderText"/>
            </w:rPr>
            <w:t>Click or tap here to enter text.</w:t>
          </w:r>
        </w:p>
      </w:docPartBody>
    </w:docPart>
    <w:docPart>
      <w:docPartPr>
        <w:name w:val="FDC9E631B1264130BB427D8A05A0EA06"/>
        <w:category>
          <w:name w:val="General"/>
          <w:gallery w:val="placeholder"/>
        </w:category>
        <w:types>
          <w:type w:val="bbPlcHdr"/>
        </w:types>
        <w:behaviors>
          <w:behavior w:val="content"/>
        </w:behaviors>
        <w:guid w:val="{41207FDC-64FB-4813-B48E-8424F4D751CA}"/>
      </w:docPartPr>
      <w:docPartBody>
        <w:p w:rsidR="00DD7CFC" w:rsidRDefault="00AD662B" w:rsidP="00AD662B">
          <w:pPr>
            <w:pStyle w:val="FDC9E631B1264130BB427D8A05A0EA06"/>
          </w:pPr>
          <w:r w:rsidRPr="00DA7418">
            <w:rPr>
              <w:rStyle w:val="PlaceholderText"/>
            </w:rPr>
            <w:t>Click or tap here to enter text.</w:t>
          </w:r>
        </w:p>
      </w:docPartBody>
    </w:docPart>
    <w:docPart>
      <w:docPartPr>
        <w:name w:val="3ACF858F719B44CEA6C25E018650482A"/>
        <w:category>
          <w:name w:val="General"/>
          <w:gallery w:val="placeholder"/>
        </w:category>
        <w:types>
          <w:type w:val="bbPlcHdr"/>
        </w:types>
        <w:behaviors>
          <w:behavior w:val="content"/>
        </w:behaviors>
        <w:guid w:val="{90CB2D96-E340-4883-A477-51D9B19BF90E}"/>
      </w:docPartPr>
      <w:docPartBody>
        <w:p w:rsidR="00DD7CFC" w:rsidRDefault="00AD662B" w:rsidP="00AD662B">
          <w:pPr>
            <w:pStyle w:val="3ACF858F719B44CEA6C25E018650482A"/>
          </w:pPr>
          <w:r w:rsidRPr="00DA7418">
            <w:rPr>
              <w:rStyle w:val="PlaceholderText"/>
            </w:rPr>
            <w:t>Click or tap here to enter text.</w:t>
          </w:r>
        </w:p>
      </w:docPartBody>
    </w:docPart>
    <w:docPart>
      <w:docPartPr>
        <w:name w:val="9BFFFF134F54455496A4364AC20BB8A1"/>
        <w:category>
          <w:name w:val="General"/>
          <w:gallery w:val="placeholder"/>
        </w:category>
        <w:types>
          <w:type w:val="bbPlcHdr"/>
        </w:types>
        <w:behaviors>
          <w:behavior w:val="content"/>
        </w:behaviors>
        <w:guid w:val="{254895D5-DA95-4FAC-A054-C414F430CD67}"/>
      </w:docPartPr>
      <w:docPartBody>
        <w:p w:rsidR="00DD7CFC" w:rsidRDefault="00AD662B" w:rsidP="00AD662B">
          <w:pPr>
            <w:pStyle w:val="9BFFFF134F54455496A4364AC20BB8A1"/>
          </w:pPr>
          <w:r w:rsidRPr="00DA7418">
            <w:rPr>
              <w:rStyle w:val="PlaceholderText"/>
            </w:rPr>
            <w:t>Click or tap here to enter text.</w:t>
          </w:r>
        </w:p>
      </w:docPartBody>
    </w:docPart>
    <w:docPart>
      <w:docPartPr>
        <w:name w:val="5190F2E21471498A8F1D2BC799FEDE3B"/>
        <w:category>
          <w:name w:val="General"/>
          <w:gallery w:val="placeholder"/>
        </w:category>
        <w:types>
          <w:type w:val="bbPlcHdr"/>
        </w:types>
        <w:behaviors>
          <w:behavior w:val="content"/>
        </w:behaviors>
        <w:guid w:val="{95BC5DAF-D297-4B84-82CB-F0E7924A2A1B}"/>
      </w:docPartPr>
      <w:docPartBody>
        <w:p w:rsidR="00DD7CFC" w:rsidRDefault="00AD662B" w:rsidP="00AD662B">
          <w:pPr>
            <w:pStyle w:val="5190F2E21471498A8F1D2BC799FEDE3B"/>
          </w:pPr>
          <w:r w:rsidRPr="00DA7418">
            <w:rPr>
              <w:rStyle w:val="PlaceholderText"/>
            </w:rPr>
            <w:t>Click or tap here to enter text.</w:t>
          </w:r>
        </w:p>
      </w:docPartBody>
    </w:docPart>
    <w:docPart>
      <w:docPartPr>
        <w:name w:val="C0BD6C446D7A471DBDA0DDEEB77FA722"/>
        <w:category>
          <w:name w:val="General"/>
          <w:gallery w:val="placeholder"/>
        </w:category>
        <w:types>
          <w:type w:val="bbPlcHdr"/>
        </w:types>
        <w:behaviors>
          <w:behavior w:val="content"/>
        </w:behaviors>
        <w:guid w:val="{F812EEF0-8530-43E9-A2AE-5D15A8C955D0}"/>
      </w:docPartPr>
      <w:docPartBody>
        <w:p w:rsidR="00DD7CFC" w:rsidRDefault="00AD662B" w:rsidP="00AD662B">
          <w:pPr>
            <w:pStyle w:val="C0BD6C446D7A471DBDA0DDEEB77FA722"/>
          </w:pPr>
          <w:r w:rsidRPr="00DA7418">
            <w:rPr>
              <w:rStyle w:val="PlaceholderText"/>
            </w:rPr>
            <w:t>Click or tap here to enter text.</w:t>
          </w:r>
        </w:p>
      </w:docPartBody>
    </w:docPart>
    <w:docPart>
      <w:docPartPr>
        <w:name w:val="A07ABEB9CC424EFBA0C4A655582095CA"/>
        <w:category>
          <w:name w:val="General"/>
          <w:gallery w:val="placeholder"/>
        </w:category>
        <w:types>
          <w:type w:val="bbPlcHdr"/>
        </w:types>
        <w:behaviors>
          <w:behavior w:val="content"/>
        </w:behaviors>
        <w:guid w:val="{0AB72531-72DD-4197-89C1-874DE8FA6C12}"/>
      </w:docPartPr>
      <w:docPartBody>
        <w:p w:rsidR="00DD7CFC" w:rsidRDefault="00AD662B" w:rsidP="00AD662B">
          <w:pPr>
            <w:pStyle w:val="A07ABEB9CC424EFBA0C4A655582095CA"/>
          </w:pPr>
          <w:r w:rsidRPr="00DA7418">
            <w:rPr>
              <w:rStyle w:val="PlaceholderText"/>
            </w:rPr>
            <w:t>Click or tap here to enter text.</w:t>
          </w:r>
        </w:p>
      </w:docPartBody>
    </w:docPart>
    <w:docPart>
      <w:docPartPr>
        <w:name w:val="B582603235EB425998A68757AEA0F58B"/>
        <w:category>
          <w:name w:val="General"/>
          <w:gallery w:val="placeholder"/>
        </w:category>
        <w:types>
          <w:type w:val="bbPlcHdr"/>
        </w:types>
        <w:behaviors>
          <w:behavior w:val="content"/>
        </w:behaviors>
        <w:guid w:val="{6A632666-E4AE-4A8A-BA84-36DFC85F63FD}"/>
      </w:docPartPr>
      <w:docPartBody>
        <w:p w:rsidR="00DD7CFC" w:rsidRDefault="00AD662B" w:rsidP="00AD662B">
          <w:pPr>
            <w:pStyle w:val="B582603235EB425998A68757AEA0F58B"/>
          </w:pPr>
          <w:r w:rsidRPr="00DA7418">
            <w:rPr>
              <w:rStyle w:val="PlaceholderText"/>
            </w:rPr>
            <w:t>Click or tap here to enter text.</w:t>
          </w:r>
        </w:p>
      </w:docPartBody>
    </w:docPart>
    <w:docPart>
      <w:docPartPr>
        <w:name w:val="C4DFA4B3A27149348387272AE5A5EEAA"/>
        <w:category>
          <w:name w:val="General"/>
          <w:gallery w:val="placeholder"/>
        </w:category>
        <w:types>
          <w:type w:val="bbPlcHdr"/>
        </w:types>
        <w:behaviors>
          <w:behavior w:val="content"/>
        </w:behaviors>
        <w:guid w:val="{E062A9FA-4EE0-47D9-83BD-2FB7B2E8D9AD}"/>
      </w:docPartPr>
      <w:docPartBody>
        <w:p w:rsidR="00DD7CFC" w:rsidRDefault="00AD662B" w:rsidP="00AD662B">
          <w:pPr>
            <w:pStyle w:val="C4DFA4B3A27149348387272AE5A5EEAA"/>
          </w:pPr>
          <w:r w:rsidRPr="00DA7418">
            <w:rPr>
              <w:rStyle w:val="PlaceholderText"/>
            </w:rPr>
            <w:t>Click or tap here to enter text.</w:t>
          </w:r>
        </w:p>
      </w:docPartBody>
    </w:docPart>
    <w:docPart>
      <w:docPartPr>
        <w:name w:val="DBD9C676DBBD4CB585B1D2CF9255C038"/>
        <w:category>
          <w:name w:val="General"/>
          <w:gallery w:val="placeholder"/>
        </w:category>
        <w:types>
          <w:type w:val="bbPlcHdr"/>
        </w:types>
        <w:behaviors>
          <w:behavior w:val="content"/>
        </w:behaviors>
        <w:guid w:val="{7B504BA0-2175-4701-9A75-8231EBDB93FE}"/>
      </w:docPartPr>
      <w:docPartBody>
        <w:p w:rsidR="00DD7CFC" w:rsidRDefault="00AD662B" w:rsidP="00AD662B">
          <w:pPr>
            <w:pStyle w:val="DBD9C676DBBD4CB585B1D2CF9255C038"/>
          </w:pPr>
          <w:r w:rsidRPr="00DA7418">
            <w:rPr>
              <w:rStyle w:val="PlaceholderText"/>
            </w:rPr>
            <w:t>Click or tap here to enter text.</w:t>
          </w:r>
        </w:p>
      </w:docPartBody>
    </w:docPart>
    <w:docPart>
      <w:docPartPr>
        <w:name w:val="5CF87E6F9A5D4DA19824C16DC24BEB47"/>
        <w:category>
          <w:name w:val="General"/>
          <w:gallery w:val="placeholder"/>
        </w:category>
        <w:types>
          <w:type w:val="bbPlcHdr"/>
        </w:types>
        <w:behaviors>
          <w:behavior w:val="content"/>
        </w:behaviors>
        <w:guid w:val="{3E3C6E8A-F207-4392-807B-F750527A4CB6}"/>
      </w:docPartPr>
      <w:docPartBody>
        <w:p w:rsidR="00DD7CFC" w:rsidRDefault="00AD662B" w:rsidP="00AD662B">
          <w:pPr>
            <w:pStyle w:val="5CF87E6F9A5D4DA19824C16DC24BEB47"/>
          </w:pPr>
          <w:r w:rsidRPr="00DA7418">
            <w:rPr>
              <w:rStyle w:val="PlaceholderText"/>
            </w:rPr>
            <w:t>Click or tap here to enter text.</w:t>
          </w:r>
        </w:p>
      </w:docPartBody>
    </w:docPart>
    <w:docPart>
      <w:docPartPr>
        <w:name w:val="D3158BE948F6426FB0650E6709355932"/>
        <w:category>
          <w:name w:val="General"/>
          <w:gallery w:val="placeholder"/>
        </w:category>
        <w:types>
          <w:type w:val="bbPlcHdr"/>
        </w:types>
        <w:behaviors>
          <w:behavior w:val="content"/>
        </w:behaviors>
        <w:guid w:val="{9D25FBB7-A652-4AE5-A687-2A26D278FF24}"/>
      </w:docPartPr>
      <w:docPartBody>
        <w:p w:rsidR="00DD7CFC" w:rsidRDefault="00AD662B" w:rsidP="00AD662B">
          <w:pPr>
            <w:pStyle w:val="D3158BE948F6426FB0650E6709355932"/>
          </w:pPr>
          <w:r w:rsidRPr="00DA7418">
            <w:rPr>
              <w:rStyle w:val="PlaceholderText"/>
            </w:rPr>
            <w:t>Click or tap here to enter text.</w:t>
          </w:r>
        </w:p>
      </w:docPartBody>
    </w:docPart>
    <w:docPart>
      <w:docPartPr>
        <w:name w:val="FB4587D550B746758897245564ABF502"/>
        <w:category>
          <w:name w:val="General"/>
          <w:gallery w:val="placeholder"/>
        </w:category>
        <w:types>
          <w:type w:val="bbPlcHdr"/>
        </w:types>
        <w:behaviors>
          <w:behavior w:val="content"/>
        </w:behaviors>
        <w:guid w:val="{FDA0049F-E9D4-45D1-9029-0EDF01CFFF4B}"/>
      </w:docPartPr>
      <w:docPartBody>
        <w:p w:rsidR="00DD7CFC" w:rsidRDefault="00AD662B" w:rsidP="00AD662B">
          <w:pPr>
            <w:pStyle w:val="FB4587D550B746758897245564ABF502"/>
          </w:pPr>
          <w:r w:rsidRPr="00DA7418">
            <w:rPr>
              <w:rStyle w:val="PlaceholderText"/>
            </w:rPr>
            <w:t>Click or tap here to enter text.</w:t>
          </w:r>
        </w:p>
      </w:docPartBody>
    </w:docPart>
    <w:docPart>
      <w:docPartPr>
        <w:name w:val="2DD879423C0B4A7D995A3ED904A0363C"/>
        <w:category>
          <w:name w:val="General"/>
          <w:gallery w:val="placeholder"/>
        </w:category>
        <w:types>
          <w:type w:val="bbPlcHdr"/>
        </w:types>
        <w:behaviors>
          <w:behavior w:val="content"/>
        </w:behaviors>
        <w:guid w:val="{A6835DFA-AA9E-468A-9884-F98EE7C08618}"/>
      </w:docPartPr>
      <w:docPartBody>
        <w:p w:rsidR="00DD7CFC" w:rsidRDefault="00AD662B" w:rsidP="00AD662B">
          <w:pPr>
            <w:pStyle w:val="2DD879423C0B4A7D995A3ED904A0363C"/>
          </w:pPr>
          <w:r w:rsidRPr="00DA7418">
            <w:rPr>
              <w:rStyle w:val="PlaceholderText"/>
            </w:rPr>
            <w:t>Click or tap here to enter text.</w:t>
          </w:r>
        </w:p>
      </w:docPartBody>
    </w:docPart>
    <w:docPart>
      <w:docPartPr>
        <w:name w:val="CF82DBDF8DF34644B9DFAEC85D6EBBBA"/>
        <w:category>
          <w:name w:val="General"/>
          <w:gallery w:val="placeholder"/>
        </w:category>
        <w:types>
          <w:type w:val="bbPlcHdr"/>
        </w:types>
        <w:behaviors>
          <w:behavior w:val="content"/>
        </w:behaviors>
        <w:guid w:val="{3F468239-8B97-4094-998E-381F4BCA5C47}"/>
      </w:docPartPr>
      <w:docPartBody>
        <w:p w:rsidR="00DD7CFC" w:rsidRDefault="00AD662B" w:rsidP="00AD662B">
          <w:pPr>
            <w:pStyle w:val="CF82DBDF8DF34644B9DFAEC85D6EBBBA"/>
          </w:pPr>
          <w:r w:rsidRPr="00DA7418">
            <w:rPr>
              <w:rStyle w:val="PlaceholderText"/>
            </w:rPr>
            <w:t>Click or tap here to enter text.</w:t>
          </w:r>
        </w:p>
      </w:docPartBody>
    </w:docPart>
    <w:docPart>
      <w:docPartPr>
        <w:name w:val="BBBFDD35E17349E88601E5339CF0EE57"/>
        <w:category>
          <w:name w:val="General"/>
          <w:gallery w:val="placeholder"/>
        </w:category>
        <w:types>
          <w:type w:val="bbPlcHdr"/>
        </w:types>
        <w:behaviors>
          <w:behavior w:val="content"/>
        </w:behaviors>
        <w:guid w:val="{4AD95DB1-7335-4822-870C-FF4B1B2D247A}"/>
      </w:docPartPr>
      <w:docPartBody>
        <w:p w:rsidR="00DD7CFC" w:rsidRDefault="00AD662B" w:rsidP="00AD662B">
          <w:pPr>
            <w:pStyle w:val="BBBFDD35E17349E88601E5339CF0EE57"/>
          </w:pPr>
          <w:r w:rsidRPr="00DA7418">
            <w:rPr>
              <w:rStyle w:val="PlaceholderText"/>
            </w:rPr>
            <w:t>Click or tap here to enter text.</w:t>
          </w:r>
        </w:p>
      </w:docPartBody>
    </w:docPart>
    <w:docPart>
      <w:docPartPr>
        <w:name w:val="75F4D12C5C5749C3BA68C46F430660FD"/>
        <w:category>
          <w:name w:val="General"/>
          <w:gallery w:val="placeholder"/>
        </w:category>
        <w:types>
          <w:type w:val="bbPlcHdr"/>
        </w:types>
        <w:behaviors>
          <w:behavior w:val="content"/>
        </w:behaviors>
        <w:guid w:val="{28A557C0-8D2E-4520-8F82-35138668BAFD}"/>
      </w:docPartPr>
      <w:docPartBody>
        <w:p w:rsidR="00DD7CFC" w:rsidRDefault="00AD662B" w:rsidP="00AD662B">
          <w:pPr>
            <w:pStyle w:val="75F4D12C5C5749C3BA68C46F430660FD"/>
          </w:pPr>
          <w:r w:rsidRPr="00DA7418">
            <w:rPr>
              <w:rStyle w:val="PlaceholderText"/>
            </w:rPr>
            <w:t>Click or tap here to enter text.</w:t>
          </w:r>
        </w:p>
      </w:docPartBody>
    </w:docPart>
    <w:docPart>
      <w:docPartPr>
        <w:name w:val="D128EF90C011458EB0FF0CEF2A408EFB"/>
        <w:category>
          <w:name w:val="General"/>
          <w:gallery w:val="placeholder"/>
        </w:category>
        <w:types>
          <w:type w:val="bbPlcHdr"/>
        </w:types>
        <w:behaviors>
          <w:behavior w:val="content"/>
        </w:behaviors>
        <w:guid w:val="{01F01391-BB60-484E-8E6D-FDDCC6FC7098}"/>
      </w:docPartPr>
      <w:docPartBody>
        <w:p w:rsidR="00DD7CFC" w:rsidRDefault="00AD662B" w:rsidP="00AD662B">
          <w:pPr>
            <w:pStyle w:val="D128EF90C011458EB0FF0CEF2A408EFB"/>
          </w:pPr>
          <w:r w:rsidRPr="00DA7418">
            <w:rPr>
              <w:rStyle w:val="PlaceholderText"/>
            </w:rPr>
            <w:t>Click or tap here to enter text.</w:t>
          </w:r>
        </w:p>
      </w:docPartBody>
    </w:docPart>
    <w:docPart>
      <w:docPartPr>
        <w:name w:val="EE810046AF78424396A30629FED9A16E"/>
        <w:category>
          <w:name w:val="General"/>
          <w:gallery w:val="placeholder"/>
        </w:category>
        <w:types>
          <w:type w:val="bbPlcHdr"/>
        </w:types>
        <w:behaviors>
          <w:behavior w:val="content"/>
        </w:behaviors>
        <w:guid w:val="{8F12A50A-2941-4852-9EF8-086D7035E086}"/>
      </w:docPartPr>
      <w:docPartBody>
        <w:p w:rsidR="00DD7CFC" w:rsidRDefault="00AD662B" w:rsidP="00AD662B">
          <w:pPr>
            <w:pStyle w:val="EE810046AF78424396A30629FED9A16E"/>
          </w:pPr>
          <w:r w:rsidRPr="00DA7418">
            <w:rPr>
              <w:rStyle w:val="PlaceholderText"/>
            </w:rPr>
            <w:t>Click or tap here to enter text.</w:t>
          </w:r>
        </w:p>
      </w:docPartBody>
    </w:docPart>
    <w:docPart>
      <w:docPartPr>
        <w:name w:val="0C251BC8D89445E89F64B1E0F7F86537"/>
        <w:category>
          <w:name w:val="General"/>
          <w:gallery w:val="placeholder"/>
        </w:category>
        <w:types>
          <w:type w:val="bbPlcHdr"/>
        </w:types>
        <w:behaviors>
          <w:behavior w:val="content"/>
        </w:behaviors>
        <w:guid w:val="{01EB80EE-B94B-4428-9F1E-E6A3090677FD}"/>
      </w:docPartPr>
      <w:docPartBody>
        <w:p w:rsidR="00DD7CFC" w:rsidRDefault="00AD662B" w:rsidP="00AD662B">
          <w:pPr>
            <w:pStyle w:val="0C251BC8D89445E89F64B1E0F7F86537"/>
          </w:pPr>
          <w:r w:rsidRPr="00DA7418">
            <w:rPr>
              <w:rStyle w:val="PlaceholderText"/>
            </w:rPr>
            <w:t>Click or tap here to enter text.</w:t>
          </w:r>
        </w:p>
      </w:docPartBody>
    </w:docPart>
    <w:docPart>
      <w:docPartPr>
        <w:name w:val="A819A4C46F434AF198500C1A454CCC94"/>
        <w:category>
          <w:name w:val="General"/>
          <w:gallery w:val="placeholder"/>
        </w:category>
        <w:types>
          <w:type w:val="bbPlcHdr"/>
        </w:types>
        <w:behaviors>
          <w:behavior w:val="content"/>
        </w:behaviors>
        <w:guid w:val="{E5B140EE-E8F6-40C9-A0B9-3C50E58AA4ED}"/>
      </w:docPartPr>
      <w:docPartBody>
        <w:p w:rsidR="00DD7CFC" w:rsidRDefault="00AD662B" w:rsidP="00AD662B">
          <w:pPr>
            <w:pStyle w:val="A819A4C46F434AF198500C1A454CCC94"/>
          </w:pPr>
          <w:r w:rsidRPr="00DA7418">
            <w:rPr>
              <w:rStyle w:val="PlaceholderText"/>
            </w:rPr>
            <w:t>Click or tap here to enter text.</w:t>
          </w:r>
        </w:p>
      </w:docPartBody>
    </w:docPart>
    <w:docPart>
      <w:docPartPr>
        <w:name w:val="B8A2B3FC28E84A0B9DAFDCE8EA24993C"/>
        <w:category>
          <w:name w:val="General"/>
          <w:gallery w:val="placeholder"/>
        </w:category>
        <w:types>
          <w:type w:val="bbPlcHdr"/>
        </w:types>
        <w:behaviors>
          <w:behavior w:val="content"/>
        </w:behaviors>
        <w:guid w:val="{42DAEB0A-79FD-4157-A0D1-08B4D5CC5410}"/>
      </w:docPartPr>
      <w:docPartBody>
        <w:p w:rsidR="00DD7CFC" w:rsidRDefault="00AD662B" w:rsidP="00AD662B">
          <w:pPr>
            <w:pStyle w:val="B8A2B3FC28E84A0B9DAFDCE8EA24993C"/>
          </w:pPr>
          <w:r w:rsidRPr="00DA7418">
            <w:rPr>
              <w:rStyle w:val="PlaceholderText"/>
            </w:rPr>
            <w:t>Click or tap here to enter text.</w:t>
          </w:r>
        </w:p>
      </w:docPartBody>
    </w:docPart>
    <w:docPart>
      <w:docPartPr>
        <w:name w:val="223A2140BEB0453184FAA7E24A617FA8"/>
        <w:category>
          <w:name w:val="General"/>
          <w:gallery w:val="placeholder"/>
        </w:category>
        <w:types>
          <w:type w:val="bbPlcHdr"/>
        </w:types>
        <w:behaviors>
          <w:behavior w:val="content"/>
        </w:behaviors>
        <w:guid w:val="{B53E1684-E85B-4B0A-8B4A-B200DE7DA636}"/>
      </w:docPartPr>
      <w:docPartBody>
        <w:p w:rsidR="00DD7CFC" w:rsidRDefault="00AD662B" w:rsidP="00AD662B">
          <w:pPr>
            <w:pStyle w:val="223A2140BEB0453184FAA7E24A617FA8"/>
          </w:pPr>
          <w:r w:rsidRPr="00DA7418">
            <w:rPr>
              <w:rStyle w:val="PlaceholderText"/>
            </w:rPr>
            <w:t>Click or tap here to enter text.</w:t>
          </w:r>
        </w:p>
      </w:docPartBody>
    </w:docPart>
    <w:docPart>
      <w:docPartPr>
        <w:name w:val="C3A4E549F3B64EC08F67EC67AB2FA581"/>
        <w:category>
          <w:name w:val="General"/>
          <w:gallery w:val="placeholder"/>
        </w:category>
        <w:types>
          <w:type w:val="bbPlcHdr"/>
        </w:types>
        <w:behaviors>
          <w:behavior w:val="content"/>
        </w:behaviors>
        <w:guid w:val="{28DED68C-FCA9-4B1C-807B-88EE86A20AE2}"/>
      </w:docPartPr>
      <w:docPartBody>
        <w:p w:rsidR="00DD7CFC" w:rsidRDefault="00AD662B" w:rsidP="00AD662B">
          <w:pPr>
            <w:pStyle w:val="C3A4E549F3B64EC08F67EC67AB2FA581"/>
          </w:pPr>
          <w:r w:rsidRPr="00DA7418">
            <w:rPr>
              <w:rStyle w:val="PlaceholderText"/>
            </w:rPr>
            <w:t>Click or tap here to enter text.</w:t>
          </w:r>
        </w:p>
      </w:docPartBody>
    </w:docPart>
    <w:docPart>
      <w:docPartPr>
        <w:name w:val="BC3F93F6B1B44069919B57F425509AF7"/>
        <w:category>
          <w:name w:val="General"/>
          <w:gallery w:val="placeholder"/>
        </w:category>
        <w:types>
          <w:type w:val="bbPlcHdr"/>
        </w:types>
        <w:behaviors>
          <w:behavior w:val="content"/>
        </w:behaviors>
        <w:guid w:val="{1AE7553B-DC47-4B87-9DB1-C785CB6AC8E7}"/>
      </w:docPartPr>
      <w:docPartBody>
        <w:p w:rsidR="00DD7CFC" w:rsidRDefault="00AD662B" w:rsidP="00AD662B">
          <w:pPr>
            <w:pStyle w:val="BC3F93F6B1B44069919B57F425509AF7"/>
          </w:pPr>
          <w:r w:rsidRPr="00DA7418">
            <w:rPr>
              <w:rStyle w:val="PlaceholderText"/>
            </w:rPr>
            <w:t>Click or tap here to enter text.</w:t>
          </w:r>
        </w:p>
      </w:docPartBody>
    </w:docPart>
    <w:docPart>
      <w:docPartPr>
        <w:name w:val="DF04F83DED274F1587B116CD910FBF42"/>
        <w:category>
          <w:name w:val="General"/>
          <w:gallery w:val="placeholder"/>
        </w:category>
        <w:types>
          <w:type w:val="bbPlcHdr"/>
        </w:types>
        <w:behaviors>
          <w:behavior w:val="content"/>
        </w:behaviors>
        <w:guid w:val="{1BFBC28A-72ED-4BDD-8B43-24EC33CDC429}"/>
      </w:docPartPr>
      <w:docPartBody>
        <w:p w:rsidR="00DD7CFC" w:rsidRDefault="00AD662B" w:rsidP="00AD662B">
          <w:pPr>
            <w:pStyle w:val="DF04F83DED274F1587B116CD910FBF42"/>
          </w:pPr>
          <w:r w:rsidRPr="00DA7418">
            <w:rPr>
              <w:rStyle w:val="PlaceholderText"/>
            </w:rPr>
            <w:t>Click or tap here to enter text.</w:t>
          </w:r>
        </w:p>
      </w:docPartBody>
    </w:docPart>
    <w:docPart>
      <w:docPartPr>
        <w:name w:val="DE02384B2FB54A1EA86D2BE80FF2A391"/>
        <w:category>
          <w:name w:val="General"/>
          <w:gallery w:val="placeholder"/>
        </w:category>
        <w:types>
          <w:type w:val="bbPlcHdr"/>
        </w:types>
        <w:behaviors>
          <w:behavior w:val="content"/>
        </w:behaviors>
        <w:guid w:val="{17D290B1-FD4D-4384-BE57-09FBD3F7D80D}"/>
      </w:docPartPr>
      <w:docPartBody>
        <w:p w:rsidR="00DD7CFC" w:rsidRDefault="00AD662B" w:rsidP="00AD662B">
          <w:pPr>
            <w:pStyle w:val="DE02384B2FB54A1EA86D2BE80FF2A391"/>
          </w:pPr>
          <w:r w:rsidRPr="00DA7418">
            <w:rPr>
              <w:rStyle w:val="PlaceholderText"/>
            </w:rPr>
            <w:t>Click or tap here to enter text.</w:t>
          </w:r>
        </w:p>
      </w:docPartBody>
    </w:docPart>
    <w:docPart>
      <w:docPartPr>
        <w:name w:val="ED63B5C7007149ED93B30C6F23E45C88"/>
        <w:category>
          <w:name w:val="General"/>
          <w:gallery w:val="placeholder"/>
        </w:category>
        <w:types>
          <w:type w:val="bbPlcHdr"/>
        </w:types>
        <w:behaviors>
          <w:behavior w:val="content"/>
        </w:behaviors>
        <w:guid w:val="{F0D32C24-372F-435B-8D92-A9623950F91E}"/>
      </w:docPartPr>
      <w:docPartBody>
        <w:p w:rsidR="00DD7CFC" w:rsidRDefault="00AD662B" w:rsidP="00AD662B">
          <w:pPr>
            <w:pStyle w:val="ED63B5C7007149ED93B30C6F23E45C88"/>
          </w:pPr>
          <w:r w:rsidRPr="00DA7418">
            <w:rPr>
              <w:rStyle w:val="PlaceholderText"/>
            </w:rPr>
            <w:t>Click or tap here to enter text.</w:t>
          </w:r>
        </w:p>
      </w:docPartBody>
    </w:docPart>
    <w:docPart>
      <w:docPartPr>
        <w:name w:val="FEDF4FE3526D4482BDDC057DE02D1AE9"/>
        <w:category>
          <w:name w:val="General"/>
          <w:gallery w:val="placeholder"/>
        </w:category>
        <w:types>
          <w:type w:val="bbPlcHdr"/>
        </w:types>
        <w:behaviors>
          <w:behavior w:val="content"/>
        </w:behaviors>
        <w:guid w:val="{5B2F194C-2392-41CF-952B-31A3DC3CC1F6}"/>
      </w:docPartPr>
      <w:docPartBody>
        <w:p w:rsidR="00DD7CFC" w:rsidRDefault="00AD662B" w:rsidP="00AD662B">
          <w:pPr>
            <w:pStyle w:val="FEDF4FE3526D4482BDDC057DE02D1AE9"/>
          </w:pPr>
          <w:r w:rsidRPr="00DA7418">
            <w:rPr>
              <w:rStyle w:val="PlaceholderText"/>
            </w:rPr>
            <w:t>Click or tap here to enter text.</w:t>
          </w:r>
        </w:p>
      </w:docPartBody>
    </w:docPart>
    <w:docPart>
      <w:docPartPr>
        <w:name w:val="C8A6432C628344A9AA0D96F7198E7C2D"/>
        <w:category>
          <w:name w:val="General"/>
          <w:gallery w:val="placeholder"/>
        </w:category>
        <w:types>
          <w:type w:val="bbPlcHdr"/>
        </w:types>
        <w:behaviors>
          <w:behavior w:val="content"/>
        </w:behaviors>
        <w:guid w:val="{3ED61336-7F7F-4801-A2BE-0393F9D02A5D}"/>
      </w:docPartPr>
      <w:docPartBody>
        <w:p w:rsidR="00DD7CFC" w:rsidRDefault="00AD662B" w:rsidP="00AD662B">
          <w:pPr>
            <w:pStyle w:val="C8A6432C628344A9AA0D96F7198E7C2D"/>
          </w:pPr>
          <w:r w:rsidRPr="00DA7418">
            <w:rPr>
              <w:rStyle w:val="PlaceholderText"/>
            </w:rPr>
            <w:t>Click or tap here to enter text.</w:t>
          </w:r>
        </w:p>
      </w:docPartBody>
    </w:docPart>
    <w:docPart>
      <w:docPartPr>
        <w:name w:val="735D09AF85054F5085E1D604EC1512D7"/>
        <w:category>
          <w:name w:val="General"/>
          <w:gallery w:val="placeholder"/>
        </w:category>
        <w:types>
          <w:type w:val="bbPlcHdr"/>
        </w:types>
        <w:behaviors>
          <w:behavior w:val="content"/>
        </w:behaviors>
        <w:guid w:val="{9C3BA0D4-BF87-4222-BE07-23081A014834}"/>
      </w:docPartPr>
      <w:docPartBody>
        <w:p w:rsidR="00DD7CFC" w:rsidRDefault="00AD662B" w:rsidP="00AD662B">
          <w:pPr>
            <w:pStyle w:val="735D09AF85054F5085E1D604EC1512D7"/>
          </w:pPr>
          <w:r w:rsidRPr="00DA7418">
            <w:rPr>
              <w:rStyle w:val="PlaceholderText"/>
            </w:rPr>
            <w:t>Click or tap here to enter text.</w:t>
          </w:r>
        </w:p>
      </w:docPartBody>
    </w:docPart>
    <w:docPart>
      <w:docPartPr>
        <w:name w:val="E2CFF4B9866F4C90800005C1EB1684E4"/>
        <w:category>
          <w:name w:val="General"/>
          <w:gallery w:val="placeholder"/>
        </w:category>
        <w:types>
          <w:type w:val="bbPlcHdr"/>
        </w:types>
        <w:behaviors>
          <w:behavior w:val="content"/>
        </w:behaviors>
        <w:guid w:val="{629DBB65-8107-4EA4-ADFE-3A738BCDB7CE}"/>
      </w:docPartPr>
      <w:docPartBody>
        <w:p w:rsidR="00DD7CFC" w:rsidRDefault="00AD662B" w:rsidP="00AD662B">
          <w:pPr>
            <w:pStyle w:val="E2CFF4B9866F4C90800005C1EB1684E4"/>
          </w:pPr>
          <w:r w:rsidRPr="00DA7418">
            <w:rPr>
              <w:rStyle w:val="PlaceholderText"/>
            </w:rPr>
            <w:t>Click or tap here to enter text.</w:t>
          </w:r>
        </w:p>
      </w:docPartBody>
    </w:docPart>
    <w:docPart>
      <w:docPartPr>
        <w:name w:val="007A5F6FD4564E1CA9869CC2B626000C"/>
        <w:category>
          <w:name w:val="General"/>
          <w:gallery w:val="placeholder"/>
        </w:category>
        <w:types>
          <w:type w:val="bbPlcHdr"/>
        </w:types>
        <w:behaviors>
          <w:behavior w:val="content"/>
        </w:behaviors>
        <w:guid w:val="{D5543D8B-517B-4211-8289-BC5B27B2D033}"/>
      </w:docPartPr>
      <w:docPartBody>
        <w:p w:rsidR="00DD7CFC" w:rsidRDefault="00AD662B" w:rsidP="00AD662B">
          <w:pPr>
            <w:pStyle w:val="007A5F6FD4564E1CA9869CC2B626000C"/>
          </w:pPr>
          <w:r w:rsidRPr="00DA7418">
            <w:rPr>
              <w:rStyle w:val="PlaceholderText"/>
            </w:rPr>
            <w:t>Click or tap here to enter text.</w:t>
          </w:r>
        </w:p>
      </w:docPartBody>
    </w:docPart>
    <w:docPart>
      <w:docPartPr>
        <w:name w:val="5ECEB53FCFDC447894CF0E81974FCEF6"/>
        <w:category>
          <w:name w:val="General"/>
          <w:gallery w:val="placeholder"/>
        </w:category>
        <w:types>
          <w:type w:val="bbPlcHdr"/>
        </w:types>
        <w:behaviors>
          <w:behavior w:val="content"/>
        </w:behaviors>
        <w:guid w:val="{07DCEE95-F70E-4D34-8968-D9B68CCD515B}"/>
      </w:docPartPr>
      <w:docPartBody>
        <w:p w:rsidR="00280924" w:rsidRDefault="00DD7CFC" w:rsidP="00DD7CFC">
          <w:pPr>
            <w:pStyle w:val="5ECEB53FCFDC447894CF0E81974FCEF6"/>
          </w:pPr>
          <w:r w:rsidRPr="008B0652">
            <w:rPr>
              <w:rStyle w:val="PlaceholderText"/>
            </w:rPr>
            <w:t>[Title]</w:t>
          </w:r>
        </w:p>
      </w:docPartBody>
    </w:docPart>
    <w:docPart>
      <w:docPartPr>
        <w:name w:val="8B408AEFBA394E15A51A7A990FFF80B9"/>
        <w:category>
          <w:name w:val="General"/>
          <w:gallery w:val="placeholder"/>
        </w:category>
        <w:types>
          <w:type w:val="bbPlcHdr"/>
        </w:types>
        <w:behaviors>
          <w:behavior w:val="content"/>
        </w:behaviors>
        <w:guid w:val="{07EAC87E-9925-4347-AED8-B2DCA578E108}"/>
      </w:docPartPr>
      <w:docPartBody>
        <w:p w:rsidR="00280924" w:rsidRDefault="00DD7CFC" w:rsidP="00DD7CFC">
          <w:pPr>
            <w:pStyle w:val="8B408AEFBA394E15A51A7A990FFF80B9"/>
          </w:pPr>
          <w:r w:rsidRPr="008B0652">
            <w:rPr>
              <w:rStyle w:val="PlaceholderText"/>
            </w:rPr>
            <w:t>[Publish Date]</w:t>
          </w:r>
        </w:p>
      </w:docPartBody>
    </w:docPart>
    <w:docPart>
      <w:docPartPr>
        <w:name w:val="E751DD38FF0A4C179CCF1EFABEE70878"/>
        <w:category>
          <w:name w:val="General"/>
          <w:gallery w:val="placeholder"/>
        </w:category>
        <w:types>
          <w:type w:val="bbPlcHdr"/>
        </w:types>
        <w:behaviors>
          <w:behavior w:val="content"/>
        </w:behaviors>
        <w:guid w:val="{6BBBE716-39CC-43A2-B310-79E8B5487783}"/>
      </w:docPartPr>
      <w:docPartBody>
        <w:p w:rsidR="00280924" w:rsidRDefault="00DD7CFC" w:rsidP="00DD7CFC">
          <w:pPr>
            <w:pStyle w:val="E751DD38FF0A4C179CCF1EFABEE70878"/>
          </w:pPr>
          <w:r w:rsidRPr="00A25AB8">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Viner Hand ITC">
    <w:panose1 w:val="03070502030502020203"/>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36D"/>
    <w:rsid w:val="0003736D"/>
    <w:rsid w:val="00263FDD"/>
    <w:rsid w:val="00280924"/>
    <w:rsid w:val="00310F6E"/>
    <w:rsid w:val="003A2638"/>
    <w:rsid w:val="00573C81"/>
    <w:rsid w:val="0060355E"/>
    <w:rsid w:val="00757BD0"/>
    <w:rsid w:val="00AD662B"/>
    <w:rsid w:val="00AE486B"/>
    <w:rsid w:val="00C43B21"/>
    <w:rsid w:val="00D377FF"/>
    <w:rsid w:val="00D40F35"/>
    <w:rsid w:val="00DD7CFC"/>
    <w:rsid w:val="00F03CA8"/>
    <w:rsid w:val="00FB0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7CFC"/>
    <w:rPr>
      <w:color w:val="666666"/>
    </w:rPr>
  </w:style>
  <w:style w:type="paragraph" w:customStyle="1" w:styleId="ABC7B105F9A646DA9811DF389EC978CE">
    <w:name w:val="ABC7B105F9A646DA9811DF389EC978CE"/>
    <w:rsid w:val="00757BD0"/>
  </w:style>
  <w:style w:type="paragraph" w:customStyle="1" w:styleId="F9497CF64145452A879A2ACA896A48B5">
    <w:name w:val="F9497CF64145452A879A2ACA896A48B5"/>
    <w:rsid w:val="00757BD0"/>
  </w:style>
  <w:style w:type="paragraph" w:customStyle="1" w:styleId="B1C7BDCAACD74BF7AA33072898E45490">
    <w:name w:val="B1C7BDCAACD74BF7AA33072898E45490"/>
    <w:rsid w:val="00757BD0"/>
  </w:style>
  <w:style w:type="paragraph" w:customStyle="1" w:styleId="03E37F6AB9434BE1BD95B066CE655A8A">
    <w:name w:val="03E37F6AB9434BE1BD95B066CE655A8A"/>
    <w:rsid w:val="00757BD0"/>
  </w:style>
  <w:style w:type="paragraph" w:customStyle="1" w:styleId="51120721665E48A393BBD09930CB7294">
    <w:name w:val="51120721665E48A393BBD09930CB7294"/>
    <w:rsid w:val="00757BD0"/>
  </w:style>
  <w:style w:type="paragraph" w:customStyle="1" w:styleId="B9CD87AB06B246B092B1D48B6C4BCDEC">
    <w:name w:val="B9CD87AB06B246B092B1D48B6C4BCDEC"/>
    <w:rsid w:val="00757BD0"/>
  </w:style>
  <w:style w:type="paragraph" w:customStyle="1" w:styleId="2A55FAA815F04AF2AA497F0907FB834F">
    <w:name w:val="2A55FAA815F04AF2AA497F0907FB834F"/>
    <w:rsid w:val="00757BD0"/>
  </w:style>
  <w:style w:type="paragraph" w:customStyle="1" w:styleId="E943EE58C2D248F1BDD7E73B50E41373">
    <w:name w:val="E943EE58C2D248F1BDD7E73B50E41373"/>
    <w:rsid w:val="00757BD0"/>
  </w:style>
  <w:style w:type="paragraph" w:customStyle="1" w:styleId="680B76A1E2D8452B904EECAA0829E9B1">
    <w:name w:val="680B76A1E2D8452B904EECAA0829E9B1"/>
    <w:rsid w:val="00757BD0"/>
  </w:style>
  <w:style w:type="paragraph" w:customStyle="1" w:styleId="6ED53035665D40B183D67CE20E1485A2">
    <w:name w:val="6ED53035665D40B183D67CE20E1485A2"/>
    <w:rsid w:val="00757BD0"/>
  </w:style>
  <w:style w:type="paragraph" w:customStyle="1" w:styleId="1438133374414CC3B9DC65707F4780B8">
    <w:name w:val="1438133374414CC3B9DC65707F4780B8"/>
    <w:rsid w:val="00757BD0"/>
  </w:style>
  <w:style w:type="paragraph" w:customStyle="1" w:styleId="5ECEB53FCFDC447894CF0E81974FCEF6">
    <w:name w:val="5ECEB53FCFDC447894CF0E81974FCEF6"/>
    <w:rsid w:val="00DD7CFC"/>
    <w:pPr>
      <w:spacing w:line="278" w:lineRule="auto"/>
    </w:pPr>
    <w:rPr>
      <w:sz w:val="24"/>
      <w:szCs w:val="24"/>
    </w:rPr>
  </w:style>
  <w:style w:type="paragraph" w:customStyle="1" w:styleId="8B408AEFBA394E15A51A7A990FFF80B9">
    <w:name w:val="8B408AEFBA394E15A51A7A990FFF80B9"/>
    <w:rsid w:val="00DD7CFC"/>
    <w:pPr>
      <w:spacing w:line="278" w:lineRule="auto"/>
    </w:pPr>
    <w:rPr>
      <w:sz w:val="24"/>
      <w:szCs w:val="24"/>
    </w:rPr>
  </w:style>
  <w:style w:type="paragraph" w:customStyle="1" w:styleId="E751DD38FF0A4C179CCF1EFABEE70878">
    <w:name w:val="E751DD38FF0A4C179CCF1EFABEE70878"/>
    <w:rsid w:val="00DD7CFC"/>
    <w:pPr>
      <w:spacing w:line="278" w:lineRule="auto"/>
    </w:pPr>
    <w:rPr>
      <w:sz w:val="24"/>
      <w:szCs w:val="24"/>
    </w:rPr>
  </w:style>
  <w:style w:type="paragraph" w:customStyle="1" w:styleId="1E458A2F39BA4281BCEBDF1D991C09B4">
    <w:name w:val="1E458A2F39BA4281BCEBDF1D991C09B4"/>
    <w:rsid w:val="00757BD0"/>
  </w:style>
  <w:style w:type="paragraph" w:customStyle="1" w:styleId="51B79D586F0D46C5879A5FA420AC0006">
    <w:name w:val="51B79D586F0D46C5879A5FA420AC0006"/>
    <w:rsid w:val="00757BD0"/>
  </w:style>
  <w:style w:type="paragraph" w:customStyle="1" w:styleId="89933C14BCC448158094F914091517AB">
    <w:name w:val="89933C14BCC448158094F914091517AB"/>
    <w:rsid w:val="00757BD0"/>
  </w:style>
  <w:style w:type="paragraph" w:customStyle="1" w:styleId="7CAAFA300F6C4B08BC8CA387C726079E">
    <w:name w:val="7CAAFA300F6C4B08BC8CA387C726079E"/>
    <w:rsid w:val="00757BD0"/>
  </w:style>
  <w:style w:type="paragraph" w:customStyle="1" w:styleId="DED38787165149C58355D2F9F00BED47">
    <w:name w:val="DED38787165149C58355D2F9F00BED47"/>
    <w:rsid w:val="00757BD0"/>
  </w:style>
  <w:style w:type="paragraph" w:customStyle="1" w:styleId="E3C026819BFE4A2B9B8F7AD3351EF596">
    <w:name w:val="E3C026819BFE4A2B9B8F7AD3351EF596"/>
    <w:rsid w:val="00757BD0"/>
  </w:style>
  <w:style w:type="paragraph" w:customStyle="1" w:styleId="47E42E66F1C747D791058D42C6A22F96">
    <w:name w:val="47E42E66F1C747D791058D42C6A22F96"/>
    <w:rsid w:val="00757BD0"/>
  </w:style>
  <w:style w:type="paragraph" w:customStyle="1" w:styleId="EA97FC5FEBA54677BAF45F499E369004">
    <w:name w:val="EA97FC5FEBA54677BAF45F499E369004"/>
    <w:rsid w:val="00757BD0"/>
  </w:style>
  <w:style w:type="paragraph" w:customStyle="1" w:styleId="236CDEF99E3E4E5F93983DB682AA44E5">
    <w:name w:val="236CDEF99E3E4E5F93983DB682AA44E5"/>
    <w:rsid w:val="00757BD0"/>
  </w:style>
  <w:style w:type="paragraph" w:customStyle="1" w:styleId="67A79073F3664D218016D2F2E3526E5E">
    <w:name w:val="67A79073F3664D218016D2F2E3526E5E"/>
    <w:rsid w:val="00757BD0"/>
  </w:style>
  <w:style w:type="paragraph" w:customStyle="1" w:styleId="689F4D6BCE0745E98037E50211CF899F">
    <w:name w:val="689F4D6BCE0745E98037E50211CF899F"/>
    <w:rsid w:val="00757BD0"/>
  </w:style>
  <w:style w:type="paragraph" w:customStyle="1" w:styleId="65BCEB95430349F2B17E8B7DD8CF8E5C">
    <w:name w:val="65BCEB95430349F2B17E8B7DD8CF8E5C"/>
    <w:rsid w:val="00757BD0"/>
  </w:style>
  <w:style w:type="paragraph" w:customStyle="1" w:styleId="57D044A20803416DAA3E51A064895F52">
    <w:name w:val="57D044A20803416DAA3E51A064895F52"/>
    <w:rsid w:val="00757BD0"/>
  </w:style>
  <w:style w:type="paragraph" w:customStyle="1" w:styleId="65432B0C20584C83A538DA4CFB41277D">
    <w:name w:val="65432B0C20584C83A538DA4CFB41277D"/>
    <w:rsid w:val="00757BD0"/>
  </w:style>
  <w:style w:type="paragraph" w:customStyle="1" w:styleId="61290E50D6074EAA9D62345A5E439CE1">
    <w:name w:val="61290E50D6074EAA9D62345A5E439CE1"/>
    <w:rsid w:val="00757BD0"/>
  </w:style>
  <w:style w:type="paragraph" w:customStyle="1" w:styleId="D02F579DA32348149C3FF3A85AF19A48">
    <w:name w:val="D02F579DA32348149C3FF3A85AF19A48"/>
    <w:rsid w:val="00757BD0"/>
  </w:style>
  <w:style w:type="paragraph" w:customStyle="1" w:styleId="C51D4317E9FA4AD697A6E61FCE79848E">
    <w:name w:val="C51D4317E9FA4AD697A6E61FCE79848E"/>
    <w:rsid w:val="00757BD0"/>
  </w:style>
  <w:style w:type="paragraph" w:customStyle="1" w:styleId="E07DBD8EE0E3450A8AFCE93122ECEC66">
    <w:name w:val="E07DBD8EE0E3450A8AFCE93122ECEC66"/>
    <w:rsid w:val="00757BD0"/>
  </w:style>
  <w:style w:type="paragraph" w:customStyle="1" w:styleId="4BED207CD10447F39ABDFF378B524CBA">
    <w:name w:val="4BED207CD10447F39ABDFF378B524CBA"/>
    <w:rsid w:val="00AD662B"/>
    <w:pPr>
      <w:spacing w:line="278" w:lineRule="auto"/>
    </w:pPr>
    <w:rPr>
      <w:sz w:val="24"/>
      <w:szCs w:val="24"/>
    </w:rPr>
  </w:style>
  <w:style w:type="paragraph" w:customStyle="1" w:styleId="3223A6F627104C53A6ABCC8C34345A12">
    <w:name w:val="3223A6F627104C53A6ABCC8C34345A12"/>
    <w:rsid w:val="00AD662B"/>
    <w:pPr>
      <w:spacing w:line="278" w:lineRule="auto"/>
    </w:pPr>
    <w:rPr>
      <w:sz w:val="24"/>
      <w:szCs w:val="24"/>
    </w:rPr>
  </w:style>
  <w:style w:type="paragraph" w:customStyle="1" w:styleId="453EB00104B64D72BC9E5CB960318503">
    <w:name w:val="453EB00104B64D72BC9E5CB960318503"/>
    <w:rsid w:val="00AD662B"/>
    <w:pPr>
      <w:spacing w:line="278" w:lineRule="auto"/>
    </w:pPr>
    <w:rPr>
      <w:sz w:val="24"/>
      <w:szCs w:val="24"/>
    </w:rPr>
  </w:style>
  <w:style w:type="paragraph" w:customStyle="1" w:styleId="D8F1536FA1334C8EA3008629930DC893">
    <w:name w:val="D8F1536FA1334C8EA3008629930DC893"/>
    <w:rsid w:val="00AD662B"/>
    <w:pPr>
      <w:spacing w:line="278" w:lineRule="auto"/>
    </w:pPr>
    <w:rPr>
      <w:sz w:val="24"/>
      <w:szCs w:val="24"/>
    </w:rPr>
  </w:style>
  <w:style w:type="paragraph" w:customStyle="1" w:styleId="FDC9E631B1264130BB427D8A05A0EA06">
    <w:name w:val="FDC9E631B1264130BB427D8A05A0EA06"/>
    <w:rsid w:val="00AD662B"/>
    <w:pPr>
      <w:spacing w:line="278" w:lineRule="auto"/>
    </w:pPr>
    <w:rPr>
      <w:sz w:val="24"/>
      <w:szCs w:val="24"/>
    </w:rPr>
  </w:style>
  <w:style w:type="paragraph" w:customStyle="1" w:styleId="3ACF858F719B44CEA6C25E018650482A">
    <w:name w:val="3ACF858F719B44CEA6C25E018650482A"/>
    <w:rsid w:val="00AD662B"/>
    <w:pPr>
      <w:spacing w:line="278" w:lineRule="auto"/>
    </w:pPr>
    <w:rPr>
      <w:sz w:val="24"/>
      <w:szCs w:val="24"/>
    </w:rPr>
  </w:style>
  <w:style w:type="paragraph" w:customStyle="1" w:styleId="EBAD5604CD4B469D9AF208A808DBCD2F">
    <w:name w:val="EBAD5604CD4B469D9AF208A808DBCD2F"/>
    <w:rsid w:val="00757BD0"/>
  </w:style>
  <w:style w:type="paragraph" w:customStyle="1" w:styleId="0147386889CF487CAA07322CC816904F">
    <w:name w:val="0147386889CF487CAA07322CC816904F"/>
    <w:rsid w:val="00757BD0"/>
  </w:style>
  <w:style w:type="paragraph" w:customStyle="1" w:styleId="3D2DDB497B13472E8C42A94474A8390A">
    <w:name w:val="3D2DDB497B13472E8C42A94474A8390A"/>
    <w:rsid w:val="00757BD0"/>
  </w:style>
  <w:style w:type="paragraph" w:customStyle="1" w:styleId="AA4C70917D514CAEBD19D935C33B9CBE">
    <w:name w:val="AA4C70917D514CAEBD19D935C33B9CBE"/>
    <w:rsid w:val="00757BD0"/>
  </w:style>
  <w:style w:type="paragraph" w:customStyle="1" w:styleId="1F17E2EC24B34C04A00BFA0F251BCBEB">
    <w:name w:val="1F17E2EC24B34C04A00BFA0F251BCBEB"/>
    <w:rsid w:val="00757BD0"/>
  </w:style>
  <w:style w:type="paragraph" w:customStyle="1" w:styleId="F8A41F9FB3D5455191199044FCB6630F">
    <w:name w:val="F8A41F9FB3D5455191199044FCB6630F"/>
    <w:rsid w:val="00757BD0"/>
  </w:style>
  <w:style w:type="paragraph" w:customStyle="1" w:styleId="B5FB968BC8084D16A1A558C537727409">
    <w:name w:val="B5FB968BC8084D16A1A558C537727409"/>
    <w:rsid w:val="00757BD0"/>
  </w:style>
  <w:style w:type="paragraph" w:customStyle="1" w:styleId="B24BA1589BB44780BE1E33F3F4AE7322">
    <w:name w:val="B24BA1589BB44780BE1E33F3F4AE7322"/>
    <w:rsid w:val="00757BD0"/>
  </w:style>
  <w:style w:type="paragraph" w:customStyle="1" w:styleId="4B45F5A1BA7D436EAB7F2440CE628CC2">
    <w:name w:val="4B45F5A1BA7D436EAB7F2440CE628CC2"/>
    <w:rsid w:val="00757BD0"/>
  </w:style>
  <w:style w:type="paragraph" w:customStyle="1" w:styleId="379988EB77A84156BA454ED16B2E2055">
    <w:name w:val="379988EB77A84156BA454ED16B2E2055"/>
    <w:rsid w:val="00757BD0"/>
  </w:style>
  <w:style w:type="paragraph" w:customStyle="1" w:styleId="A23FA4BFAA00474BAA163345A1B41BE2">
    <w:name w:val="A23FA4BFAA00474BAA163345A1B41BE2"/>
    <w:rsid w:val="00757BD0"/>
  </w:style>
  <w:style w:type="paragraph" w:customStyle="1" w:styleId="F10D1157F91C4F43A751F52288DABC45">
    <w:name w:val="F10D1157F91C4F43A751F52288DABC45"/>
    <w:rsid w:val="00757BD0"/>
  </w:style>
  <w:style w:type="paragraph" w:customStyle="1" w:styleId="9B0A6D67E8DE49CE811E2B1C1FD4F18A">
    <w:name w:val="9B0A6D67E8DE49CE811E2B1C1FD4F18A"/>
    <w:rsid w:val="00757BD0"/>
  </w:style>
  <w:style w:type="paragraph" w:customStyle="1" w:styleId="E81BE02233354D55839182201E5C34F7">
    <w:name w:val="E81BE02233354D55839182201E5C34F7"/>
    <w:rsid w:val="00757BD0"/>
  </w:style>
  <w:style w:type="paragraph" w:customStyle="1" w:styleId="5E85C933839C426E8DD62CBDBA62816C">
    <w:name w:val="5E85C933839C426E8DD62CBDBA62816C"/>
    <w:rsid w:val="00757BD0"/>
  </w:style>
  <w:style w:type="paragraph" w:customStyle="1" w:styleId="BF857B5FB30A4F9AB9B125CF61B06460">
    <w:name w:val="BF857B5FB30A4F9AB9B125CF61B06460"/>
    <w:rsid w:val="00757BD0"/>
  </w:style>
  <w:style w:type="paragraph" w:customStyle="1" w:styleId="FEAAADD9D47C4100BDB9A17942B2140E">
    <w:name w:val="FEAAADD9D47C4100BDB9A17942B2140E"/>
    <w:rsid w:val="00757BD0"/>
  </w:style>
  <w:style w:type="paragraph" w:customStyle="1" w:styleId="C325E85406864FD9A0F670C25E9E93EF">
    <w:name w:val="C325E85406864FD9A0F670C25E9E93EF"/>
    <w:rsid w:val="00757BD0"/>
  </w:style>
  <w:style w:type="paragraph" w:customStyle="1" w:styleId="41CA371A4C7C4FB4978A1BD17DAE79E7">
    <w:name w:val="41CA371A4C7C4FB4978A1BD17DAE79E7"/>
    <w:rsid w:val="00757BD0"/>
  </w:style>
  <w:style w:type="paragraph" w:customStyle="1" w:styleId="FD269636A41B48118F18882E05C3DCDD">
    <w:name w:val="FD269636A41B48118F18882E05C3DCDD"/>
    <w:rsid w:val="00757BD0"/>
  </w:style>
  <w:style w:type="paragraph" w:customStyle="1" w:styleId="4B4BB16D81D047CDA6E7219D305EAA5E">
    <w:name w:val="4B4BB16D81D047CDA6E7219D305EAA5E"/>
    <w:rsid w:val="00757BD0"/>
  </w:style>
  <w:style w:type="paragraph" w:customStyle="1" w:styleId="348020BED1014171BDE33E3CEDF57286">
    <w:name w:val="348020BED1014171BDE33E3CEDF57286"/>
    <w:rsid w:val="00757BD0"/>
  </w:style>
  <w:style w:type="paragraph" w:customStyle="1" w:styleId="11B3D12C219D406E8AF33310F4995BAA">
    <w:name w:val="11B3D12C219D406E8AF33310F4995BAA"/>
    <w:rsid w:val="00757BD0"/>
  </w:style>
  <w:style w:type="paragraph" w:customStyle="1" w:styleId="0C5BD46188F64902B42CAAEF26995753">
    <w:name w:val="0C5BD46188F64902B42CAAEF26995753"/>
    <w:rsid w:val="00757BD0"/>
  </w:style>
  <w:style w:type="paragraph" w:customStyle="1" w:styleId="2FE2D939187C4CDE85EB0DBE500024A5">
    <w:name w:val="2FE2D939187C4CDE85EB0DBE500024A5"/>
    <w:rsid w:val="00757BD0"/>
  </w:style>
  <w:style w:type="paragraph" w:customStyle="1" w:styleId="72680501CADB461BBB58D35A32A9F00E">
    <w:name w:val="72680501CADB461BBB58D35A32A9F00E"/>
    <w:rsid w:val="00757BD0"/>
  </w:style>
  <w:style w:type="paragraph" w:customStyle="1" w:styleId="0524D363ECEC433FB8546BB985D2979F">
    <w:name w:val="0524D363ECEC433FB8546BB985D2979F"/>
    <w:rsid w:val="00757BD0"/>
  </w:style>
  <w:style w:type="paragraph" w:customStyle="1" w:styleId="795BC0E061114A7D835CD797FCDEC588">
    <w:name w:val="795BC0E061114A7D835CD797FCDEC588"/>
    <w:rsid w:val="00757BD0"/>
  </w:style>
  <w:style w:type="paragraph" w:customStyle="1" w:styleId="CF3C1AA62D8640929D7B0BA890A78C4A">
    <w:name w:val="CF3C1AA62D8640929D7B0BA890A78C4A"/>
    <w:rsid w:val="00757BD0"/>
  </w:style>
  <w:style w:type="paragraph" w:customStyle="1" w:styleId="2A9D7DD066A849E08B6124A793B3FA35">
    <w:name w:val="2A9D7DD066A849E08B6124A793B3FA35"/>
    <w:rsid w:val="00757BD0"/>
  </w:style>
  <w:style w:type="paragraph" w:customStyle="1" w:styleId="AF98B40191AA40E9BFC6BF82825C86A9">
    <w:name w:val="AF98B40191AA40E9BFC6BF82825C86A9"/>
    <w:rsid w:val="00757BD0"/>
  </w:style>
  <w:style w:type="paragraph" w:customStyle="1" w:styleId="E3BDEBCD15EC42DE979364D4B4D5FC34">
    <w:name w:val="E3BDEBCD15EC42DE979364D4B4D5FC34"/>
    <w:rsid w:val="00757BD0"/>
  </w:style>
  <w:style w:type="paragraph" w:customStyle="1" w:styleId="07E861EF40684D89BB481C88A55B73A8">
    <w:name w:val="07E861EF40684D89BB481C88A55B73A8"/>
    <w:rsid w:val="00757BD0"/>
  </w:style>
  <w:style w:type="paragraph" w:customStyle="1" w:styleId="78860D4719554F1E82F0523D3EA878CC">
    <w:name w:val="78860D4719554F1E82F0523D3EA878CC"/>
    <w:rsid w:val="00757BD0"/>
  </w:style>
  <w:style w:type="paragraph" w:customStyle="1" w:styleId="78068ADC718543A59376A864F5D3546A">
    <w:name w:val="78068ADC718543A59376A864F5D3546A"/>
    <w:rsid w:val="00757BD0"/>
  </w:style>
  <w:style w:type="paragraph" w:customStyle="1" w:styleId="9DF88D403F3E4625948F065917B2C36C">
    <w:name w:val="9DF88D403F3E4625948F065917B2C36C"/>
    <w:rsid w:val="00757BD0"/>
  </w:style>
  <w:style w:type="paragraph" w:customStyle="1" w:styleId="9DAC622F83C34B23869632F0B0CBF321">
    <w:name w:val="9DAC622F83C34B23869632F0B0CBF321"/>
    <w:rsid w:val="00757BD0"/>
  </w:style>
  <w:style w:type="paragraph" w:customStyle="1" w:styleId="79C8E5C16C9243E7A5A3FE2EE3453396">
    <w:name w:val="79C8E5C16C9243E7A5A3FE2EE3453396"/>
    <w:rsid w:val="00757BD0"/>
  </w:style>
  <w:style w:type="paragraph" w:customStyle="1" w:styleId="91CA80C7A05E47DCAB6380C7C996137E">
    <w:name w:val="91CA80C7A05E47DCAB6380C7C996137E"/>
    <w:rsid w:val="00757BD0"/>
  </w:style>
  <w:style w:type="paragraph" w:customStyle="1" w:styleId="5C9939F6B352458BB35DE9384E886F03">
    <w:name w:val="5C9939F6B352458BB35DE9384E886F03"/>
    <w:rsid w:val="00FB06D2"/>
  </w:style>
  <w:style w:type="paragraph" w:customStyle="1" w:styleId="FC07F65B61CB4AE4B490FF7098127E6F">
    <w:name w:val="FC07F65B61CB4AE4B490FF7098127E6F"/>
    <w:rsid w:val="00FB06D2"/>
  </w:style>
  <w:style w:type="paragraph" w:customStyle="1" w:styleId="96C04A1626CE4BB6BAD1910736FA431A">
    <w:name w:val="96C04A1626CE4BB6BAD1910736FA431A"/>
    <w:rsid w:val="00FB06D2"/>
  </w:style>
  <w:style w:type="paragraph" w:customStyle="1" w:styleId="2CD6E7AA786447CF9DAC911518563414">
    <w:name w:val="2CD6E7AA786447CF9DAC911518563414"/>
    <w:rsid w:val="00FB06D2"/>
  </w:style>
  <w:style w:type="paragraph" w:customStyle="1" w:styleId="8B3A487BFD704B33A8565B53C76C7323">
    <w:name w:val="8B3A487BFD704B33A8565B53C76C7323"/>
    <w:rsid w:val="00FB06D2"/>
  </w:style>
  <w:style w:type="paragraph" w:customStyle="1" w:styleId="192DF9FF6173413EA8730BBBF4B01EFB">
    <w:name w:val="192DF9FF6173413EA8730BBBF4B01EFB"/>
    <w:rsid w:val="00FB06D2"/>
  </w:style>
  <w:style w:type="paragraph" w:customStyle="1" w:styleId="949EF08748EE479BB73E437C8FF9B915">
    <w:name w:val="949EF08748EE479BB73E437C8FF9B915"/>
    <w:rsid w:val="00FB06D2"/>
  </w:style>
  <w:style w:type="paragraph" w:customStyle="1" w:styleId="9C7F9D8F13EA4C01A7548ECD91C2FEC7">
    <w:name w:val="9C7F9D8F13EA4C01A7548ECD91C2FEC7"/>
    <w:rsid w:val="00FB06D2"/>
  </w:style>
  <w:style w:type="paragraph" w:customStyle="1" w:styleId="C834B8287AB241D89A507CB739D69EFC">
    <w:name w:val="C834B8287AB241D89A507CB739D69EFC"/>
    <w:rsid w:val="00FB06D2"/>
  </w:style>
  <w:style w:type="paragraph" w:customStyle="1" w:styleId="5ABBB7F0803C4D45813D8FAFCF40BCB7">
    <w:name w:val="5ABBB7F0803C4D45813D8FAFCF40BCB7"/>
    <w:rsid w:val="00FB06D2"/>
  </w:style>
  <w:style w:type="paragraph" w:customStyle="1" w:styleId="BE1857F6D291498984473713019703E5">
    <w:name w:val="BE1857F6D291498984473713019703E5"/>
    <w:rsid w:val="00FB06D2"/>
  </w:style>
  <w:style w:type="paragraph" w:customStyle="1" w:styleId="22A140593BB941449CCD61B9141F768D">
    <w:name w:val="22A140593BB941449CCD61B9141F768D"/>
    <w:rsid w:val="00FB06D2"/>
  </w:style>
  <w:style w:type="paragraph" w:customStyle="1" w:styleId="86BA43AF8D5941A59C24D0EE7DBDB734">
    <w:name w:val="86BA43AF8D5941A59C24D0EE7DBDB734"/>
    <w:rsid w:val="00FB06D2"/>
  </w:style>
  <w:style w:type="paragraph" w:customStyle="1" w:styleId="BCFC9D4A918844B49750F466062639D4">
    <w:name w:val="BCFC9D4A918844B49750F466062639D4"/>
    <w:rsid w:val="00FB06D2"/>
  </w:style>
  <w:style w:type="paragraph" w:customStyle="1" w:styleId="545DBB39991F4AF3A1C91A3D3BA76113">
    <w:name w:val="545DBB39991F4AF3A1C91A3D3BA76113"/>
    <w:rsid w:val="00FB06D2"/>
  </w:style>
  <w:style w:type="paragraph" w:customStyle="1" w:styleId="FAE485DC5C4F489BAAC7D9A2581F5944">
    <w:name w:val="FAE485DC5C4F489BAAC7D9A2581F5944"/>
    <w:rsid w:val="00FB06D2"/>
  </w:style>
  <w:style w:type="paragraph" w:customStyle="1" w:styleId="1156A80C888F4A20AF865C844533F3D8">
    <w:name w:val="1156A80C888F4A20AF865C844533F3D8"/>
    <w:rsid w:val="00FB06D2"/>
  </w:style>
  <w:style w:type="paragraph" w:customStyle="1" w:styleId="08D8FA7A6ADD4E0F9C1BDB4A1CEBB122">
    <w:name w:val="08D8FA7A6ADD4E0F9C1BDB4A1CEBB122"/>
    <w:rsid w:val="00FB06D2"/>
  </w:style>
  <w:style w:type="paragraph" w:customStyle="1" w:styleId="815D687AC85A4D79BB1000285EC49C0E">
    <w:name w:val="815D687AC85A4D79BB1000285EC49C0E"/>
    <w:rsid w:val="00FB06D2"/>
  </w:style>
  <w:style w:type="paragraph" w:customStyle="1" w:styleId="AFADF3F2D8914E81BABC7127C3F6F026">
    <w:name w:val="AFADF3F2D8914E81BABC7127C3F6F026"/>
    <w:rsid w:val="00FB06D2"/>
  </w:style>
  <w:style w:type="paragraph" w:customStyle="1" w:styleId="8C4852504FC644A3A3E3EE634ABFF92C">
    <w:name w:val="8C4852504FC644A3A3E3EE634ABFF92C"/>
    <w:rsid w:val="00FB06D2"/>
  </w:style>
  <w:style w:type="paragraph" w:customStyle="1" w:styleId="08806BD76DEA4FE4891C47859E533A78">
    <w:name w:val="08806BD76DEA4FE4891C47859E533A78"/>
    <w:rsid w:val="00FB06D2"/>
  </w:style>
  <w:style w:type="paragraph" w:customStyle="1" w:styleId="683B6C36468B40CF90F3650F627F5B67">
    <w:name w:val="683B6C36468B40CF90F3650F627F5B67"/>
    <w:rsid w:val="00FB06D2"/>
  </w:style>
  <w:style w:type="paragraph" w:customStyle="1" w:styleId="D6FF59F4F06D48FDACC9428921680653">
    <w:name w:val="D6FF59F4F06D48FDACC9428921680653"/>
    <w:rsid w:val="00FB06D2"/>
  </w:style>
  <w:style w:type="paragraph" w:customStyle="1" w:styleId="2B20CE83C88C4D50987EE8153E204240">
    <w:name w:val="2B20CE83C88C4D50987EE8153E204240"/>
    <w:rsid w:val="00FB06D2"/>
  </w:style>
  <w:style w:type="paragraph" w:customStyle="1" w:styleId="E76F9C9B99C147EB97F68D028FC11904">
    <w:name w:val="E76F9C9B99C147EB97F68D028FC11904"/>
    <w:rsid w:val="00FB06D2"/>
  </w:style>
  <w:style w:type="paragraph" w:customStyle="1" w:styleId="27A257AA18D140528E087D64789B56F3">
    <w:name w:val="27A257AA18D140528E087D64789B56F3"/>
    <w:rsid w:val="00FB06D2"/>
  </w:style>
  <w:style w:type="paragraph" w:customStyle="1" w:styleId="188AC42AEE28499EABC8C5970972637E">
    <w:name w:val="188AC42AEE28499EABC8C5970972637E"/>
    <w:rsid w:val="00FB06D2"/>
  </w:style>
  <w:style w:type="paragraph" w:customStyle="1" w:styleId="C92EFD2D71024F2E85C57695AAF1A276">
    <w:name w:val="C92EFD2D71024F2E85C57695AAF1A276"/>
    <w:rsid w:val="00FB06D2"/>
  </w:style>
  <w:style w:type="paragraph" w:customStyle="1" w:styleId="BDC3C39823254EE0BA5D002227326A7E">
    <w:name w:val="BDC3C39823254EE0BA5D002227326A7E"/>
    <w:rsid w:val="00FB06D2"/>
  </w:style>
  <w:style w:type="paragraph" w:customStyle="1" w:styleId="19AAC0861005445CA28CC68FF61825B2">
    <w:name w:val="19AAC0861005445CA28CC68FF61825B2"/>
    <w:rsid w:val="00FB06D2"/>
  </w:style>
  <w:style w:type="paragraph" w:customStyle="1" w:styleId="DC93E2C2154C4EC08C597D1849CFD252">
    <w:name w:val="DC93E2C2154C4EC08C597D1849CFD252"/>
    <w:rsid w:val="00FB06D2"/>
  </w:style>
  <w:style w:type="paragraph" w:customStyle="1" w:styleId="B0367B13A8A946EAA1C6BF521536918F">
    <w:name w:val="B0367B13A8A946EAA1C6BF521536918F"/>
    <w:rsid w:val="00FB06D2"/>
  </w:style>
  <w:style w:type="paragraph" w:customStyle="1" w:styleId="C8D48643BA55402591672D055BF837C8">
    <w:name w:val="C8D48643BA55402591672D055BF837C8"/>
    <w:rsid w:val="00FB06D2"/>
  </w:style>
  <w:style w:type="paragraph" w:customStyle="1" w:styleId="9A4FEE2531E845BD9DC9484DF4D04CBD">
    <w:name w:val="9A4FEE2531E845BD9DC9484DF4D04CBD"/>
    <w:rsid w:val="00FB06D2"/>
  </w:style>
  <w:style w:type="paragraph" w:customStyle="1" w:styleId="D6D44B6F995A47C6A16F63E17D0ABBE4">
    <w:name w:val="D6D44B6F995A47C6A16F63E17D0ABBE4"/>
    <w:rsid w:val="00FB06D2"/>
  </w:style>
  <w:style w:type="paragraph" w:customStyle="1" w:styleId="63C46EDF6C2D45A5A9B42F885F141D3D">
    <w:name w:val="63C46EDF6C2D45A5A9B42F885F141D3D"/>
    <w:rsid w:val="00FB06D2"/>
  </w:style>
  <w:style w:type="paragraph" w:customStyle="1" w:styleId="6681460408624683BC4D3BF4BE91E13B">
    <w:name w:val="6681460408624683BC4D3BF4BE91E13B"/>
    <w:rsid w:val="00FB06D2"/>
  </w:style>
  <w:style w:type="paragraph" w:customStyle="1" w:styleId="B10D4A88B27D4521ADCFB9D623B3B69F">
    <w:name w:val="B10D4A88B27D4521ADCFB9D623B3B69F"/>
    <w:rsid w:val="00FB06D2"/>
  </w:style>
  <w:style w:type="paragraph" w:customStyle="1" w:styleId="7439F8C64BFC471E9C998DA6A93A6C11">
    <w:name w:val="7439F8C64BFC471E9C998DA6A93A6C11"/>
    <w:rsid w:val="00FB06D2"/>
  </w:style>
  <w:style w:type="paragraph" w:customStyle="1" w:styleId="661B6D4EE3C0484D9E3737379554E5BC">
    <w:name w:val="661B6D4EE3C0484D9E3737379554E5BC"/>
    <w:rsid w:val="00FB06D2"/>
  </w:style>
  <w:style w:type="paragraph" w:customStyle="1" w:styleId="46A494E0F65244FAAD32A824C1B51E0E">
    <w:name w:val="46A494E0F65244FAAD32A824C1B51E0E"/>
    <w:rsid w:val="00FB06D2"/>
  </w:style>
  <w:style w:type="paragraph" w:customStyle="1" w:styleId="536E980A1C4F4EF09DAC68072EB1D289">
    <w:name w:val="536E980A1C4F4EF09DAC68072EB1D289"/>
    <w:rsid w:val="00FB06D2"/>
  </w:style>
  <w:style w:type="paragraph" w:customStyle="1" w:styleId="9E26A7B7CD1F4987A524EA2E930E089B">
    <w:name w:val="9E26A7B7CD1F4987A524EA2E930E089B"/>
    <w:rsid w:val="00FB06D2"/>
  </w:style>
  <w:style w:type="paragraph" w:customStyle="1" w:styleId="50E193D374294F76B68F1458B8DFE14B">
    <w:name w:val="50E193D374294F76B68F1458B8DFE14B"/>
    <w:rsid w:val="00FB06D2"/>
  </w:style>
  <w:style w:type="paragraph" w:customStyle="1" w:styleId="FEC30BCDACB64E4A8816565AC490AC52">
    <w:name w:val="FEC30BCDACB64E4A8816565AC490AC52"/>
    <w:rsid w:val="00FB06D2"/>
  </w:style>
  <w:style w:type="paragraph" w:customStyle="1" w:styleId="51B30A011404465F84ED48CE08B65186">
    <w:name w:val="51B30A011404465F84ED48CE08B65186"/>
    <w:rsid w:val="00FB06D2"/>
  </w:style>
  <w:style w:type="paragraph" w:customStyle="1" w:styleId="D715205CF13D40AAA7E181B8C8BD8D91">
    <w:name w:val="D715205CF13D40AAA7E181B8C8BD8D91"/>
    <w:rsid w:val="00FB06D2"/>
  </w:style>
  <w:style w:type="paragraph" w:customStyle="1" w:styleId="8C2FBA0EB2C24EE9B636C33B51D7B00D">
    <w:name w:val="8C2FBA0EB2C24EE9B636C33B51D7B00D"/>
    <w:rsid w:val="00FB06D2"/>
  </w:style>
  <w:style w:type="paragraph" w:customStyle="1" w:styleId="FEC22F3B970643B69A31D47FAC425382">
    <w:name w:val="FEC22F3B970643B69A31D47FAC425382"/>
    <w:rsid w:val="00FB06D2"/>
  </w:style>
  <w:style w:type="paragraph" w:customStyle="1" w:styleId="4776D0D6346447EAADE6639F2C9B220D">
    <w:name w:val="4776D0D6346447EAADE6639F2C9B220D"/>
    <w:rsid w:val="00FB06D2"/>
  </w:style>
  <w:style w:type="paragraph" w:customStyle="1" w:styleId="3D09B1A27BE74509A910B69204472A80">
    <w:name w:val="3D09B1A27BE74509A910B69204472A80"/>
    <w:rsid w:val="00FB06D2"/>
  </w:style>
  <w:style w:type="paragraph" w:customStyle="1" w:styleId="145B89EED148475EA446C199D762728F">
    <w:name w:val="145B89EED148475EA446C199D762728F"/>
    <w:rsid w:val="00FB06D2"/>
  </w:style>
  <w:style w:type="paragraph" w:customStyle="1" w:styleId="21B19D15DEF34DF7B561605B7D43DD9F">
    <w:name w:val="21B19D15DEF34DF7B561605B7D43DD9F"/>
    <w:rsid w:val="00FB06D2"/>
  </w:style>
  <w:style w:type="paragraph" w:customStyle="1" w:styleId="7C8679D5488E47CB83F19B179ECB99CA">
    <w:name w:val="7C8679D5488E47CB83F19B179ECB99CA"/>
    <w:rsid w:val="00FB06D2"/>
  </w:style>
  <w:style w:type="paragraph" w:customStyle="1" w:styleId="D5F7E1EFD84B42C8906616E6EDA82D55">
    <w:name w:val="D5F7E1EFD84B42C8906616E6EDA82D55"/>
    <w:rsid w:val="00FB06D2"/>
  </w:style>
  <w:style w:type="paragraph" w:customStyle="1" w:styleId="2A512C5523CE4A638697DBDCA6E7118C">
    <w:name w:val="2A512C5523CE4A638697DBDCA6E7118C"/>
    <w:rsid w:val="00FB06D2"/>
  </w:style>
  <w:style w:type="paragraph" w:customStyle="1" w:styleId="CE7ACB43B3C34498A9764D42CB760CD1">
    <w:name w:val="CE7ACB43B3C34498A9764D42CB760CD1"/>
    <w:rsid w:val="00FB06D2"/>
  </w:style>
  <w:style w:type="paragraph" w:customStyle="1" w:styleId="EBE0D43C58C24A20BFD138E209CA9F1A">
    <w:name w:val="EBE0D43C58C24A20BFD138E209CA9F1A"/>
    <w:rsid w:val="00FB06D2"/>
  </w:style>
  <w:style w:type="paragraph" w:customStyle="1" w:styleId="FEEF2990C60A4E6087480003C16BA468">
    <w:name w:val="FEEF2990C60A4E6087480003C16BA468"/>
    <w:rsid w:val="00FB06D2"/>
  </w:style>
  <w:style w:type="paragraph" w:customStyle="1" w:styleId="A40123205A3C4AE2A06183B193B5B70C">
    <w:name w:val="A40123205A3C4AE2A06183B193B5B70C"/>
    <w:rsid w:val="00FB06D2"/>
  </w:style>
  <w:style w:type="paragraph" w:customStyle="1" w:styleId="3583D427B4EC404289965B35FA9A09F5">
    <w:name w:val="3583D427B4EC404289965B35FA9A09F5"/>
    <w:rsid w:val="00FB06D2"/>
  </w:style>
  <w:style w:type="paragraph" w:customStyle="1" w:styleId="CA668F7DFF5F4427A27CD8942025023D">
    <w:name w:val="CA668F7DFF5F4427A27CD8942025023D"/>
    <w:rsid w:val="00FB06D2"/>
  </w:style>
  <w:style w:type="paragraph" w:customStyle="1" w:styleId="E7C678C56A7F4A8E82E75D2728B74DD4">
    <w:name w:val="E7C678C56A7F4A8E82E75D2728B74DD4"/>
    <w:rsid w:val="00FB06D2"/>
  </w:style>
  <w:style w:type="paragraph" w:customStyle="1" w:styleId="438FC7B52B064D2E9AE37967A98D1A3A">
    <w:name w:val="438FC7B52B064D2E9AE37967A98D1A3A"/>
    <w:rsid w:val="00FB06D2"/>
  </w:style>
  <w:style w:type="paragraph" w:customStyle="1" w:styleId="0FE3E53C3B96436FA09777D2CB66BAD3">
    <w:name w:val="0FE3E53C3B96436FA09777D2CB66BAD3"/>
    <w:rsid w:val="00FB06D2"/>
  </w:style>
  <w:style w:type="paragraph" w:customStyle="1" w:styleId="6B233DF085144764ABF051345331C70F">
    <w:name w:val="6B233DF085144764ABF051345331C70F"/>
    <w:rsid w:val="00FB06D2"/>
  </w:style>
  <w:style w:type="paragraph" w:customStyle="1" w:styleId="12354C6EE2D54AB8937CAD4059D1328E">
    <w:name w:val="12354C6EE2D54AB8937CAD4059D1328E"/>
    <w:rsid w:val="00FB06D2"/>
  </w:style>
  <w:style w:type="paragraph" w:customStyle="1" w:styleId="304E70AC29E9412EB2758A9E4E38896F">
    <w:name w:val="304E70AC29E9412EB2758A9E4E38896F"/>
    <w:rsid w:val="00FB06D2"/>
  </w:style>
  <w:style w:type="paragraph" w:customStyle="1" w:styleId="BE363187E64946F2B9CDE9898020DC7D">
    <w:name w:val="BE363187E64946F2B9CDE9898020DC7D"/>
    <w:rsid w:val="00FB06D2"/>
  </w:style>
  <w:style w:type="paragraph" w:customStyle="1" w:styleId="8CA183E8644843DF82472C20668C2BEE">
    <w:name w:val="8CA183E8644843DF82472C20668C2BEE"/>
    <w:rsid w:val="00FB06D2"/>
  </w:style>
  <w:style w:type="paragraph" w:customStyle="1" w:styleId="454029CDDF8044A6941B419B961923BF">
    <w:name w:val="454029CDDF8044A6941B419B961923BF"/>
    <w:rsid w:val="00FB06D2"/>
  </w:style>
  <w:style w:type="paragraph" w:customStyle="1" w:styleId="4F41F760E7134156AB67AE69457BB662">
    <w:name w:val="4F41F760E7134156AB67AE69457BB662"/>
    <w:rsid w:val="00FB06D2"/>
  </w:style>
  <w:style w:type="paragraph" w:customStyle="1" w:styleId="A647AEDC45684242833E6E94BB178E36">
    <w:name w:val="A647AEDC45684242833E6E94BB178E36"/>
    <w:rsid w:val="00FB06D2"/>
  </w:style>
  <w:style w:type="paragraph" w:customStyle="1" w:styleId="2C837A49BD07473AA5222C30F6747F9B">
    <w:name w:val="2C837A49BD07473AA5222C30F6747F9B"/>
    <w:rsid w:val="00FB06D2"/>
  </w:style>
  <w:style w:type="paragraph" w:customStyle="1" w:styleId="10E4A66456D54225B03F22FC9578EE96">
    <w:name w:val="10E4A66456D54225B03F22FC9578EE96"/>
    <w:rsid w:val="00FB06D2"/>
  </w:style>
  <w:style w:type="paragraph" w:customStyle="1" w:styleId="E8A639CE206645A1BD0E9308B2A2E1AE">
    <w:name w:val="E8A639CE206645A1BD0E9308B2A2E1AE"/>
    <w:rsid w:val="00757BD0"/>
  </w:style>
  <w:style w:type="paragraph" w:customStyle="1" w:styleId="67F64B89AADB479D9E8BC255F4DAFBC6">
    <w:name w:val="67F64B89AADB479D9E8BC255F4DAFBC6"/>
    <w:rsid w:val="00757BD0"/>
  </w:style>
  <w:style w:type="paragraph" w:customStyle="1" w:styleId="6B25C02BA1AA4B198E9763560C764CD6">
    <w:name w:val="6B25C02BA1AA4B198E9763560C764CD6"/>
    <w:rsid w:val="00757BD0"/>
  </w:style>
  <w:style w:type="paragraph" w:customStyle="1" w:styleId="765878D9928043A0BF28618CD99A3E51">
    <w:name w:val="765878D9928043A0BF28618CD99A3E51"/>
    <w:rsid w:val="00757BD0"/>
  </w:style>
  <w:style w:type="paragraph" w:customStyle="1" w:styleId="90489BC6EA6C4947B165DECC301DEC6E">
    <w:name w:val="90489BC6EA6C4947B165DECC301DEC6E"/>
    <w:rsid w:val="00757BD0"/>
  </w:style>
  <w:style w:type="paragraph" w:customStyle="1" w:styleId="691419E8BAEB4DB9A315391B63E48C34">
    <w:name w:val="691419E8BAEB4DB9A315391B63E48C34"/>
    <w:rsid w:val="00757BD0"/>
  </w:style>
  <w:style w:type="paragraph" w:customStyle="1" w:styleId="29EA21E16F4B4E228BCB85BE2D8094BA">
    <w:name w:val="29EA21E16F4B4E228BCB85BE2D8094BA"/>
    <w:rsid w:val="00757BD0"/>
  </w:style>
  <w:style w:type="paragraph" w:customStyle="1" w:styleId="07040C5EFDD84012BFB7BEF670500BAE">
    <w:name w:val="07040C5EFDD84012BFB7BEF670500BAE"/>
    <w:rsid w:val="00757BD0"/>
  </w:style>
  <w:style w:type="paragraph" w:customStyle="1" w:styleId="BEE9BD833F064FA5A9384F51797C431D">
    <w:name w:val="BEE9BD833F064FA5A9384F51797C431D"/>
    <w:rsid w:val="00757BD0"/>
  </w:style>
  <w:style w:type="paragraph" w:customStyle="1" w:styleId="2689419A75A94A9DBC28FDB402948F69">
    <w:name w:val="2689419A75A94A9DBC28FDB402948F69"/>
    <w:rsid w:val="00757BD0"/>
  </w:style>
  <w:style w:type="paragraph" w:customStyle="1" w:styleId="2E5B4FCE2A04489585FC1C82B82C8927">
    <w:name w:val="2E5B4FCE2A04489585FC1C82B82C8927"/>
    <w:rsid w:val="00757BD0"/>
  </w:style>
  <w:style w:type="paragraph" w:customStyle="1" w:styleId="8F1CE529DFD74435845D1870B8BAB5BE">
    <w:name w:val="8F1CE529DFD74435845D1870B8BAB5BE"/>
    <w:rsid w:val="00757BD0"/>
  </w:style>
  <w:style w:type="paragraph" w:customStyle="1" w:styleId="D0D411666B5E4F6ABC98C0C5BDF150AB">
    <w:name w:val="D0D411666B5E4F6ABC98C0C5BDF150AB"/>
    <w:rsid w:val="00757BD0"/>
  </w:style>
  <w:style w:type="paragraph" w:customStyle="1" w:styleId="D7E8013310014B239D567FF4955198FA">
    <w:name w:val="D7E8013310014B239D567FF4955198FA"/>
    <w:rsid w:val="00757BD0"/>
  </w:style>
  <w:style w:type="paragraph" w:customStyle="1" w:styleId="A1C291EFD6DF4D32B6F0E253FA801F5E">
    <w:name w:val="A1C291EFD6DF4D32B6F0E253FA801F5E"/>
    <w:rsid w:val="00757BD0"/>
  </w:style>
  <w:style w:type="paragraph" w:customStyle="1" w:styleId="1D7499706DFB4B07845FD8823A12B68F">
    <w:name w:val="1D7499706DFB4B07845FD8823A12B68F"/>
    <w:rsid w:val="00757BD0"/>
  </w:style>
  <w:style w:type="paragraph" w:customStyle="1" w:styleId="1FDF9B9D04514ED5B218BAA5C5351883">
    <w:name w:val="1FDF9B9D04514ED5B218BAA5C5351883"/>
    <w:rsid w:val="00757BD0"/>
  </w:style>
  <w:style w:type="paragraph" w:customStyle="1" w:styleId="6E6AFD118DCD4770B3BE5F8EE52B946B">
    <w:name w:val="6E6AFD118DCD4770B3BE5F8EE52B946B"/>
    <w:rsid w:val="00757BD0"/>
  </w:style>
  <w:style w:type="paragraph" w:customStyle="1" w:styleId="49AC888916944B189842E7834A79B718">
    <w:name w:val="49AC888916944B189842E7834A79B718"/>
    <w:rsid w:val="00757BD0"/>
  </w:style>
  <w:style w:type="paragraph" w:customStyle="1" w:styleId="AA8F472351764D17A349A4C58EC29065">
    <w:name w:val="AA8F472351764D17A349A4C58EC29065"/>
    <w:rsid w:val="00757BD0"/>
  </w:style>
  <w:style w:type="paragraph" w:customStyle="1" w:styleId="E0A6268AD9C346978D38E39E2615C619">
    <w:name w:val="E0A6268AD9C346978D38E39E2615C619"/>
    <w:rsid w:val="00757BD0"/>
  </w:style>
  <w:style w:type="paragraph" w:customStyle="1" w:styleId="346F911A2DB44296BBF42A0CA88ED8F6">
    <w:name w:val="346F911A2DB44296BBF42A0CA88ED8F6"/>
    <w:rsid w:val="00757BD0"/>
  </w:style>
  <w:style w:type="paragraph" w:customStyle="1" w:styleId="BDDAF9A1FC534DCD8AF77CFEB7CB8C87">
    <w:name w:val="BDDAF9A1FC534DCD8AF77CFEB7CB8C87"/>
    <w:rsid w:val="00757BD0"/>
  </w:style>
  <w:style w:type="paragraph" w:customStyle="1" w:styleId="995BBAE2E39748C48734DC407443757C">
    <w:name w:val="995BBAE2E39748C48734DC407443757C"/>
    <w:rsid w:val="00757BD0"/>
  </w:style>
  <w:style w:type="paragraph" w:customStyle="1" w:styleId="FB89F3675D754B4B82336B3A4A66B120">
    <w:name w:val="FB89F3675D754B4B82336B3A4A66B120"/>
    <w:rsid w:val="00757BD0"/>
  </w:style>
  <w:style w:type="paragraph" w:customStyle="1" w:styleId="2F196B333E6147C3857C3F92E94ACE07">
    <w:name w:val="2F196B333E6147C3857C3F92E94ACE07"/>
    <w:rsid w:val="00757BD0"/>
  </w:style>
  <w:style w:type="paragraph" w:customStyle="1" w:styleId="5E52995A9E9C4B18907AB54D206971AD">
    <w:name w:val="5E52995A9E9C4B18907AB54D206971AD"/>
    <w:rsid w:val="00757BD0"/>
  </w:style>
  <w:style w:type="paragraph" w:customStyle="1" w:styleId="D598C6AA54C249E9A95BA9EDA3EBF325">
    <w:name w:val="D598C6AA54C249E9A95BA9EDA3EBF325"/>
    <w:rsid w:val="00757BD0"/>
  </w:style>
  <w:style w:type="paragraph" w:customStyle="1" w:styleId="8BEAA93B97BC408F85C64F3044286575">
    <w:name w:val="8BEAA93B97BC408F85C64F3044286575"/>
    <w:rsid w:val="00757BD0"/>
  </w:style>
  <w:style w:type="paragraph" w:customStyle="1" w:styleId="E29CD8C2099F491F942A449DB4D5B390">
    <w:name w:val="E29CD8C2099F491F942A449DB4D5B390"/>
    <w:rsid w:val="00757BD0"/>
  </w:style>
  <w:style w:type="paragraph" w:customStyle="1" w:styleId="AA58E01BE5E540B4BEF2DD4A07DDE746">
    <w:name w:val="AA58E01BE5E540B4BEF2DD4A07DDE746"/>
    <w:rsid w:val="00757BD0"/>
  </w:style>
  <w:style w:type="paragraph" w:customStyle="1" w:styleId="C858F2785372470591D1CFED25CA2B21">
    <w:name w:val="C858F2785372470591D1CFED25CA2B21"/>
    <w:rsid w:val="00757BD0"/>
  </w:style>
  <w:style w:type="paragraph" w:customStyle="1" w:styleId="090EAA94B9384FD28C287086735F6E1C">
    <w:name w:val="090EAA94B9384FD28C287086735F6E1C"/>
    <w:rsid w:val="00757BD0"/>
  </w:style>
  <w:style w:type="paragraph" w:customStyle="1" w:styleId="6E0A889585764090B718823D28B62D63">
    <w:name w:val="6E0A889585764090B718823D28B62D63"/>
    <w:rsid w:val="00757BD0"/>
  </w:style>
  <w:style w:type="paragraph" w:customStyle="1" w:styleId="2F815CD2A20745879C0C4755D2E695DA">
    <w:name w:val="2F815CD2A20745879C0C4755D2E695DA"/>
    <w:rsid w:val="00757BD0"/>
  </w:style>
  <w:style w:type="paragraph" w:customStyle="1" w:styleId="0DC667E00D1C4398909BC86598C789D3">
    <w:name w:val="0DC667E00D1C4398909BC86598C789D3"/>
    <w:rsid w:val="00757BD0"/>
  </w:style>
  <w:style w:type="paragraph" w:customStyle="1" w:styleId="232ED1FF80864939880F14BF2EA167A5">
    <w:name w:val="232ED1FF80864939880F14BF2EA167A5"/>
    <w:rsid w:val="00757BD0"/>
  </w:style>
  <w:style w:type="paragraph" w:customStyle="1" w:styleId="DF3E3447FBDC42688D438C70E5119282">
    <w:name w:val="DF3E3447FBDC42688D438C70E5119282"/>
    <w:rsid w:val="00757BD0"/>
  </w:style>
  <w:style w:type="paragraph" w:customStyle="1" w:styleId="419DC0F67AE743AD9A4D7A9D149AF460">
    <w:name w:val="419DC0F67AE743AD9A4D7A9D149AF460"/>
    <w:rsid w:val="00757BD0"/>
  </w:style>
  <w:style w:type="paragraph" w:customStyle="1" w:styleId="DC4BD7D793134C7E95CAF1706995D115">
    <w:name w:val="DC4BD7D793134C7E95CAF1706995D115"/>
    <w:rsid w:val="00757BD0"/>
  </w:style>
  <w:style w:type="paragraph" w:customStyle="1" w:styleId="349935250CC64B31A061D9C59EF2C55C">
    <w:name w:val="349935250CC64B31A061D9C59EF2C55C"/>
    <w:rsid w:val="00757BD0"/>
  </w:style>
  <w:style w:type="paragraph" w:customStyle="1" w:styleId="40B94FA5364546B882D4C11CF05A6D7B">
    <w:name w:val="40B94FA5364546B882D4C11CF05A6D7B"/>
    <w:rsid w:val="00757BD0"/>
  </w:style>
  <w:style w:type="paragraph" w:customStyle="1" w:styleId="6C77A9EBD251460F9EFD6BE4D3B9E000">
    <w:name w:val="6C77A9EBD251460F9EFD6BE4D3B9E000"/>
    <w:rsid w:val="00757BD0"/>
  </w:style>
  <w:style w:type="paragraph" w:customStyle="1" w:styleId="441BC7C6E78E49E6939E94947E6BB0C0">
    <w:name w:val="441BC7C6E78E49E6939E94947E6BB0C0"/>
    <w:rsid w:val="00757BD0"/>
  </w:style>
  <w:style w:type="paragraph" w:customStyle="1" w:styleId="3D76CFE57D9F4844A8302CA2AB3CEE50">
    <w:name w:val="3D76CFE57D9F4844A8302CA2AB3CEE50"/>
    <w:rsid w:val="00757BD0"/>
  </w:style>
  <w:style w:type="paragraph" w:customStyle="1" w:styleId="47D9B547AEE4440B9F47F99B0C4D8F80">
    <w:name w:val="47D9B547AEE4440B9F47F99B0C4D8F80"/>
    <w:rsid w:val="00757BD0"/>
  </w:style>
  <w:style w:type="paragraph" w:customStyle="1" w:styleId="8CD8259FF8394D2F92F39FD1106D1C4D">
    <w:name w:val="8CD8259FF8394D2F92F39FD1106D1C4D"/>
    <w:rsid w:val="00757BD0"/>
  </w:style>
  <w:style w:type="paragraph" w:customStyle="1" w:styleId="90862CC7E3C54571BA2E775B38027D92">
    <w:name w:val="90862CC7E3C54571BA2E775B38027D92"/>
    <w:rsid w:val="00757BD0"/>
  </w:style>
  <w:style w:type="paragraph" w:customStyle="1" w:styleId="DE5B5ACFE88F43CA83BE02DD5436AF60">
    <w:name w:val="DE5B5ACFE88F43CA83BE02DD5436AF60"/>
    <w:rsid w:val="00757BD0"/>
  </w:style>
  <w:style w:type="paragraph" w:customStyle="1" w:styleId="7F1DDFDFA8B6449F8D3A4174FBE6AAC0">
    <w:name w:val="7F1DDFDFA8B6449F8D3A4174FBE6AAC0"/>
    <w:rsid w:val="00757BD0"/>
  </w:style>
  <w:style w:type="paragraph" w:customStyle="1" w:styleId="1AB6F43CCB14459EA00885F75C5A5D01">
    <w:name w:val="1AB6F43CCB14459EA00885F75C5A5D01"/>
    <w:rsid w:val="00757BD0"/>
  </w:style>
  <w:style w:type="paragraph" w:customStyle="1" w:styleId="AD437C735A2B4ED79E743847879D8E00">
    <w:name w:val="AD437C735A2B4ED79E743847879D8E00"/>
    <w:rsid w:val="00757BD0"/>
  </w:style>
  <w:style w:type="paragraph" w:customStyle="1" w:styleId="2488EE06A9DA4D95B4F6F2465735255B">
    <w:name w:val="2488EE06A9DA4D95B4F6F2465735255B"/>
    <w:rsid w:val="00757BD0"/>
  </w:style>
  <w:style w:type="paragraph" w:customStyle="1" w:styleId="2C0555FB23D2494EB4DACB7E46089E31">
    <w:name w:val="2C0555FB23D2494EB4DACB7E46089E31"/>
    <w:rsid w:val="00757BD0"/>
  </w:style>
  <w:style w:type="paragraph" w:customStyle="1" w:styleId="4FF8F02391774522BDBF32AB37641814">
    <w:name w:val="4FF8F02391774522BDBF32AB37641814"/>
    <w:rsid w:val="00757BD0"/>
  </w:style>
  <w:style w:type="paragraph" w:customStyle="1" w:styleId="92C8CE857CFB4D9A97B23BFDE908AA0F">
    <w:name w:val="92C8CE857CFB4D9A97B23BFDE908AA0F"/>
    <w:rsid w:val="00757BD0"/>
  </w:style>
  <w:style w:type="paragraph" w:customStyle="1" w:styleId="CEBF8D2610214B869265BBB5A9667320">
    <w:name w:val="CEBF8D2610214B869265BBB5A9667320"/>
    <w:rsid w:val="00757BD0"/>
  </w:style>
  <w:style w:type="paragraph" w:customStyle="1" w:styleId="07532C1F6F1C499482B6E04FF2E352B2">
    <w:name w:val="07532C1F6F1C499482B6E04FF2E352B2"/>
    <w:rsid w:val="00757BD0"/>
  </w:style>
  <w:style w:type="paragraph" w:customStyle="1" w:styleId="7DD08C388E184076A0BCE259A6AB115F">
    <w:name w:val="7DD08C388E184076A0BCE259A6AB115F"/>
    <w:rsid w:val="00757BD0"/>
  </w:style>
  <w:style w:type="paragraph" w:customStyle="1" w:styleId="0BE1C976D783405BAF07FD68081B0B9F">
    <w:name w:val="0BE1C976D783405BAF07FD68081B0B9F"/>
    <w:rsid w:val="00757BD0"/>
  </w:style>
  <w:style w:type="paragraph" w:customStyle="1" w:styleId="CE693CED37704135AA9078777556835F">
    <w:name w:val="CE693CED37704135AA9078777556835F"/>
    <w:rsid w:val="00757BD0"/>
  </w:style>
  <w:style w:type="paragraph" w:customStyle="1" w:styleId="5B683B74238A49D3B4032AB98B0B0AC3">
    <w:name w:val="5B683B74238A49D3B4032AB98B0B0AC3"/>
    <w:rsid w:val="00757BD0"/>
  </w:style>
  <w:style w:type="paragraph" w:customStyle="1" w:styleId="A5678425D6E743C5B3DFE68DFCBA0EFC">
    <w:name w:val="A5678425D6E743C5B3DFE68DFCBA0EFC"/>
    <w:rsid w:val="00757BD0"/>
  </w:style>
  <w:style w:type="paragraph" w:customStyle="1" w:styleId="C77C7A5BF33B4A89A5D845C279C54005">
    <w:name w:val="C77C7A5BF33B4A89A5D845C279C54005"/>
    <w:rsid w:val="00757BD0"/>
  </w:style>
  <w:style w:type="paragraph" w:customStyle="1" w:styleId="5297F3A551354660B1BC2FB65A19E147">
    <w:name w:val="5297F3A551354660B1BC2FB65A19E147"/>
    <w:rsid w:val="00757BD0"/>
  </w:style>
  <w:style w:type="paragraph" w:customStyle="1" w:styleId="8DCA1C23AFBE4D519B745214B92C415A">
    <w:name w:val="8DCA1C23AFBE4D519B745214B92C415A"/>
    <w:rsid w:val="00757BD0"/>
  </w:style>
  <w:style w:type="paragraph" w:customStyle="1" w:styleId="4CFDA7D2A8144951A5FC7FB871B07BF4">
    <w:name w:val="4CFDA7D2A8144951A5FC7FB871B07BF4"/>
    <w:rsid w:val="00757BD0"/>
  </w:style>
  <w:style w:type="paragraph" w:customStyle="1" w:styleId="91FF91595A3D450C9A43C00B3ABAD2EF">
    <w:name w:val="91FF91595A3D450C9A43C00B3ABAD2EF"/>
    <w:rsid w:val="00757BD0"/>
  </w:style>
  <w:style w:type="paragraph" w:customStyle="1" w:styleId="C7A14806843C47938BF618A38D4BB304">
    <w:name w:val="C7A14806843C47938BF618A38D4BB304"/>
    <w:rsid w:val="00757BD0"/>
  </w:style>
  <w:style w:type="paragraph" w:customStyle="1" w:styleId="63394D474D884463B313B11CBB0EF215">
    <w:name w:val="63394D474D884463B313B11CBB0EF215"/>
    <w:rsid w:val="00757BD0"/>
  </w:style>
  <w:style w:type="paragraph" w:customStyle="1" w:styleId="98C87399231A40A790849D0FC65863F7">
    <w:name w:val="98C87399231A40A790849D0FC65863F7"/>
    <w:rsid w:val="00757BD0"/>
  </w:style>
  <w:style w:type="paragraph" w:customStyle="1" w:styleId="5F242A8A217E4BC5995D04A335DE3385">
    <w:name w:val="5F242A8A217E4BC5995D04A335DE3385"/>
    <w:rsid w:val="00757BD0"/>
  </w:style>
  <w:style w:type="paragraph" w:customStyle="1" w:styleId="5FCBE4D592CC43F884F7D6774B227161">
    <w:name w:val="5FCBE4D592CC43F884F7D6774B227161"/>
    <w:rsid w:val="00757BD0"/>
  </w:style>
  <w:style w:type="paragraph" w:customStyle="1" w:styleId="BED9FDC9DD624E0B9D256D7C60335288">
    <w:name w:val="BED9FDC9DD624E0B9D256D7C60335288"/>
    <w:rsid w:val="00757BD0"/>
  </w:style>
  <w:style w:type="paragraph" w:customStyle="1" w:styleId="4059F503CCB74DF28EB5956E32A54288">
    <w:name w:val="4059F503CCB74DF28EB5956E32A54288"/>
    <w:rsid w:val="00757BD0"/>
  </w:style>
  <w:style w:type="paragraph" w:customStyle="1" w:styleId="01D106F98C964E8C91CAD8C1F2A9F688">
    <w:name w:val="01D106F98C964E8C91CAD8C1F2A9F688"/>
    <w:rsid w:val="00757BD0"/>
  </w:style>
  <w:style w:type="paragraph" w:customStyle="1" w:styleId="57386A843EB24BFFBFB1AA1944C18829">
    <w:name w:val="57386A843EB24BFFBFB1AA1944C18829"/>
    <w:rsid w:val="00757BD0"/>
  </w:style>
  <w:style w:type="paragraph" w:customStyle="1" w:styleId="2AFE99DB9A35438E958BECD1E734E69E">
    <w:name w:val="2AFE99DB9A35438E958BECD1E734E69E"/>
    <w:rsid w:val="00757BD0"/>
  </w:style>
  <w:style w:type="paragraph" w:customStyle="1" w:styleId="9BFFFF134F54455496A4364AC20BB8A1">
    <w:name w:val="9BFFFF134F54455496A4364AC20BB8A1"/>
    <w:rsid w:val="00AD662B"/>
    <w:pPr>
      <w:spacing w:line="278" w:lineRule="auto"/>
    </w:pPr>
    <w:rPr>
      <w:sz w:val="24"/>
      <w:szCs w:val="24"/>
    </w:rPr>
  </w:style>
  <w:style w:type="paragraph" w:customStyle="1" w:styleId="5190F2E21471498A8F1D2BC799FEDE3B">
    <w:name w:val="5190F2E21471498A8F1D2BC799FEDE3B"/>
    <w:rsid w:val="00AD662B"/>
    <w:pPr>
      <w:spacing w:line="278" w:lineRule="auto"/>
    </w:pPr>
    <w:rPr>
      <w:sz w:val="24"/>
      <w:szCs w:val="24"/>
    </w:rPr>
  </w:style>
  <w:style w:type="paragraph" w:customStyle="1" w:styleId="6205077A20314057849D24F4FB5DF870">
    <w:name w:val="6205077A20314057849D24F4FB5DF870"/>
    <w:rsid w:val="00F03CA8"/>
    <w:pPr>
      <w:spacing w:line="278" w:lineRule="auto"/>
    </w:pPr>
    <w:rPr>
      <w:sz w:val="24"/>
      <w:szCs w:val="24"/>
    </w:rPr>
  </w:style>
  <w:style w:type="paragraph" w:customStyle="1" w:styleId="2C0AA4B3AB14499BAAE95C8DCD4A400B">
    <w:name w:val="2C0AA4B3AB14499BAAE95C8DCD4A400B"/>
    <w:rsid w:val="00F03CA8"/>
    <w:pPr>
      <w:spacing w:line="278" w:lineRule="auto"/>
    </w:pPr>
    <w:rPr>
      <w:sz w:val="24"/>
      <w:szCs w:val="24"/>
    </w:rPr>
  </w:style>
  <w:style w:type="paragraph" w:customStyle="1" w:styleId="B624D94D1F2C46DF889217626EC29F5B">
    <w:name w:val="B624D94D1F2C46DF889217626EC29F5B"/>
    <w:rsid w:val="00F03CA8"/>
    <w:pPr>
      <w:spacing w:line="278" w:lineRule="auto"/>
    </w:pPr>
    <w:rPr>
      <w:sz w:val="24"/>
      <w:szCs w:val="24"/>
    </w:rPr>
  </w:style>
  <w:style w:type="paragraph" w:customStyle="1" w:styleId="A4A904DC457C462E930309E909359055">
    <w:name w:val="A4A904DC457C462E930309E909359055"/>
    <w:rsid w:val="00F03CA8"/>
    <w:pPr>
      <w:spacing w:line="278" w:lineRule="auto"/>
    </w:pPr>
    <w:rPr>
      <w:sz w:val="24"/>
      <w:szCs w:val="24"/>
    </w:rPr>
  </w:style>
  <w:style w:type="paragraph" w:customStyle="1" w:styleId="C0BD6C446D7A471DBDA0DDEEB77FA722">
    <w:name w:val="C0BD6C446D7A471DBDA0DDEEB77FA722"/>
    <w:rsid w:val="00AD662B"/>
    <w:pPr>
      <w:spacing w:line="278" w:lineRule="auto"/>
    </w:pPr>
    <w:rPr>
      <w:sz w:val="24"/>
      <w:szCs w:val="24"/>
    </w:rPr>
  </w:style>
  <w:style w:type="paragraph" w:customStyle="1" w:styleId="9CA805F74249498F9263724A55757A08">
    <w:name w:val="9CA805F74249498F9263724A55757A08"/>
    <w:rsid w:val="00F03CA8"/>
    <w:pPr>
      <w:spacing w:line="278" w:lineRule="auto"/>
    </w:pPr>
    <w:rPr>
      <w:sz w:val="24"/>
      <w:szCs w:val="24"/>
    </w:rPr>
  </w:style>
  <w:style w:type="paragraph" w:customStyle="1" w:styleId="0E28FA94C02F4FB69025044D84D217A0">
    <w:name w:val="0E28FA94C02F4FB69025044D84D217A0"/>
    <w:rsid w:val="00F03CA8"/>
    <w:pPr>
      <w:spacing w:line="278" w:lineRule="auto"/>
    </w:pPr>
    <w:rPr>
      <w:sz w:val="24"/>
      <w:szCs w:val="24"/>
    </w:rPr>
  </w:style>
  <w:style w:type="paragraph" w:customStyle="1" w:styleId="A646CD7538F44CCAA2E11F9C689BF39A">
    <w:name w:val="A646CD7538F44CCAA2E11F9C689BF39A"/>
    <w:rsid w:val="00F03CA8"/>
    <w:pPr>
      <w:spacing w:line="278" w:lineRule="auto"/>
    </w:pPr>
    <w:rPr>
      <w:sz w:val="24"/>
      <w:szCs w:val="24"/>
    </w:rPr>
  </w:style>
  <w:style w:type="paragraph" w:customStyle="1" w:styleId="20D322C1FEA14A28ABB5C866633EA859">
    <w:name w:val="20D322C1FEA14A28ABB5C866633EA859"/>
    <w:rsid w:val="00F03CA8"/>
    <w:pPr>
      <w:spacing w:line="278" w:lineRule="auto"/>
    </w:pPr>
    <w:rPr>
      <w:sz w:val="24"/>
      <w:szCs w:val="24"/>
    </w:rPr>
  </w:style>
  <w:style w:type="paragraph" w:customStyle="1" w:styleId="A07ABEB9CC424EFBA0C4A655582095CA">
    <w:name w:val="A07ABEB9CC424EFBA0C4A655582095CA"/>
    <w:rsid w:val="00AD662B"/>
    <w:pPr>
      <w:spacing w:line="278" w:lineRule="auto"/>
    </w:pPr>
    <w:rPr>
      <w:sz w:val="24"/>
      <w:szCs w:val="24"/>
    </w:rPr>
  </w:style>
  <w:style w:type="paragraph" w:customStyle="1" w:styleId="B582603235EB425998A68757AEA0F58B">
    <w:name w:val="B582603235EB425998A68757AEA0F58B"/>
    <w:rsid w:val="00AD662B"/>
    <w:pPr>
      <w:spacing w:line="278" w:lineRule="auto"/>
    </w:pPr>
    <w:rPr>
      <w:sz w:val="24"/>
      <w:szCs w:val="24"/>
    </w:rPr>
  </w:style>
  <w:style w:type="paragraph" w:customStyle="1" w:styleId="C4DFA4B3A27149348387272AE5A5EEAA">
    <w:name w:val="C4DFA4B3A27149348387272AE5A5EEAA"/>
    <w:rsid w:val="00AD662B"/>
    <w:pPr>
      <w:spacing w:line="278" w:lineRule="auto"/>
    </w:pPr>
    <w:rPr>
      <w:sz w:val="24"/>
      <w:szCs w:val="24"/>
    </w:rPr>
  </w:style>
  <w:style w:type="paragraph" w:customStyle="1" w:styleId="DBD9C676DBBD4CB585B1D2CF9255C038">
    <w:name w:val="DBD9C676DBBD4CB585B1D2CF9255C038"/>
    <w:rsid w:val="00AD662B"/>
    <w:pPr>
      <w:spacing w:line="278" w:lineRule="auto"/>
    </w:pPr>
    <w:rPr>
      <w:sz w:val="24"/>
      <w:szCs w:val="24"/>
    </w:rPr>
  </w:style>
  <w:style w:type="paragraph" w:customStyle="1" w:styleId="5CF87E6F9A5D4DA19824C16DC24BEB47">
    <w:name w:val="5CF87E6F9A5D4DA19824C16DC24BEB47"/>
    <w:rsid w:val="00AD662B"/>
    <w:pPr>
      <w:spacing w:line="278" w:lineRule="auto"/>
    </w:pPr>
    <w:rPr>
      <w:sz w:val="24"/>
      <w:szCs w:val="24"/>
    </w:rPr>
  </w:style>
  <w:style w:type="paragraph" w:customStyle="1" w:styleId="D3158BE948F6426FB0650E6709355932">
    <w:name w:val="D3158BE948F6426FB0650E6709355932"/>
    <w:rsid w:val="00AD662B"/>
    <w:pPr>
      <w:spacing w:line="278" w:lineRule="auto"/>
    </w:pPr>
    <w:rPr>
      <w:sz w:val="24"/>
      <w:szCs w:val="24"/>
    </w:rPr>
  </w:style>
  <w:style w:type="paragraph" w:customStyle="1" w:styleId="FB4587D550B746758897245564ABF502">
    <w:name w:val="FB4587D550B746758897245564ABF502"/>
    <w:rsid w:val="00AD662B"/>
    <w:pPr>
      <w:spacing w:line="278" w:lineRule="auto"/>
    </w:pPr>
    <w:rPr>
      <w:sz w:val="24"/>
      <w:szCs w:val="24"/>
    </w:rPr>
  </w:style>
  <w:style w:type="paragraph" w:customStyle="1" w:styleId="2DD879423C0B4A7D995A3ED904A0363C">
    <w:name w:val="2DD879423C0B4A7D995A3ED904A0363C"/>
    <w:rsid w:val="00AD662B"/>
    <w:pPr>
      <w:spacing w:line="278" w:lineRule="auto"/>
    </w:pPr>
    <w:rPr>
      <w:sz w:val="24"/>
      <w:szCs w:val="24"/>
    </w:rPr>
  </w:style>
  <w:style w:type="paragraph" w:customStyle="1" w:styleId="CF82DBDF8DF34644B9DFAEC85D6EBBBA">
    <w:name w:val="CF82DBDF8DF34644B9DFAEC85D6EBBBA"/>
    <w:rsid w:val="00AD662B"/>
    <w:pPr>
      <w:spacing w:line="278" w:lineRule="auto"/>
    </w:pPr>
    <w:rPr>
      <w:sz w:val="24"/>
      <w:szCs w:val="24"/>
    </w:rPr>
  </w:style>
  <w:style w:type="paragraph" w:customStyle="1" w:styleId="BBBFDD35E17349E88601E5339CF0EE57">
    <w:name w:val="BBBFDD35E17349E88601E5339CF0EE57"/>
    <w:rsid w:val="00AD662B"/>
    <w:pPr>
      <w:spacing w:line="278" w:lineRule="auto"/>
    </w:pPr>
    <w:rPr>
      <w:sz w:val="24"/>
      <w:szCs w:val="24"/>
    </w:rPr>
  </w:style>
  <w:style w:type="paragraph" w:customStyle="1" w:styleId="75F4D12C5C5749C3BA68C46F430660FD">
    <w:name w:val="75F4D12C5C5749C3BA68C46F430660FD"/>
    <w:rsid w:val="00AD662B"/>
    <w:pPr>
      <w:spacing w:line="278" w:lineRule="auto"/>
    </w:pPr>
    <w:rPr>
      <w:sz w:val="24"/>
      <w:szCs w:val="24"/>
    </w:rPr>
  </w:style>
  <w:style w:type="paragraph" w:customStyle="1" w:styleId="D128EF90C011458EB0FF0CEF2A408EFB">
    <w:name w:val="D128EF90C011458EB0FF0CEF2A408EFB"/>
    <w:rsid w:val="00AD662B"/>
    <w:pPr>
      <w:spacing w:line="278" w:lineRule="auto"/>
    </w:pPr>
    <w:rPr>
      <w:sz w:val="24"/>
      <w:szCs w:val="24"/>
    </w:rPr>
  </w:style>
  <w:style w:type="paragraph" w:customStyle="1" w:styleId="EE810046AF78424396A30629FED9A16E">
    <w:name w:val="EE810046AF78424396A30629FED9A16E"/>
    <w:rsid w:val="00AD662B"/>
    <w:pPr>
      <w:spacing w:line="278" w:lineRule="auto"/>
    </w:pPr>
    <w:rPr>
      <w:sz w:val="24"/>
      <w:szCs w:val="24"/>
    </w:rPr>
  </w:style>
  <w:style w:type="paragraph" w:customStyle="1" w:styleId="0C251BC8D89445E89F64B1E0F7F86537">
    <w:name w:val="0C251BC8D89445E89F64B1E0F7F86537"/>
    <w:rsid w:val="00AD662B"/>
    <w:pPr>
      <w:spacing w:line="278" w:lineRule="auto"/>
    </w:pPr>
    <w:rPr>
      <w:sz w:val="24"/>
      <w:szCs w:val="24"/>
    </w:rPr>
  </w:style>
  <w:style w:type="paragraph" w:customStyle="1" w:styleId="A819A4C46F434AF198500C1A454CCC94">
    <w:name w:val="A819A4C46F434AF198500C1A454CCC94"/>
    <w:rsid w:val="00AD662B"/>
    <w:pPr>
      <w:spacing w:line="278" w:lineRule="auto"/>
    </w:pPr>
    <w:rPr>
      <w:sz w:val="24"/>
      <w:szCs w:val="24"/>
    </w:rPr>
  </w:style>
  <w:style w:type="paragraph" w:customStyle="1" w:styleId="B8A2B3FC28E84A0B9DAFDCE8EA24993C">
    <w:name w:val="B8A2B3FC28E84A0B9DAFDCE8EA24993C"/>
    <w:rsid w:val="00AD662B"/>
    <w:pPr>
      <w:spacing w:line="278" w:lineRule="auto"/>
    </w:pPr>
    <w:rPr>
      <w:sz w:val="24"/>
      <w:szCs w:val="24"/>
    </w:rPr>
  </w:style>
  <w:style w:type="paragraph" w:customStyle="1" w:styleId="223A2140BEB0453184FAA7E24A617FA8">
    <w:name w:val="223A2140BEB0453184FAA7E24A617FA8"/>
    <w:rsid w:val="00AD662B"/>
    <w:pPr>
      <w:spacing w:line="278" w:lineRule="auto"/>
    </w:pPr>
    <w:rPr>
      <w:sz w:val="24"/>
      <w:szCs w:val="24"/>
    </w:rPr>
  </w:style>
  <w:style w:type="paragraph" w:customStyle="1" w:styleId="C3A4E549F3B64EC08F67EC67AB2FA581">
    <w:name w:val="C3A4E549F3B64EC08F67EC67AB2FA581"/>
    <w:rsid w:val="00AD662B"/>
    <w:pPr>
      <w:spacing w:line="278" w:lineRule="auto"/>
    </w:pPr>
    <w:rPr>
      <w:sz w:val="24"/>
      <w:szCs w:val="24"/>
    </w:rPr>
  </w:style>
  <w:style w:type="paragraph" w:customStyle="1" w:styleId="BC3F93F6B1B44069919B57F425509AF7">
    <w:name w:val="BC3F93F6B1B44069919B57F425509AF7"/>
    <w:rsid w:val="00AD662B"/>
    <w:pPr>
      <w:spacing w:line="278" w:lineRule="auto"/>
    </w:pPr>
    <w:rPr>
      <w:sz w:val="24"/>
      <w:szCs w:val="24"/>
    </w:rPr>
  </w:style>
  <w:style w:type="paragraph" w:customStyle="1" w:styleId="DF04F83DED274F1587B116CD910FBF42">
    <w:name w:val="DF04F83DED274F1587B116CD910FBF42"/>
    <w:rsid w:val="00AD662B"/>
    <w:pPr>
      <w:spacing w:line="278" w:lineRule="auto"/>
    </w:pPr>
    <w:rPr>
      <w:sz w:val="24"/>
      <w:szCs w:val="24"/>
    </w:rPr>
  </w:style>
  <w:style w:type="paragraph" w:customStyle="1" w:styleId="DE02384B2FB54A1EA86D2BE80FF2A391">
    <w:name w:val="DE02384B2FB54A1EA86D2BE80FF2A391"/>
    <w:rsid w:val="00AD662B"/>
    <w:pPr>
      <w:spacing w:line="278" w:lineRule="auto"/>
    </w:pPr>
    <w:rPr>
      <w:sz w:val="24"/>
      <w:szCs w:val="24"/>
    </w:rPr>
  </w:style>
  <w:style w:type="paragraph" w:customStyle="1" w:styleId="ED63B5C7007149ED93B30C6F23E45C88">
    <w:name w:val="ED63B5C7007149ED93B30C6F23E45C88"/>
    <w:rsid w:val="00AD662B"/>
    <w:pPr>
      <w:spacing w:line="278" w:lineRule="auto"/>
    </w:pPr>
    <w:rPr>
      <w:sz w:val="24"/>
      <w:szCs w:val="24"/>
    </w:rPr>
  </w:style>
  <w:style w:type="paragraph" w:customStyle="1" w:styleId="FEDF4FE3526D4482BDDC057DE02D1AE9">
    <w:name w:val="FEDF4FE3526D4482BDDC057DE02D1AE9"/>
    <w:rsid w:val="00AD662B"/>
    <w:pPr>
      <w:spacing w:line="278" w:lineRule="auto"/>
    </w:pPr>
    <w:rPr>
      <w:sz w:val="24"/>
      <w:szCs w:val="24"/>
    </w:rPr>
  </w:style>
  <w:style w:type="paragraph" w:customStyle="1" w:styleId="C8A6432C628344A9AA0D96F7198E7C2D">
    <w:name w:val="C8A6432C628344A9AA0D96F7198E7C2D"/>
    <w:rsid w:val="00AD662B"/>
    <w:pPr>
      <w:spacing w:line="278" w:lineRule="auto"/>
    </w:pPr>
    <w:rPr>
      <w:sz w:val="24"/>
      <w:szCs w:val="24"/>
    </w:rPr>
  </w:style>
  <w:style w:type="paragraph" w:customStyle="1" w:styleId="735D09AF85054F5085E1D604EC1512D7">
    <w:name w:val="735D09AF85054F5085E1D604EC1512D7"/>
    <w:rsid w:val="00AD662B"/>
    <w:pPr>
      <w:spacing w:line="278" w:lineRule="auto"/>
    </w:pPr>
    <w:rPr>
      <w:sz w:val="24"/>
      <w:szCs w:val="24"/>
    </w:rPr>
  </w:style>
  <w:style w:type="paragraph" w:customStyle="1" w:styleId="E2CFF4B9866F4C90800005C1EB1684E4">
    <w:name w:val="E2CFF4B9866F4C90800005C1EB1684E4"/>
    <w:rsid w:val="00AD662B"/>
    <w:pPr>
      <w:spacing w:line="278" w:lineRule="auto"/>
    </w:pPr>
    <w:rPr>
      <w:sz w:val="24"/>
      <w:szCs w:val="24"/>
    </w:rPr>
  </w:style>
  <w:style w:type="paragraph" w:customStyle="1" w:styleId="007A5F6FD4564E1CA9869CC2B626000C">
    <w:name w:val="007A5F6FD4564E1CA9869CC2B626000C"/>
    <w:rsid w:val="00AD662B"/>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2026-10-29T00:00:00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31c00e-1702-4fd1-acae-5b90a09f556a">
      <Terms xmlns="http://schemas.microsoft.com/office/infopath/2007/PartnerControls"/>
    </lcf76f155ced4ddcb4097134ff3c332f>
    <TaxCatchAll xmlns="3d68d1c3-73d4-4c4f-b56d-6f251a2fa6b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AF3BA3D2F9D02B409F1223727BE24664" ma:contentTypeVersion="14" ma:contentTypeDescription="Create a new document." ma:contentTypeScope="" ma:versionID="1508c8a64c106aff007af4153a8c88de">
  <xsd:schema xmlns:xsd="http://www.w3.org/2001/XMLSchema" xmlns:xs="http://www.w3.org/2001/XMLSchema" xmlns:p="http://schemas.microsoft.com/office/2006/metadata/properties" xmlns:ns2="8d31c00e-1702-4fd1-acae-5b90a09f556a" xmlns:ns3="3d68d1c3-73d4-4c4f-b56d-6f251a2fa6bd" targetNamespace="http://schemas.microsoft.com/office/2006/metadata/properties" ma:root="true" ma:fieldsID="6ab2348dc46c84c986f74a5e0f7b2c28" ns2:_="" ns3:_="">
    <xsd:import namespace="8d31c00e-1702-4fd1-acae-5b90a09f556a"/>
    <xsd:import namespace="3d68d1c3-73d4-4c4f-b56d-6f251a2fa6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31c00e-1702-4fd1-acae-5b90a09f55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68d1c3-73d4-4c4f-b56d-6f251a2fa6b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4ca2491-ea46-4b64-bb6f-e99804ef9643}" ma:internalName="TaxCatchAll" ma:showField="CatchAllData" ma:web="3d68d1c3-73d4-4c4f-b56d-6f251a2fa6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1D9BAB-5EED-43A7-9C6F-BB94B850E81D}">
  <ds:schemaRefs>
    <ds:schemaRef ds:uri="http://schemas.microsoft.com/sharepoint/v3/contenttype/forms"/>
  </ds:schemaRefs>
</ds:datastoreItem>
</file>

<file path=customXml/itemProps3.xml><?xml version="1.0" encoding="utf-8"?>
<ds:datastoreItem xmlns:ds="http://schemas.openxmlformats.org/officeDocument/2006/customXml" ds:itemID="{6D5BFA9F-E245-447D-9FD0-4B54BFAF3833}">
  <ds:schemaRefs>
    <ds:schemaRef ds:uri="http://schemas.microsoft.com/office/2006/metadata/properties"/>
    <ds:schemaRef ds:uri="http://schemas.microsoft.com/office/infopath/2007/PartnerControls"/>
    <ds:schemaRef ds:uri="8d31c00e-1702-4fd1-acae-5b90a09f556a"/>
    <ds:schemaRef ds:uri="3d68d1c3-73d4-4c4f-b56d-6f251a2fa6bd"/>
  </ds:schemaRefs>
</ds:datastoreItem>
</file>

<file path=customXml/itemProps4.xml><?xml version="1.0" encoding="utf-8"?>
<ds:datastoreItem xmlns:ds="http://schemas.openxmlformats.org/officeDocument/2006/customXml" ds:itemID="{8EC9EBAC-2FA3-4970-9328-908707289B1C}">
  <ds:schemaRefs>
    <ds:schemaRef ds:uri="http://schemas.openxmlformats.org/officeDocument/2006/bibliography"/>
  </ds:schemaRefs>
</ds:datastoreItem>
</file>

<file path=customXml/itemProps5.xml><?xml version="1.0" encoding="utf-8"?>
<ds:datastoreItem xmlns:ds="http://schemas.openxmlformats.org/officeDocument/2006/customXml" ds:itemID="{1D7580CD-FEFC-44F0-ADE5-2203EF9FFDAB}"/>
</file>

<file path=docProps/app.xml><?xml version="1.0" encoding="utf-8"?>
<Properties xmlns="http://schemas.openxmlformats.org/officeDocument/2006/extended-properties" xmlns:vt="http://schemas.openxmlformats.org/officeDocument/2006/docPropsVTypes">
  <Template>qualifications-scotland-publishing-template-basic.dotx</Template>
  <TotalTime>5</TotalTime>
  <Pages>16</Pages>
  <Words>1846</Words>
  <Characters>10524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SVQ assessor guidance template</vt:lpstr>
    </vt:vector>
  </TitlesOfParts>
  <Company>Microsoft</Company>
  <LinksUpToDate>false</LinksUpToDate>
  <CharactersWithSpaces>12346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SVQ Blank Recording Forms</dc:title>
  <dc:subject/>
  <dc:creator>Qualifications Scotland Accreditation</dc:creator>
  <cp:keywords/>
  <cp:lastModifiedBy>Iain Grant</cp:lastModifiedBy>
  <cp:revision>3</cp:revision>
  <cp:lastPrinted>2013-02-26T12:47:00Z</cp:lastPrinted>
  <dcterms:created xsi:type="dcterms:W3CDTF">2026-10-16T14:01:00Z</dcterms:created>
  <dcterms:modified xsi:type="dcterms:W3CDTF">2026-10-16T14:07:00Z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0x010100AF3BA3D2F9D02B409F1223727BE24664</vt:lpwstr>
  </property>
  <property fmtid="{D5CDD505-2E9C-101B-9397-08002B2CF9AE}" pid="3" name="MediaServiceImageTags">
    <vt:lpwstr/>
  </property>
</Properties>
</file>